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D5A1C" w14:textId="62E37C34" w:rsidR="00F87859" w:rsidRDefault="008F10E8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56DB34FE" wp14:editId="20C54098">
            <wp:simplePos x="0" y="0"/>
            <wp:positionH relativeFrom="margin">
              <wp:align>left</wp:align>
            </wp:positionH>
            <wp:positionV relativeFrom="paragraph">
              <wp:posOffset>-135173</wp:posOffset>
            </wp:positionV>
            <wp:extent cx="2576223" cy="1509085"/>
            <wp:effectExtent l="0" t="0" r="0" b="0"/>
            <wp:wrapNone/>
            <wp:docPr id="41" name="Picture 41" descr="Whaikaha - Ministry of Disabled People logo. Purple text on a white background. QR code leads to NZSL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Whaikaha - Ministry of Disabled People logo. Purple text on a white background. QR code leads to NZSL name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15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7557BE67" wp14:editId="0FCC0415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6BE50" w14:textId="77777777" w:rsidR="00F87859" w:rsidRDefault="00F87859" w:rsidP="00F87859">
      <w:pPr>
        <w:rPr>
          <w:rFonts w:cs="Arial"/>
          <w:szCs w:val="32"/>
        </w:rPr>
      </w:pPr>
    </w:p>
    <w:p w14:paraId="30FFCA3F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FFE9BCA" w14:textId="77777777" w:rsidR="00F87859" w:rsidRDefault="00F87859" w:rsidP="00F87859">
      <w:pPr>
        <w:rPr>
          <w:rFonts w:cs="Arial"/>
          <w:szCs w:val="32"/>
        </w:rPr>
      </w:pPr>
    </w:p>
    <w:p w14:paraId="45AB8A78" w14:textId="77777777" w:rsidR="00F87859" w:rsidRDefault="00F87859" w:rsidP="00F87859">
      <w:pPr>
        <w:rPr>
          <w:rFonts w:cs="Arial"/>
          <w:szCs w:val="32"/>
        </w:rPr>
      </w:pPr>
    </w:p>
    <w:p w14:paraId="60EC019F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59071D68" w14:textId="26682DEB" w:rsidR="00887F23" w:rsidRDefault="008F10E8" w:rsidP="00F87859">
      <w:pPr>
        <w:pStyle w:val="Title"/>
      </w:pPr>
      <w:r>
        <w:t xml:space="preserve">Expression of </w:t>
      </w:r>
      <w:r w:rsidR="00A86912">
        <w:t xml:space="preserve">Interest </w:t>
      </w:r>
      <w:r>
        <w:t xml:space="preserve">– </w:t>
      </w:r>
      <w:r w:rsidR="00C1076D">
        <w:br/>
        <w:t xml:space="preserve">do you want to </w:t>
      </w:r>
      <w:r>
        <w:t>join the Accessibility Advisory Group</w:t>
      </w:r>
      <w:r w:rsidR="00C1076D">
        <w:t>?</w:t>
      </w:r>
    </w:p>
    <w:p w14:paraId="01000729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F412E3" wp14:editId="31867F3D">
            <wp:simplePos x="0" y="0"/>
            <wp:positionH relativeFrom="margin">
              <wp:posOffset>1518699</wp:posOffset>
            </wp:positionH>
            <wp:positionV relativeFrom="paragraph">
              <wp:posOffset>452203</wp:posOffset>
            </wp:positionV>
            <wp:extent cx="2707640" cy="2707640"/>
            <wp:effectExtent l="0" t="0" r="0" b="0"/>
            <wp:wrapNone/>
            <wp:docPr id="5" name="Picture 5" descr="A person sitting in front of a laptop. They are taking part in a video meeting with other people showing on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in front of a laptop. They are taking part in a video meeting with other people showing on the screen.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1F6457" w14:textId="77777777" w:rsidR="00887F23" w:rsidRDefault="00887F23" w:rsidP="00F87859">
      <w:pPr>
        <w:pStyle w:val="Title"/>
      </w:pPr>
    </w:p>
    <w:p w14:paraId="44596381" w14:textId="77777777" w:rsidR="00887F23" w:rsidRDefault="00887F23" w:rsidP="00F87859">
      <w:pPr>
        <w:pStyle w:val="Title"/>
      </w:pPr>
    </w:p>
    <w:p w14:paraId="344B21A8" w14:textId="77777777" w:rsidR="00887F23" w:rsidRDefault="00887F23" w:rsidP="00F87859">
      <w:pPr>
        <w:pStyle w:val="Title"/>
      </w:pPr>
    </w:p>
    <w:p w14:paraId="4157030C" w14:textId="167516EC" w:rsidR="00F87859" w:rsidRPr="00570380" w:rsidRDefault="00F87859" w:rsidP="00BF5DDC">
      <w:pPr>
        <w:pStyle w:val="Datepublished"/>
      </w:pPr>
      <w:r w:rsidRPr="00F87859">
        <w:br/>
      </w:r>
      <w:r w:rsidR="00570380">
        <w:br/>
      </w:r>
      <w:r w:rsidR="00887F23" w:rsidRPr="00570380">
        <w:t xml:space="preserve">Published: </w:t>
      </w:r>
      <w:r w:rsidR="008F10E8">
        <w:t>October 2025</w:t>
      </w:r>
    </w:p>
    <w:p w14:paraId="2BA83FF4" w14:textId="2B623F03" w:rsidR="004D292F" w:rsidRDefault="00F87859" w:rsidP="004D292F">
      <w:pPr>
        <w:pStyle w:val="Heading1"/>
      </w:pPr>
      <w:r w:rsidRPr="00153863">
        <w:br w:type="page"/>
      </w:r>
      <w:bookmarkStart w:id="0" w:name="_Toc210134182"/>
      <w:bookmarkStart w:id="1" w:name="Whakatauki"/>
      <w:r w:rsidR="004D292F">
        <w:lastRenderedPageBreak/>
        <w:t>What you will find in here</w:t>
      </w:r>
      <w:bookmarkEnd w:id="0"/>
    </w:p>
    <w:p w14:paraId="5C36EB4B" w14:textId="77777777" w:rsidR="004D292F" w:rsidRDefault="004D292F" w:rsidP="004D292F">
      <w:pPr>
        <w:pStyle w:val="contentspage"/>
      </w:pPr>
      <w:bookmarkStart w:id="2" w:name="_Toc210134183"/>
    </w:p>
    <w:p w14:paraId="4EDD8FE5" w14:textId="77777777" w:rsidR="004D292F" w:rsidRDefault="004D292F" w:rsidP="004D292F">
      <w:pPr>
        <w:pStyle w:val="contentspage"/>
      </w:pPr>
    </w:p>
    <w:p w14:paraId="2C543C7C" w14:textId="50F08916" w:rsidR="004D292F" w:rsidRPr="004D292F" w:rsidRDefault="004D292F" w:rsidP="004D292F">
      <w:pPr>
        <w:pStyle w:val="contentspage"/>
        <w:jc w:val="right"/>
        <w:rPr>
          <w:b/>
          <w:bCs w:val="0"/>
        </w:rPr>
      </w:pPr>
      <w:r w:rsidRPr="004D292F">
        <w:rPr>
          <w:b/>
          <w:bCs w:val="0"/>
        </w:rPr>
        <w:t>Page number:</w:t>
      </w:r>
    </w:p>
    <w:p w14:paraId="307448F0" w14:textId="6AFFAEF3" w:rsidR="004D292F" w:rsidRDefault="004D292F" w:rsidP="004D292F">
      <w:pPr>
        <w:pStyle w:val="contentspage"/>
      </w:pPr>
    </w:p>
    <w:p w14:paraId="2009C21E" w14:textId="6DE79AC8" w:rsidR="00860D86" w:rsidRDefault="000657C5" w:rsidP="004D292F">
      <w:pPr>
        <w:pStyle w:val="contentspage"/>
      </w:pPr>
      <w:r>
        <w:rPr>
          <w:noProof/>
        </w:rPr>
        <w:drawing>
          <wp:anchor distT="0" distB="0" distL="114300" distR="114300" simplePos="0" relativeHeight="252100608" behindDoc="0" locked="0" layoutInCell="1" allowOverlap="1" wp14:anchorId="4223DC6E" wp14:editId="6A78A608">
            <wp:simplePos x="0" y="0"/>
            <wp:positionH relativeFrom="margin">
              <wp:align>left</wp:align>
            </wp:positionH>
            <wp:positionV relativeFrom="paragraph">
              <wp:posOffset>183360</wp:posOffset>
            </wp:positionV>
            <wp:extent cx="1248937" cy="673063"/>
            <wp:effectExtent l="0" t="0" r="8890" b="0"/>
            <wp:wrapNone/>
            <wp:docPr id="222609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825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02" cy="67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724CA" w14:textId="33776F36" w:rsidR="004D292F" w:rsidRPr="000657C5" w:rsidRDefault="004D292F" w:rsidP="004D292F">
      <w:pPr>
        <w:pStyle w:val="contentspage"/>
        <w:rPr>
          <w:color w:val="000000" w:themeColor="text1"/>
        </w:rPr>
      </w:pPr>
      <w:hyperlink w:anchor="_Whakataukī" w:history="1">
        <w:proofErr w:type="spellStart"/>
        <w:r w:rsidRPr="000657C5">
          <w:rPr>
            <w:rStyle w:val="Hyperlink"/>
            <w:color w:val="000000" w:themeColor="text1"/>
            <w:u w:val="none"/>
          </w:rPr>
          <w:t>Whakataukī</w:t>
        </w:r>
        <w:proofErr w:type="spellEnd"/>
        <w:r w:rsidRPr="000657C5">
          <w:rPr>
            <w:rStyle w:val="Hyperlink"/>
            <w:color w:val="000000" w:themeColor="text1"/>
            <w:u w:val="none"/>
          </w:rPr>
          <w:tab/>
        </w:r>
        <w:r w:rsidR="00860D86" w:rsidRPr="000657C5">
          <w:rPr>
            <w:rStyle w:val="Hyperlink"/>
            <w:color w:val="000000" w:themeColor="text1"/>
            <w:u w:val="none"/>
          </w:rPr>
          <w:t>3</w:t>
        </w:r>
      </w:hyperlink>
    </w:p>
    <w:p w14:paraId="5513CC6F" w14:textId="77777777" w:rsidR="004D292F" w:rsidRPr="000657C5" w:rsidRDefault="004D292F" w:rsidP="004D292F">
      <w:pPr>
        <w:pStyle w:val="contentspage"/>
        <w:rPr>
          <w:color w:val="000000" w:themeColor="text1"/>
        </w:rPr>
      </w:pPr>
    </w:p>
    <w:p w14:paraId="7628592D" w14:textId="333B3583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02656" behindDoc="0" locked="0" layoutInCell="1" allowOverlap="1" wp14:anchorId="1CF31B64" wp14:editId="56310776">
            <wp:simplePos x="0" y="0"/>
            <wp:positionH relativeFrom="margin">
              <wp:align>left</wp:align>
            </wp:positionH>
            <wp:positionV relativeFrom="paragraph">
              <wp:posOffset>46479</wp:posOffset>
            </wp:positionV>
            <wp:extent cx="1048215" cy="1048215"/>
            <wp:effectExtent l="0" t="0" r="0" b="0"/>
            <wp:wrapNone/>
            <wp:docPr id="213089858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9858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15" cy="104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1F4F7" w14:textId="214B74D0" w:rsidR="004D292F" w:rsidRPr="000657C5" w:rsidRDefault="004D292F" w:rsidP="004D292F">
      <w:pPr>
        <w:pStyle w:val="contentspage"/>
        <w:rPr>
          <w:color w:val="000000" w:themeColor="text1"/>
        </w:rPr>
      </w:pPr>
      <w:hyperlink w:anchor="_About_this_Easy" w:history="1">
        <w:r w:rsidRPr="000657C5">
          <w:rPr>
            <w:rStyle w:val="Hyperlink"/>
            <w:color w:val="000000" w:themeColor="text1"/>
            <w:u w:val="none"/>
          </w:rPr>
          <w:t>About this Easy Read</w:t>
        </w:r>
        <w:r w:rsidRPr="000657C5">
          <w:rPr>
            <w:rStyle w:val="Hyperlink"/>
            <w:color w:val="000000" w:themeColor="text1"/>
            <w:u w:val="none"/>
          </w:rPr>
          <w:tab/>
        </w:r>
        <w:r w:rsidR="00860D86" w:rsidRPr="000657C5">
          <w:rPr>
            <w:rStyle w:val="Hyperlink"/>
            <w:color w:val="000000" w:themeColor="text1"/>
            <w:u w:val="none"/>
          </w:rPr>
          <w:t>5</w:t>
        </w:r>
      </w:hyperlink>
    </w:p>
    <w:p w14:paraId="72FC5911" w14:textId="77777777" w:rsidR="004D292F" w:rsidRPr="000657C5" w:rsidRDefault="004D292F" w:rsidP="004D292F">
      <w:pPr>
        <w:pStyle w:val="contentspage"/>
        <w:rPr>
          <w:color w:val="000000" w:themeColor="text1"/>
        </w:rPr>
      </w:pPr>
    </w:p>
    <w:p w14:paraId="3818BDC0" w14:textId="629A514D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04704" behindDoc="0" locked="0" layoutInCell="1" allowOverlap="1" wp14:anchorId="2342AD01" wp14:editId="5879866B">
            <wp:simplePos x="0" y="0"/>
            <wp:positionH relativeFrom="margin">
              <wp:posOffset>0</wp:posOffset>
            </wp:positionH>
            <wp:positionV relativeFrom="paragraph">
              <wp:posOffset>287934</wp:posOffset>
            </wp:positionV>
            <wp:extent cx="969645" cy="969645"/>
            <wp:effectExtent l="0" t="0" r="1905" b="1905"/>
            <wp:wrapNone/>
            <wp:docPr id="1103733666" name="Picture 11037336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54069" name="Picture 12425540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F987F" w14:textId="6BC8CBB1" w:rsidR="004D292F" w:rsidRPr="000657C5" w:rsidRDefault="004D292F" w:rsidP="004D292F">
      <w:pPr>
        <w:pStyle w:val="contentspage"/>
        <w:rPr>
          <w:color w:val="000000" w:themeColor="text1"/>
        </w:rPr>
      </w:pPr>
      <w:hyperlink w:anchor="_What_is_the" w:history="1">
        <w:r w:rsidRPr="000657C5">
          <w:rPr>
            <w:rStyle w:val="Hyperlink"/>
            <w:color w:val="000000" w:themeColor="text1"/>
            <w:u w:val="none"/>
          </w:rPr>
          <w:t xml:space="preserve">What is the Accessibility </w:t>
        </w:r>
        <w:proofErr w:type="gramStart"/>
        <w:r w:rsidRPr="000657C5">
          <w:rPr>
            <w:rStyle w:val="Hyperlink"/>
            <w:color w:val="000000" w:themeColor="text1"/>
            <w:u w:val="none"/>
          </w:rPr>
          <w:t>Advisory  Group</w:t>
        </w:r>
        <w:proofErr w:type="gramEnd"/>
        <w:r w:rsidRPr="000657C5">
          <w:rPr>
            <w:rStyle w:val="Hyperlink"/>
            <w:color w:val="000000" w:themeColor="text1"/>
            <w:u w:val="none"/>
          </w:rPr>
          <w:t>?</w:t>
        </w:r>
        <w:r w:rsidRPr="000657C5">
          <w:rPr>
            <w:rStyle w:val="Hyperlink"/>
            <w:color w:val="000000" w:themeColor="text1"/>
            <w:u w:val="none"/>
          </w:rPr>
          <w:tab/>
        </w:r>
        <w:r w:rsidR="00860D86" w:rsidRPr="000657C5">
          <w:rPr>
            <w:rStyle w:val="Hyperlink"/>
            <w:color w:val="000000" w:themeColor="text1"/>
            <w:u w:val="none"/>
          </w:rPr>
          <w:t>8</w:t>
        </w:r>
      </w:hyperlink>
    </w:p>
    <w:p w14:paraId="52B75E7E" w14:textId="77777777" w:rsidR="004D292F" w:rsidRPr="000657C5" w:rsidRDefault="004D292F" w:rsidP="004D292F">
      <w:pPr>
        <w:pStyle w:val="contentspage"/>
        <w:rPr>
          <w:color w:val="000000" w:themeColor="text1"/>
        </w:rPr>
      </w:pPr>
    </w:p>
    <w:p w14:paraId="22081BF9" w14:textId="0CBEF751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06752" behindDoc="0" locked="0" layoutInCell="1" allowOverlap="1" wp14:anchorId="0A445644" wp14:editId="16AF270B">
            <wp:simplePos x="0" y="0"/>
            <wp:positionH relativeFrom="margin">
              <wp:align>left</wp:align>
            </wp:positionH>
            <wp:positionV relativeFrom="paragraph">
              <wp:posOffset>160949</wp:posOffset>
            </wp:positionV>
            <wp:extent cx="1103971" cy="1103971"/>
            <wp:effectExtent l="0" t="0" r="1270" b="1270"/>
            <wp:wrapNone/>
            <wp:docPr id="695067595" name="Picture 6950675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40424" name="Picture 3152404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901" cy="110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A2824" w14:textId="51704997" w:rsidR="004D292F" w:rsidRPr="000657C5" w:rsidRDefault="004D292F" w:rsidP="004D292F">
      <w:pPr>
        <w:pStyle w:val="contentspage"/>
        <w:rPr>
          <w:color w:val="000000" w:themeColor="text1"/>
        </w:rPr>
      </w:pPr>
      <w:hyperlink w:anchor="_What_kind_of" w:history="1">
        <w:r w:rsidRPr="000657C5">
          <w:rPr>
            <w:rStyle w:val="Hyperlink"/>
            <w:color w:val="000000" w:themeColor="text1"/>
            <w:u w:val="none"/>
          </w:rPr>
          <w:t>What kind of people does</w:t>
        </w:r>
        <w:r w:rsidRPr="000657C5">
          <w:rPr>
            <w:rStyle w:val="Hyperlink"/>
            <w:color w:val="000000" w:themeColor="text1"/>
            <w:u w:val="none"/>
          </w:rPr>
          <w:br/>
        </w:r>
        <w:proofErr w:type="spellStart"/>
        <w:r w:rsidRPr="000657C5">
          <w:rPr>
            <w:rStyle w:val="Hyperlink"/>
            <w:color w:val="000000" w:themeColor="text1"/>
            <w:u w:val="none"/>
          </w:rPr>
          <w:t>Whaikaha</w:t>
        </w:r>
        <w:proofErr w:type="spellEnd"/>
        <w:r w:rsidRPr="000657C5">
          <w:rPr>
            <w:rStyle w:val="Hyperlink"/>
            <w:color w:val="000000" w:themeColor="text1"/>
            <w:u w:val="none"/>
          </w:rPr>
          <w:t xml:space="preserve"> want?</w:t>
        </w:r>
        <w:r w:rsidRPr="000657C5">
          <w:rPr>
            <w:rStyle w:val="Hyperlink"/>
            <w:color w:val="000000" w:themeColor="text1"/>
            <w:u w:val="none"/>
          </w:rPr>
          <w:tab/>
          <w:t>1</w:t>
        </w:r>
        <w:r w:rsidR="00860D86" w:rsidRPr="000657C5">
          <w:rPr>
            <w:rStyle w:val="Hyperlink"/>
            <w:color w:val="000000" w:themeColor="text1"/>
            <w:u w:val="none"/>
          </w:rPr>
          <w:t>1</w:t>
        </w:r>
      </w:hyperlink>
    </w:p>
    <w:p w14:paraId="459DA404" w14:textId="295284ED" w:rsidR="004D292F" w:rsidRPr="000657C5" w:rsidRDefault="004D292F" w:rsidP="004D292F">
      <w:pPr>
        <w:pStyle w:val="contentspage"/>
        <w:rPr>
          <w:color w:val="000000" w:themeColor="text1"/>
        </w:rPr>
      </w:pPr>
    </w:p>
    <w:p w14:paraId="570021BC" w14:textId="36F62320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08800" behindDoc="0" locked="0" layoutInCell="1" allowOverlap="1" wp14:anchorId="6BD9005C" wp14:editId="5CE9F6D5">
            <wp:simplePos x="0" y="0"/>
            <wp:positionH relativeFrom="margin">
              <wp:align>left</wp:align>
            </wp:positionH>
            <wp:positionV relativeFrom="paragraph">
              <wp:posOffset>142844</wp:posOffset>
            </wp:positionV>
            <wp:extent cx="1148576" cy="1148576"/>
            <wp:effectExtent l="0" t="0" r="0" b="0"/>
            <wp:wrapNone/>
            <wp:docPr id="290996220" name="Picture 2909962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54749" name="Picture 3855547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59" cy="1152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2A50D" w14:textId="3C268575" w:rsidR="004D292F" w:rsidRPr="000657C5" w:rsidRDefault="004D292F" w:rsidP="004D292F">
      <w:pPr>
        <w:pStyle w:val="contentspage"/>
        <w:rPr>
          <w:color w:val="000000" w:themeColor="text1"/>
        </w:rPr>
      </w:pPr>
      <w:hyperlink w:anchor="_How_much_work" w:history="1">
        <w:r w:rsidRPr="000657C5">
          <w:rPr>
            <w:rStyle w:val="Hyperlink"/>
            <w:color w:val="000000" w:themeColor="text1"/>
            <w:u w:val="none"/>
          </w:rPr>
          <w:t xml:space="preserve">How much work will the </w:t>
        </w:r>
        <w:proofErr w:type="spellStart"/>
        <w:r w:rsidRPr="000657C5">
          <w:rPr>
            <w:rStyle w:val="Hyperlink"/>
            <w:color w:val="000000" w:themeColor="text1"/>
            <w:u w:val="none"/>
          </w:rPr>
          <w:t>rōpū</w:t>
        </w:r>
        <w:proofErr w:type="spellEnd"/>
        <w:r w:rsidRPr="000657C5">
          <w:rPr>
            <w:rStyle w:val="Hyperlink"/>
            <w:color w:val="000000" w:themeColor="text1"/>
            <w:u w:val="none"/>
          </w:rPr>
          <w:t xml:space="preserve"> </w:t>
        </w:r>
        <w:r w:rsidR="001C36A3">
          <w:rPr>
            <w:rStyle w:val="Hyperlink"/>
            <w:color w:val="000000" w:themeColor="text1"/>
            <w:u w:val="none"/>
          </w:rPr>
          <w:t>/ group</w:t>
        </w:r>
        <w:r w:rsidRPr="000657C5">
          <w:rPr>
            <w:rStyle w:val="Hyperlink"/>
            <w:color w:val="000000" w:themeColor="text1"/>
            <w:u w:val="none"/>
          </w:rPr>
          <w:br/>
          <w:t>do?</w:t>
        </w:r>
        <w:r w:rsidRPr="000657C5">
          <w:rPr>
            <w:rStyle w:val="Hyperlink"/>
            <w:color w:val="000000" w:themeColor="text1"/>
            <w:u w:val="none"/>
          </w:rPr>
          <w:tab/>
          <w:t>1</w:t>
        </w:r>
      </w:hyperlink>
      <w:r w:rsidR="000A17EA">
        <w:t>8</w:t>
      </w:r>
    </w:p>
    <w:p w14:paraId="15C18DFC" w14:textId="77777777" w:rsidR="004D292F" w:rsidRDefault="004D292F" w:rsidP="004D292F">
      <w:pPr>
        <w:pStyle w:val="contentspage"/>
      </w:pPr>
    </w:p>
    <w:p w14:paraId="29CCA8F2" w14:textId="77777777" w:rsidR="004D292F" w:rsidRDefault="004D292F" w:rsidP="004D292F">
      <w:pPr>
        <w:pStyle w:val="contentspage"/>
      </w:pPr>
    </w:p>
    <w:p w14:paraId="04163C2F" w14:textId="59081763" w:rsidR="004D292F" w:rsidRPr="004D292F" w:rsidRDefault="004D292F" w:rsidP="004D292F">
      <w:pPr>
        <w:pStyle w:val="contentspage"/>
        <w:jc w:val="right"/>
        <w:rPr>
          <w:b/>
          <w:bCs w:val="0"/>
        </w:rPr>
      </w:pPr>
      <w:r w:rsidRPr="004D292F">
        <w:rPr>
          <w:b/>
          <w:bCs w:val="0"/>
        </w:rPr>
        <w:lastRenderedPageBreak/>
        <w:t>Page number:</w:t>
      </w:r>
    </w:p>
    <w:p w14:paraId="417FC933" w14:textId="77777777" w:rsidR="004D292F" w:rsidRDefault="004D292F" w:rsidP="004D292F">
      <w:pPr>
        <w:pStyle w:val="contentspage"/>
      </w:pPr>
    </w:p>
    <w:p w14:paraId="627D81D9" w14:textId="77777777" w:rsidR="004D292F" w:rsidRDefault="004D292F" w:rsidP="004D292F">
      <w:pPr>
        <w:pStyle w:val="contentspage"/>
      </w:pPr>
    </w:p>
    <w:p w14:paraId="6B6D05BE" w14:textId="3186466A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10848" behindDoc="0" locked="0" layoutInCell="1" allowOverlap="1" wp14:anchorId="60E743D1" wp14:editId="3A189A73">
            <wp:simplePos x="0" y="0"/>
            <wp:positionH relativeFrom="margin">
              <wp:align>left</wp:align>
            </wp:positionH>
            <wp:positionV relativeFrom="paragraph">
              <wp:posOffset>4198</wp:posOffset>
            </wp:positionV>
            <wp:extent cx="1484859" cy="607695"/>
            <wp:effectExtent l="0" t="0" r="1270" b="1905"/>
            <wp:wrapNone/>
            <wp:docPr id="372113438" name="Picture 3721134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019" name="Picture 281530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358" cy="60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How_much_do" w:history="1">
        <w:r w:rsidR="004D292F" w:rsidRPr="000657C5">
          <w:rPr>
            <w:rStyle w:val="Hyperlink"/>
            <w:color w:val="000000" w:themeColor="text1"/>
            <w:u w:val="none"/>
          </w:rPr>
          <w:t xml:space="preserve">How much do </w:t>
        </w:r>
        <w:proofErr w:type="spellStart"/>
        <w:r w:rsidR="004D292F" w:rsidRPr="000657C5">
          <w:rPr>
            <w:rStyle w:val="Hyperlink"/>
            <w:color w:val="000000" w:themeColor="text1"/>
            <w:u w:val="none"/>
          </w:rPr>
          <w:t>rōpū</w:t>
        </w:r>
        <w:proofErr w:type="spellEnd"/>
        <w:r w:rsidR="001C36A3">
          <w:rPr>
            <w:rStyle w:val="Hyperlink"/>
            <w:color w:val="000000" w:themeColor="text1"/>
            <w:u w:val="none"/>
          </w:rPr>
          <w:t xml:space="preserve"> / group</w:t>
        </w:r>
        <w:r w:rsidR="004D292F" w:rsidRPr="000657C5">
          <w:rPr>
            <w:rStyle w:val="Hyperlink"/>
            <w:color w:val="000000" w:themeColor="text1"/>
            <w:u w:val="none"/>
          </w:rPr>
          <w:t xml:space="preserve"> </w:t>
        </w:r>
        <w:r w:rsidR="001C36A3">
          <w:rPr>
            <w:rStyle w:val="Hyperlink"/>
            <w:color w:val="000000" w:themeColor="text1"/>
            <w:u w:val="none"/>
          </w:rPr>
          <w:br/>
        </w:r>
        <w:r w:rsidR="004D292F" w:rsidRPr="000657C5">
          <w:rPr>
            <w:rStyle w:val="Hyperlink"/>
            <w:color w:val="000000" w:themeColor="text1"/>
            <w:u w:val="none"/>
          </w:rPr>
          <w:t>members get paid?</w:t>
        </w:r>
        <w:r w:rsidR="004D292F" w:rsidRPr="000657C5">
          <w:rPr>
            <w:rStyle w:val="Hyperlink"/>
            <w:color w:val="000000" w:themeColor="text1"/>
            <w:u w:val="none"/>
          </w:rPr>
          <w:tab/>
        </w:r>
      </w:hyperlink>
      <w:r w:rsidR="000A17EA">
        <w:t>21</w:t>
      </w:r>
    </w:p>
    <w:p w14:paraId="762E5B2F" w14:textId="77777777" w:rsidR="004D292F" w:rsidRPr="000657C5" w:rsidRDefault="004D292F" w:rsidP="004D292F">
      <w:pPr>
        <w:pStyle w:val="contentspage"/>
        <w:rPr>
          <w:color w:val="000000" w:themeColor="text1"/>
        </w:rPr>
      </w:pPr>
    </w:p>
    <w:p w14:paraId="32EE2B66" w14:textId="43C8DA28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12896" behindDoc="0" locked="0" layoutInCell="1" allowOverlap="1" wp14:anchorId="77AF1C96" wp14:editId="6CCAC5F1">
            <wp:simplePos x="0" y="0"/>
            <wp:positionH relativeFrom="margin">
              <wp:align>left</wp:align>
            </wp:positionH>
            <wp:positionV relativeFrom="paragraph">
              <wp:posOffset>93407</wp:posOffset>
            </wp:positionV>
            <wp:extent cx="1187635" cy="1059366"/>
            <wp:effectExtent l="0" t="0" r="0" b="0"/>
            <wp:wrapNone/>
            <wp:docPr id="1696621942" name="Picture 16966219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86496" name="Picture 11609864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725" cy="10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043CE" w14:textId="64E1EF4D" w:rsidR="004D292F" w:rsidRPr="000657C5" w:rsidRDefault="004D292F" w:rsidP="004D292F">
      <w:pPr>
        <w:pStyle w:val="contentspage"/>
        <w:rPr>
          <w:color w:val="000000" w:themeColor="text1"/>
        </w:rPr>
      </w:pPr>
      <w:hyperlink w:anchor="_What_skills_and" w:history="1">
        <w:r w:rsidRPr="000657C5">
          <w:rPr>
            <w:rStyle w:val="Hyperlink"/>
            <w:color w:val="000000" w:themeColor="text1"/>
            <w:u w:val="none"/>
          </w:rPr>
          <w:t xml:space="preserve">What skills and experience do </w:t>
        </w:r>
        <w:r w:rsidR="001C36A3">
          <w:rPr>
            <w:rStyle w:val="Hyperlink"/>
            <w:color w:val="000000" w:themeColor="text1"/>
            <w:u w:val="none"/>
          </w:rPr>
          <w:br/>
        </w:r>
        <w:proofErr w:type="spellStart"/>
        <w:r w:rsidRPr="000657C5">
          <w:rPr>
            <w:rStyle w:val="Hyperlink"/>
            <w:color w:val="000000" w:themeColor="text1"/>
            <w:u w:val="none"/>
          </w:rPr>
          <w:t>rōpū</w:t>
        </w:r>
        <w:proofErr w:type="spellEnd"/>
        <w:r w:rsidRPr="000657C5">
          <w:rPr>
            <w:rStyle w:val="Hyperlink"/>
            <w:color w:val="000000" w:themeColor="text1"/>
            <w:u w:val="none"/>
          </w:rPr>
          <w:t xml:space="preserve"> </w:t>
        </w:r>
        <w:r w:rsidR="001C36A3">
          <w:rPr>
            <w:rStyle w:val="Hyperlink"/>
            <w:color w:val="000000" w:themeColor="text1"/>
            <w:u w:val="none"/>
          </w:rPr>
          <w:t xml:space="preserve">/ group </w:t>
        </w:r>
        <w:r w:rsidRPr="000657C5">
          <w:rPr>
            <w:rStyle w:val="Hyperlink"/>
            <w:color w:val="000000" w:themeColor="text1"/>
            <w:u w:val="none"/>
          </w:rPr>
          <w:t>members need?</w:t>
        </w:r>
        <w:r w:rsidRPr="000657C5">
          <w:rPr>
            <w:rStyle w:val="Hyperlink"/>
            <w:color w:val="000000" w:themeColor="text1"/>
            <w:u w:val="none"/>
          </w:rPr>
          <w:tab/>
          <w:t>2</w:t>
        </w:r>
      </w:hyperlink>
      <w:r w:rsidR="000A17EA">
        <w:t>3</w:t>
      </w:r>
    </w:p>
    <w:p w14:paraId="57AC4894" w14:textId="77777777" w:rsidR="004D292F" w:rsidRPr="000657C5" w:rsidRDefault="004D292F" w:rsidP="004D292F">
      <w:pPr>
        <w:pStyle w:val="contentspage"/>
        <w:rPr>
          <w:color w:val="000000" w:themeColor="text1"/>
        </w:rPr>
      </w:pPr>
    </w:p>
    <w:p w14:paraId="6920614E" w14:textId="35F642C5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14944" behindDoc="0" locked="0" layoutInCell="1" allowOverlap="1" wp14:anchorId="213CA917" wp14:editId="33C6CD9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984738" cy="984738"/>
            <wp:effectExtent l="0" t="0" r="6350" b="6350"/>
            <wp:wrapNone/>
            <wp:docPr id="2077766684" name="Picture 20777666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66684" name="Picture 20777666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38" cy="98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61A8A" w14:textId="7F0845A8" w:rsidR="004D292F" w:rsidRPr="000657C5" w:rsidRDefault="004D292F" w:rsidP="004D292F">
      <w:pPr>
        <w:pStyle w:val="contentspage"/>
        <w:rPr>
          <w:color w:val="000000" w:themeColor="text1"/>
        </w:rPr>
      </w:pPr>
      <w:hyperlink w:anchor="_How_to_apply" w:history="1">
        <w:r w:rsidRPr="000657C5">
          <w:rPr>
            <w:rStyle w:val="Hyperlink"/>
            <w:color w:val="000000" w:themeColor="text1"/>
            <w:u w:val="none"/>
          </w:rPr>
          <w:t>How to apply</w:t>
        </w:r>
        <w:r w:rsidRPr="000657C5">
          <w:rPr>
            <w:rStyle w:val="Hyperlink"/>
            <w:color w:val="000000" w:themeColor="text1"/>
            <w:u w:val="none"/>
          </w:rPr>
          <w:tab/>
        </w:r>
        <w:r w:rsidR="00860D86" w:rsidRPr="000657C5">
          <w:rPr>
            <w:rStyle w:val="Hyperlink"/>
            <w:color w:val="000000" w:themeColor="text1"/>
            <w:u w:val="none"/>
          </w:rPr>
          <w:t>2</w:t>
        </w:r>
      </w:hyperlink>
      <w:r w:rsidR="000A17EA">
        <w:t>8</w:t>
      </w:r>
    </w:p>
    <w:p w14:paraId="6DCF9DFA" w14:textId="0DEF2A1B" w:rsidR="004D292F" w:rsidRPr="000657C5" w:rsidRDefault="004D292F" w:rsidP="004D292F">
      <w:pPr>
        <w:pStyle w:val="contentspage"/>
        <w:rPr>
          <w:color w:val="000000" w:themeColor="text1"/>
        </w:rPr>
      </w:pPr>
    </w:p>
    <w:p w14:paraId="17DC2743" w14:textId="2B2F087B" w:rsidR="004D292F" w:rsidRPr="000657C5" w:rsidRDefault="000657C5" w:rsidP="004D292F">
      <w:pPr>
        <w:pStyle w:val="contentspage"/>
        <w:rPr>
          <w:color w:val="000000" w:themeColor="text1"/>
        </w:rPr>
      </w:pPr>
      <w:r w:rsidRPr="000657C5">
        <w:rPr>
          <w:noProof/>
          <w:color w:val="000000" w:themeColor="text1"/>
        </w:rPr>
        <w:drawing>
          <wp:anchor distT="0" distB="0" distL="114300" distR="114300" simplePos="0" relativeHeight="252116992" behindDoc="0" locked="0" layoutInCell="1" allowOverlap="1" wp14:anchorId="6E7F79FC" wp14:editId="708B86FF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048214" cy="1048214"/>
            <wp:effectExtent l="0" t="0" r="0" b="0"/>
            <wp:wrapNone/>
            <wp:docPr id="1584469568" name="Picture 15844695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69568" name="Picture 15844695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14" cy="104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F9B59" w14:textId="191FF0D0" w:rsidR="004D292F" w:rsidRPr="000657C5" w:rsidRDefault="004D292F" w:rsidP="004D292F">
      <w:pPr>
        <w:pStyle w:val="contentspage"/>
        <w:rPr>
          <w:color w:val="000000" w:themeColor="text1"/>
        </w:rPr>
      </w:pPr>
      <w:hyperlink w:anchor="_What_happens_next?" w:history="1">
        <w:r w:rsidRPr="000657C5">
          <w:rPr>
            <w:rStyle w:val="Hyperlink"/>
            <w:color w:val="000000" w:themeColor="text1"/>
            <w:u w:val="none"/>
          </w:rPr>
          <w:t>What happens next?</w:t>
        </w:r>
        <w:r w:rsidRPr="000657C5">
          <w:rPr>
            <w:rStyle w:val="Hyperlink"/>
            <w:color w:val="000000" w:themeColor="text1"/>
            <w:u w:val="none"/>
          </w:rPr>
          <w:tab/>
        </w:r>
      </w:hyperlink>
      <w:r w:rsidR="000A17EA">
        <w:t>30</w:t>
      </w:r>
    </w:p>
    <w:p w14:paraId="0EAFB272" w14:textId="42B899FF" w:rsidR="004D292F" w:rsidRDefault="004D292F">
      <w:pPr>
        <w:spacing w:line="240" w:lineRule="auto"/>
        <w:ind w:left="0"/>
        <w:rPr>
          <w:szCs w:val="44"/>
        </w:rPr>
      </w:pPr>
      <w:r>
        <w:rPr>
          <w:szCs w:val="44"/>
        </w:rPr>
        <w:br w:type="page"/>
      </w:r>
    </w:p>
    <w:p w14:paraId="6CC1540B" w14:textId="3D04C1E7" w:rsidR="00C203C2" w:rsidRPr="00524BDF" w:rsidRDefault="00C203C2" w:rsidP="00C203C2">
      <w:pPr>
        <w:pStyle w:val="Heading1"/>
        <w:rPr>
          <w:szCs w:val="44"/>
        </w:rPr>
      </w:pPr>
      <w:bookmarkStart w:id="3" w:name="_Whakataukī"/>
      <w:bookmarkEnd w:id="3"/>
      <w:proofErr w:type="spellStart"/>
      <w:r w:rsidRPr="00524BDF">
        <w:rPr>
          <w:szCs w:val="44"/>
        </w:rPr>
        <w:lastRenderedPageBreak/>
        <w:t>Whakatauk</w:t>
      </w:r>
      <w:bookmarkEnd w:id="1"/>
      <w:r w:rsidRPr="00524BDF">
        <w:rPr>
          <w:rFonts w:cs="Arial"/>
          <w:color w:val="1F1F1F"/>
          <w:szCs w:val="44"/>
          <w:shd w:val="clear" w:color="auto" w:fill="FFFFFF"/>
        </w:rPr>
        <w:t>ī</w:t>
      </w:r>
      <w:bookmarkEnd w:id="2"/>
      <w:proofErr w:type="spellEnd"/>
    </w:p>
    <w:p w14:paraId="4FC21944" w14:textId="77777777" w:rsidR="00C203C2" w:rsidRDefault="00C203C2" w:rsidP="00C203C2"/>
    <w:p w14:paraId="64501580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52800" behindDoc="0" locked="0" layoutInCell="1" allowOverlap="1" wp14:anchorId="3DB32113" wp14:editId="0DD2F19B">
            <wp:simplePos x="0" y="0"/>
            <wp:positionH relativeFrom="column">
              <wp:posOffset>45591</wp:posOffset>
            </wp:positionH>
            <wp:positionV relativeFrom="paragraph">
              <wp:posOffset>191312</wp:posOffset>
            </wp:positionV>
            <wp:extent cx="1620000" cy="873032"/>
            <wp:effectExtent l="0" t="0" r="0" b="3810"/>
            <wp:wrapNone/>
            <wp:docPr id="35707825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825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7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5BA7F" w14:textId="77777777" w:rsidR="00C203C2" w:rsidRDefault="00C203C2" w:rsidP="00C203C2">
      <w:r>
        <w:t xml:space="preserve">A </w:t>
      </w:r>
      <w:proofErr w:type="spellStart"/>
      <w:r w:rsidRPr="00524BDF">
        <w:rPr>
          <w:szCs w:val="32"/>
        </w:rPr>
        <w:t>whakatauk</w:t>
      </w:r>
      <w:r w:rsidRPr="00524BDF">
        <w:rPr>
          <w:rFonts w:cs="Arial"/>
          <w:color w:val="1F1F1F"/>
          <w:szCs w:val="32"/>
          <w:shd w:val="clear" w:color="auto" w:fill="FFFFFF"/>
        </w:rPr>
        <w:t>ī</w:t>
      </w:r>
      <w:proofErr w:type="spellEnd"/>
      <w:r w:rsidRPr="00524BDF">
        <w:rPr>
          <w:szCs w:val="32"/>
        </w:rPr>
        <w:t xml:space="preserve"> </w:t>
      </w:r>
      <w:r>
        <w:t>is a M</w:t>
      </w:r>
      <w:r w:rsidRPr="00B56CA7">
        <w:rPr>
          <w:rStyle w:val="normaltextrun"/>
          <w:rFonts w:cs="Segoe UI"/>
        </w:rPr>
        <w:t>ā</w:t>
      </w:r>
      <w:r>
        <w:t xml:space="preserve">ori saying that shares an important message. </w:t>
      </w:r>
    </w:p>
    <w:p w14:paraId="46E082A9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50752" behindDoc="0" locked="0" layoutInCell="1" allowOverlap="1" wp14:anchorId="13A14554" wp14:editId="520B1289">
            <wp:simplePos x="0" y="0"/>
            <wp:positionH relativeFrom="column">
              <wp:posOffset>-164486</wp:posOffset>
            </wp:positionH>
            <wp:positionV relativeFrom="paragraph">
              <wp:posOffset>299720</wp:posOffset>
            </wp:positionV>
            <wp:extent cx="1440000" cy="2551163"/>
            <wp:effectExtent l="0" t="0" r="0" b="1905"/>
            <wp:wrapNone/>
            <wp:docPr id="7872262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2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255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17638" w14:textId="77777777" w:rsidR="00C203C2" w:rsidRDefault="00C203C2" w:rsidP="00C203C2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AA89E59" wp14:editId="70F1D11E">
                <wp:simplePos x="0" y="0"/>
                <wp:positionH relativeFrom="margin">
                  <wp:posOffset>2218544</wp:posOffset>
                </wp:positionH>
                <wp:positionV relativeFrom="paragraph">
                  <wp:posOffset>221802</wp:posOffset>
                </wp:positionV>
                <wp:extent cx="3675600" cy="4422099"/>
                <wp:effectExtent l="0" t="0" r="1270" b="0"/>
                <wp:wrapNone/>
                <wp:docPr id="798661792" name="Rectangle 798661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600" cy="442209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9FE449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  <w:p w14:paraId="28056B09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89E59" id="Rectangle 798661792" o:spid="_x0000_s1026" alt="&quot;&quot;" style="position:absolute;left:0;text-align:left;margin-left:174.7pt;margin-top:17.45pt;width:289.4pt;height:348.2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" fillcolor="#d9ceea" stroked="f" strokeweight="1pt">
                <v:textbox>
                  <w:txbxContent>
                    <w:p w14:paraId="039FE449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  <w:p w14:paraId="28056B09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21209B" w14:textId="459C9DE1" w:rsidR="00C203C2" w:rsidRPr="00491640" w:rsidRDefault="00C203C2" w:rsidP="004D292F">
      <w:pPr>
        <w:rPr>
          <w:rStyle w:val="normaltextrun"/>
        </w:rPr>
      </w:pPr>
      <w:bookmarkStart w:id="4" w:name="_Toc210134184"/>
      <w:r w:rsidRPr="00491640">
        <w:rPr>
          <w:rStyle w:val="normaltextrun"/>
        </w:rPr>
        <w:t xml:space="preserve">Kia </w:t>
      </w:r>
      <w:proofErr w:type="spellStart"/>
      <w:r w:rsidRPr="00491640">
        <w:rPr>
          <w:rStyle w:val="normaltextrun"/>
        </w:rPr>
        <w:t>hiwa</w:t>
      </w:r>
      <w:proofErr w:type="spellEnd"/>
      <w:r w:rsidRPr="00491640">
        <w:rPr>
          <w:rStyle w:val="normaltextrun"/>
        </w:rPr>
        <w:t xml:space="preserve"> </w:t>
      </w:r>
      <w:proofErr w:type="spellStart"/>
      <w:r w:rsidRPr="00491640">
        <w:rPr>
          <w:rStyle w:val="normaltextrun"/>
        </w:rPr>
        <w:t>rā</w:t>
      </w:r>
      <w:proofErr w:type="spellEnd"/>
      <w:r w:rsidRPr="00491640">
        <w:rPr>
          <w:rStyle w:val="normaltextrun"/>
        </w:rPr>
        <w:t xml:space="preserve"> kia </w:t>
      </w:r>
      <w:proofErr w:type="spellStart"/>
      <w:r w:rsidRPr="00491640">
        <w:rPr>
          <w:rStyle w:val="normaltextrun"/>
        </w:rPr>
        <w:t>hiwa</w:t>
      </w:r>
      <w:proofErr w:type="spellEnd"/>
      <w:r w:rsidRPr="00491640">
        <w:rPr>
          <w:rStyle w:val="normaltextrun"/>
        </w:rPr>
        <w:t xml:space="preserve"> </w:t>
      </w:r>
      <w:proofErr w:type="spellStart"/>
      <w:r w:rsidRPr="00491640">
        <w:rPr>
          <w:rStyle w:val="normaltextrun"/>
        </w:rPr>
        <w:t>rā</w:t>
      </w:r>
      <w:bookmarkEnd w:id="4"/>
      <w:proofErr w:type="spellEnd"/>
      <w:r w:rsidR="009B7080">
        <w:rPr>
          <w:rStyle w:val="normaltextrun"/>
        </w:rPr>
        <w:t>.</w:t>
      </w:r>
    </w:p>
    <w:p w14:paraId="56ECA11D" w14:textId="77777777" w:rsidR="00C203C2" w:rsidRPr="00B56CA7" w:rsidRDefault="00C203C2" w:rsidP="00C203C2">
      <w:pPr>
        <w:rPr>
          <w:rStyle w:val="normaltextrun"/>
          <w:rFonts w:cs="Segoe UI"/>
        </w:rPr>
      </w:pPr>
    </w:p>
    <w:p w14:paraId="4EEDC853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Kia </w:t>
      </w:r>
      <w:proofErr w:type="spellStart"/>
      <w:r w:rsidRPr="00B56CA7">
        <w:rPr>
          <w:rStyle w:val="normaltextrun"/>
          <w:rFonts w:cs="Segoe UI"/>
        </w:rPr>
        <w:t>kōkiri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ake</w:t>
      </w:r>
      <w:proofErr w:type="spellEnd"/>
      <w:r w:rsidRPr="00B56CA7">
        <w:rPr>
          <w:rStyle w:val="normaltextrun"/>
          <w:rFonts w:cs="Segoe UI"/>
        </w:rPr>
        <w:t xml:space="preserve">, kia </w:t>
      </w:r>
      <w:proofErr w:type="spellStart"/>
      <w:r w:rsidRPr="00B56CA7">
        <w:rPr>
          <w:rStyle w:val="normaltextrun"/>
          <w:rFonts w:cs="Segoe UI"/>
        </w:rPr>
        <w:t>mataara</w:t>
      </w:r>
      <w:proofErr w:type="spellEnd"/>
      <w:r w:rsidRPr="00B56CA7">
        <w:rPr>
          <w:rStyle w:val="normaltextrun"/>
          <w:rFonts w:cs="Segoe UI"/>
        </w:rPr>
        <w:t xml:space="preserve">. </w:t>
      </w:r>
    </w:p>
    <w:p w14:paraId="132AFC7C" w14:textId="77777777" w:rsidR="00C203C2" w:rsidRDefault="00C203C2" w:rsidP="00C203C2">
      <w:pPr>
        <w:rPr>
          <w:rStyle w:val="normaltextrun"/>
          <w:rFonts w:cs="Segoe UI"/>
        </w:rPr>
      </w:pPr>
    </w:p>
    <w:p w14:paraId="7324DCD6" w14:textId="77777777" w:rsidR="00C203C2" w:rsidRPr="00B56CA7" w:rsidRDefault="00C203C2" w:rsidP="00C203C2">
      <w:pPr>
        <w:rPr>
          <w:rStyle w:val="normaltextrun"/>
          <w:rFonts w:cs="Segoe UI"/>
        </w:rPr>
      </w:pPr>
    </w:p>
    <w:p w14:paraId="6838FBFF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He karanga </w:t>
      </w:r>
      <w:proofErr w:type="spellStart"/>
      <w:r w:rsidRPr="00B56CA7">
        <w:rPr>
          <w:rStyle w:val="normaltextrun"/>
          <w:rFonts w:cs="Segoe UI"/>
        </w:rPr>
        <w:t>atu</w:t>
      </w:r>
      <w:proofErr w:type="spellEnd"/>
      <w:r w:rsidRPr="00B56CA7">
        <w:rPr>
          <w:rStyle w:val="normaltextrun"/>
          <w:rFonts w:cs="Segoe UI"/>
        </w:rPr>
        <w:t xml:space="preserve"> ki </w:t>
      </w:r>
      <w:proofErr w:type="spellStart"/>
      <w:r w:rsidRPr="00B56CA7">
        <w:rPr>
          <w:rStyle w:val="normaltextrun"/>
          <w:rFonts w:cs="Segoe UI"/>
        </w:rPr>
        <w:t>te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ao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whānui</w:t>
      </w:r>
      <w:proofErr w:type="spellEnd"/>
      <w:r>
        <w:rPr>
          <w:rStyle w:val="normaltextrun"/>
          <w:rFonts w:cs="Segoe UI"/>
        </w:rPr>
        <w:t xml:space="preserve"> </w:t>
      </w:r>
    </w:p>
    <w:p w14:paraId="6D284205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ki </w:t>
      </w:r>
      <w:proofErr w:type="spellStart"/>
      <w:r w:rsidRPr="00B56CA7">
        <w:rPr>
          <w:rStyle w:val="normaltextrun"/>
          <w:rFonts w:cs="Segoe UI"/>
        </w:rPr>
        <w:t>te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ao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whaikaha</w:t>
      </w:r>
      <w:proofErr w:type="spellEnd"/>
      <w:r w:rsidRPr="00B56CA7">
        <w:rPr>
          <w:rStyle w:val="normaltextrun"/>
          <w:rFonts w:cs="Segoe UI"/>
        </w:rPr>
        <w:t xml:space="preserve">. </w:t>
      </w:r>
    </w:p>
    <w:p w14:paraId="3C79B898" w14:textId="77777777" w:rsidR="00C203C2" w:rsidRDefault="00C203C2" w:rsidP="00C203C2">
      <w:pPr>
        <w:rPr>
          <w:rStyle w:val="normaltextrun"/>
          <w:rFonts w:cs="Segoe UI"/>
        </w:rPr>
      </w:pPr>
      <w:r>
        <w:rPr>
          <w:rFonts w:cs="Segoe UI"/>
          <w:noProof/>
        </w:rPr>
        <w:drawing>
          <wp:anchor distT="0" distB="0" distL="114300" distR="114300" simplePos="0" relativeHeight="251851776" behindDoc="0" locked="0" layoutInCell="1" allowOverlap="1" wp14:anchorId="3408C46D" wp14:editId="757CDBD9">
            <wp:simplePos x="0" y="0"/>
            <wp:positionH relativeFrom="column">
              <wp:posOffset>-78927</wp:posOffset>
            </wp:positionH>
            <wp:positionV relativeFrom="paragraph">
              <wp:posOffset>54606</wp:posOffset>
            </wp:positionV>
            <wp:extent cx="1440000" cy="1924454"/>
            <wp:effectExtent l="0" t="0" r="0" b="0"/>
            <wp:wrapNone/>
            <wp:docPr id="35647100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10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B85F3" w14:textId="77777777" w:rsidR="00C203C2" w:rsidRPr="00B56CA7" w:rsidRDefault="00C203C2" w:rsidP="00C203C2">
      <w:pPr>
        <w:rPr>
          <w:rStyle w:val="normaltextrun"/>
          <w:rFonts w:cs="Segoe UI"/>
        </w:rPr>
      </w:pPr>
    </w:p>
    <w:p w14:paraId="633E6FE0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Haere </w:t>
      </w:r>
      <w:proofErr w:type="spellStart"/>
      <w:r w:rsidRPr="00B56CA7">
        <w:rPr>
          <w:rStyle w:val="normaltextrun"/>
          <w:rFonts w:cs="Segoe UI"/>
        </w:rPr>
        <w:t>mai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ōu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whakaaro</w:t>
      </w:r>
      <w:proofErr w:type="spellEnd"/>
      <w:r w:rsidRPr="00B56CA7">
        <w:rPr>
          <w:rStyle w:val="normaltextrun"/>
          <w:rFonts w:cs="Segoe UI"/>
        </w:rPr>
        <w:t xml:space="preserve"> rangatira ki </w:t>
      </w:r>
      <w:proofErr w:type="spellStart"/>
      <w:r w:rsidRPr="00B56CA7">
        <w:rPr>
          <w:rStyle w:val="normaltextrun"/>
          <w:rFonts w:cs="Segoe UI"/>
        </w:rPr>
        <w:t>tēnei</w:t>
      </w:r>
      <w:proofErr w:type="spellEnd"/>
      <w:r w:rsidRPr="00B56CA7">
        <w:rPr>
          <w:rStyle w:val="normaltextrun"/>
          <w:rFonts w:cs="Segoe UI"/>
        </w:rPr>
        <w:t xml:space="preserve"> kaupapa </w:t>
      </w:r>
      <w:proofErr w:type="spellStart"/>
      <w:r w:rsidRPr="00B56CA7">
        <w:rPr>
          <w:rStyle w:val="normaltextrun"/>
          <w:rFonts w:cs="Segoe UI"/>
        </w:rPr>
        <w:t>whakahirahira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nau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mai</w:t>
      </w:r>
      <w:proofErr w:type="spellEnd"/>
      <w:r w:rsidRPr="00B56CA7">
        <w:rPr>
          <w:rStyle w:val="normaltextrun"/>
          <w:rFonts w:cs="Segoe UI"/>
        </w:rPr>
        <w:t xml:space="preserve"> e </w:t>
      </w:r>
      <w:proofErr w:type="spellStart"/>
      <w:r w:rsidRPr="00B56CA7">
        <w:rPr>
          <w:rStyle w:val="normaltextrun"/>
          <w:rFonts w:cs="Segoe UI"/>
        </w:rPr>
        <w:t>te</w:t>
      </w:r>
      <w:proofErr w:type="spellEnd"/>
      <w:r w:rsidRPr="00B56CA7">
        <w:rPr>
          <w:rStyle w:val="normaltextrun"/>
          <w:rFonts w:cs="Segoe UI"/>
        </w:rPr>
        <w:t xml:space="preserve"> iwi e</w:t>
      </w:r>
      <w:r>
        <w:rPr>
          <w:rStyle w:val="normaltextrun"/>
          <w:rFonts w:cs="Segoe UI"/>
        </w:rPr>
        <w:t>.</w:t>
      </w:r>
    </w:p>
    <w:p w14:paraId="6D56D1D8" w14:textId="77777777" w:rsidR="00C203C2" w:rsidRDefault="00C203C2" w:rsidP="00C203C2">
      <w:pPr>
        <w:rPr>
          <w:rStyle w:val="normaltextrun"/>
          <w:rFonts w:cs="Segoe UI"/>
        </w:rPr>
      </w:pPr>
    </w:p>
    <w:p w14:paraId="36BD33C5" w14:textId="77777777" w:rsidR="00C203C2" w:rsidRDefault="00C203C2" w:rsidP="00C203C2">
      <w:pPr>
        <w:rPr>
          <w:rStyle w:val="normaltextrun"/>
          <w:rFonts w:cs="Segoe UI"/>
        </w:rPr>
      </w:pPr>
    </w:p>
    <w:p w14:paraId="1377E06A" w14:textId="77777777" w:rsidR="00C203C2" w:rsidRDefault="00C203C2" w:rsidP="00C203C2">
      <w:pPr>
        <w:spacing w:line="240" w:lineRule="auto"/>
        <w:ind w:left="0"/>
        <w:rPr>
          <w:sz w:val="22"/>
        </w:rPr>
      </w:pPr>
      <w:r>
        <w:rPr>
          <w:sz w:val="22"/>
        </w:rPr>
        <w:br w:type="page"/>
      </w:r>
    </w:p>
    <w:p w14:paraId="78E8FFCC" w14:textId="77777777" w:rsidR="00C203C2" w:rsidRDefault="00C203C2" w:rsidP="00C203C2">
      <w:pPr>
        <w:rPr>
          <w:rFonts w:cs="Arial"/>
          <w:color w:val="1F1F1F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55455F87" wp14:editId="6FD26515">
            <wp:simplePos x="0" y="0"/>
            <wp:positionH relativeFrom="margin">
              <wp:align>left</wp:align>
            </wp:positionH>
            <wp:positionV relativeFrom="paragraph">
              <wp:posOffset>-211565</wp:posOffset>
            </wp:positionV>
            <wp:extent cx="1274653" cy="2258615"/>
            <wp:effectExtent l="0" t="0" r="1905" b="8890"/>
            <wp:wrapNone/>
            <wp:docPr id="200787783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2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653" cy="225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are the English words of the </w:t>
      </w:r>
      <w:proofErr w:type="spellStart"/>
      <w:r w:rsidRPr="00524BDF">
        <w:rPr>
          <w:szCs w:val="32"/>
        </w:rPr>
        <w:t>whakatauk</w:t>
      </w:r>
      <w:r w:rsidRPr="00524BDF">
        <w:rPr>
          <w:rFonts w:cs="Arial"/>
          <w:color w:val="1F1F1F"/>
          <w:szCs w:val="32"/>
          <w:shd w:val="clear" w:color="auto" w:fill="FFFFFF"/>
        </w:rPr>
        <w:t>ī</w:t>
      </w:r>
      <w:proofErr w:type="spellEnd"/>
      <w:r>
        <w:rPr>
          <w:rFonts w:cs="Arial"/>
          <w:color w:val="1F1F1F"/>
          <w:szCs w:val="32"/>
          <w:shd w:val="clear" w:color="auto" w:fill="FFFFFF"/>
        </w:rPr>
        <w:t>.</w:t>
      </w:r>
    </w:p>
    <w:p w14:paraId="23E6F8EC" w14:textId="77777777" w:rsidR="008D5BC8" w:rsidRDefault="008D5BC8" w:rsidP="00C203C2"/>
    <w:p w14:paraId="1DAA2548" w14:textId="77777777" w:rsidR="00C203C2" w:rsidRDefault="00C203C2" w:rsidP="008D5BC8">
      <w:pPr>
        <w:pStyle w:val="contentspag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CB6D466" wp14:editId="07F058EC">
                <wp:simplePos x="0" y="0"/>
                <wp:positionH relativeFrom="margin">
                  <wp:posOffset>2218544</wp:posOffset>
                </wp:positionH>
                <wp:positionV relativeFrom="paragraph">
                  <wp:posOffset>228349</wp:posOffset>
                </wp:positionV>
                <wp:extent cx="3675380" cy="6586637"/>
                <wp:effectExtent l="0" t="0" r="1270" b="5080"/>
                <wp:wrapNone/>
                <wp:docPr id="2052648133" name="Rectangle 2052648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380" cy="6586637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E7F9AE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  <w:p w14:paraId="48627801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6D466" id="Rectangle 2052648133" o:spid="_x0000_s1027" alt="&quot;&quot;" style="position:absolute;left:0;text-align:left;margin-left:174.7pt;margin-top:18pt;width:289.4pt;height:518.6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" fillcolor="#d9ceea" stroked="f" strokeweight="1pt">
                <v:textbox>
                  <w:txbxContent>
                    <w:p w14:paraId="72E7F9AE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  <w:p w14:paraId="48627801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64EB7D" w14:textId="77777777" w:rsidR="00C203C2" w:rsidRDefault="00C203C2" w:rsidP="00C203C2">
      <w:r w:rsidRPr="00BE43DC">
        <w:t>Be watchful</w:t>
      </w:r>
      <w:r>
        <w:t xml:space="preserve">, be </w:t>
      </w:r>
      <w:r w:rsidRPr="00BE43DC">
        <w:t xml:space="preserve">alert. </w:t>
      </w:r>
    </w:p>
    <w:p w14:paraId="71AAD3F4" w14:textId="77777777" w:rsidR="00C203C2" w:rsidRDefault="00C203C2" w:rsidP="00C203C2"/>
    <w:p w14:paraId="419224A9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56896" behindDoc="0" locked="0" layoutInCell="1" allowOverlap="1" wp14:anchorId="25D6F63F" wp14:editId="26784A98">
            <wp:simplePos x="0" y="0"/>
            <wp:positionH relativeFrom="margin">
              <wp:align>left</wp:align>
            </wp:positionH>
            <wp:positionV relativeFrom="paragraph">
              <wp:posOffset>314574</wp:posOffset>
            </wp:positionV>
            <wp:extent cx="1518699" cy="1518699"/>
            <wp:effectExtent l="0" t="0" r="0" b="5715"/>
            <wp:wrapNone/>
            <wp:docPr id="75283132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3132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54C53" w14:textId="29B0795C" w:rsidR="00C203C2" w:rsidRDefault="00C203C2" w:rsidP="00C203C2">
      <w:r w:rsidRPr="00BE43DC">
        <w:t>Rise up</w:t>
      </w:r>
      <w:r>
        <w:t xml:space="preserve">, </w:t>
      </w:r>
      <w:r w:rsidRPr="00BE43DC">
        <w:t>come forward</w:t>
      </w:r>
      <w:r w:rsidR="009B7080">
        <w:t>.</w:t>
      </w:r>
    </w:p>
    <w:p w14:paraId="609DD954" w14:textId="77777777" w:rsidR="00C203C2" w:rsidRDefault="00C203C2" w:rsidP="00C203C2"/>
    <w:p w14:paraId="22A748CE" w14:textId="77777777" w:rsidR="00C203C2" w:rsidRDefault="00C203C2" w:rsidP="00C203C2"/>
    <w:p w14:paraId="06A0BFC9" w14:textId="77777777" w:rsidR="00C203C2" w:rsidRDefault="00C203C2" w:rsidP="00C203C2">
      <w:r>
        <w:t>B</w:t>
      </w:r>
      <w:r w:rsidRPr="00BE43DC">
        <w:t>e counted</w:t>
      </w:r>
      <w:r>
        <w:t>, b</w:t>
      </w:r>
      <w:r w:rsidRPr="00BE43DC">
        <w:t xml:space="preserve">e alert. </w:t>
      </w:r>
    </w:p>
    <w:p w14:paraId="5FEA374B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55872" behindDoc="0" locked="0" layoutInCell="1" allowOverlap="1" wp14:anchorId="2F8C93D4" wp14:editId="621DA60E">
            <wp:simplePos x="0" y="0"/>
            <wp:positionH relativeFrom="margin">
              <wp:align>left</wp:align>
            </wp:positionH>
            <wp:positionV relativeFrom="paragraph">
              <wp:posOffset>279013</wp:posOffset>
            </wp:positionV>
            <wp:extent cx="1327868" cy="1327868"/>
            <wp:effectExtent l="0" t="0" r="5715" b="5715"/>
            <wp:wrapNone/>
            <wp:docPr id="93666159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6159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035" cy="1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817B5" w14:textId="77777777" w:rsidR="00C203C2" w:rsidRDefault="00C203C2" w:rsidP="00C203C2"/>
    <w:p w14:paraId="49923DF7" w14:textId="77777777" w:rsidR="00C203C2" w:rsidRDefault="00C203C2" w:rsidP="00C203C2">
      <w:r w:rsidRPr="00BE43DC">
        <w:t xml:space="preserve">A call going out to the world, to the disabled world. </w:t>
      </w:r>
    </w:p>
    <w:p w14:paraId="0A6003F3" w14:textId="77777777" w:rsidR="00C203C2" w:rsidRDefault="00C203C2" w:rsidP="00C203C2"/>
    <w:p w14:paraId="2084453D" w14:textId="77777777" w:rsidR="00C203C2" w:rsidRDefault="00C203C2" w:rsidP="00C203C2">
      <w:r>
        <w:rPr>
          <w:rFonts w:cs="Segoe UI"/>
          <w:noProof/>
        </w:rPr>
        <w:drawing>
          <wp:anchor distT="0" distB="0" distL="114300" distR="114300" simplePos="0" relativeHeight="251854848" behindDoc="0" locked="0" layoutInCell="1" allowOverlap="1" wp14:anchorId="62BAEB61" wp14:editId="05B3E9D1">
            <wp:simplePos x="0" y="0"/>
            <wp:positionH relativeFrom="column">
              <wp:posOffset>-29148</wp:posOffset>
            </wp:positionH>
            <wp:positionV relativeFrom="paragraph">
              <wp:posOffset>354080</wp:posOffset>
            </wp:positionV>
            <wp:extent cx="1440000" cy="1924454"/>
            <wp:effectExtent l="0" t="0" r="0" b="0"/>
            <wp:wrapNone/>
            <wp:docPr id="143497870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10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10556" w14:textId="77777777" w:rsidR="00C203C2" w:rsidRDefault="00C203C2" w:rsidP="00C203C2">
      <w:r w:rsidRPr="00BE43DC">
        <w:t xml:space="preserve">We welcome your chiefly thoughts to this important discussion. </w:t>
      </w:r>
    </w:p>
    <w:p w14:paraId="5E16755A" w14:textId="77777777" w:rsidR="00C203C2" w:rsidRDefault="00C203C2" w:rsidP="00C203C2"/>
    <w:p w14:paraId="1EA0F7FB" w14:textId="77777777" w:rsidR="00C203C2" w:rsidRDefault="00C203C2" w:rsidP="00C203C2"/>
    <w:p w14:paraId="20561C72" w14:textId="77777777" w:rsidR="00C203C2" w:rsidRDefault="00C203C2" w:rsidP="00C203C2">
      <w:r w:rsidRPr="00BE43DC">
        <w:t>We welcome all.</w:t>
      </w:r>
    </w:p>
    <w:p w14:paraId="0A914F67" w14:textId="228E0719" w:rsidR="00C203C2" w:rsidRDefault="00C203C2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6A56AC4E" w14:textId="77777777" w:rsidR="00C203C2" w:rsidRDefault="00C203C2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421CB51B" w14:textId="17C3446D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5" w:name="_About_this_Easy"/>
      <w:bookmarkStart w:id="6" w:name="_Toc210134185"/>
      <w:bookmarkEnd w:id="5"/>
      <w:r>
        <w:rPr>
          <w:noProof/>
          <w:lang w:val="en-NZ" w:eastAsia="en-NZ"/>
        </w:rPr>
        <w:lastRenderedPageBreak/>
        <w:t xml:space="preserve">About this </w:t>
      </w:r>
      <w:r w:rsidR="0042258C">
        <w:rPr>
          <w:noProof/>
          <w:lang w:val="en-NZ" w:eastAsia="en-NZ"/>
        </w:rPr>
        <w:t>Easy Read</w:t>
      </w:r>
      <w:bookmarkEnd w:id="6"/>
    </w:p>
    <w:p w14:paraId="625CAD2A" w14:textId="77777777" w:rsidR="00D852B6" w:rsidRDefault="00D852B6" w:rsidP="00124EA8"/>
    <w:p w14:paraId="186C14BA" w14:textId="77777777" w:rsidR="00EF4A04" w:rsidRDefault="00BD34B6" w:rsidP="00124EA8">
      <w:r>
        <w:rPr>
          <w:noProof/>
        </w:rPr>
        <w:drawing>
          <wp:anchor distT="0" distB="0" distL="114300" distR="114300" simplePos="0" relativeHeight="251687936" behindDoc="0" locked="0" layoutInCell="1" allowOverlap="1" wp14:anchorId="658F2F0D" wp14:editId="10E03DEA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77C35" w14:textId="31254CA8" w:rsidR="00124EA8" w:rsidRDefault="00EF4A04" w:rsidP="000A0E61">
      <w:r>
        <w:t xml:space="preserve">This </w:t>
      </w:r>
      <w:r w:rsidR="000A0E61">
        <w:t xml:space="preserve">Easy Read is </w:t>
      </w:r>
      <w:r w:rsidR="00C1076D">
        <w:t xml:space="preserve">from </w:t>
      </w:r>
      <w:r w:rsidR="00967620">
        <w:t xml:space="preserve">the </w:t>
      </w:r>
      <w:r w:rsidR="00C1076D" w:rsidRPr="00C1076D">
        <w:rPr>
          <w:b/>
          <w:bCs/>
        </w:rPr>
        <w:t>Ministry of Disabled People</w:t>
      </w:r>
      <w:r w:rsidR="00C1076D">
        <w:rPr>
          <w:b/>
          <w:bCs/>
        </w:rPr>
        <w:t xml:space="preserve"> – </w:t>
      </w:r>
      <w:proofErr w:type="spellStart"/>
      <w:r w:rsidR="00C1076D">
        <w:rPr>
          <w:b/>
          <w:bCs/>
        </w:rPr>
        <w:t>Whaikaha</w:t>
      </w:r>
      <w:proofErr w:type="spellEnd"/>
      <w:r w:rsidR="00C1076D">
        <w:t>.</w:t>
      </w:r>
    </w:p>
    <w:p w14:paraId="7D0EC704" w14:textId="77777777" w:rsidR="000A0E61" w:rsidRDefault="000A0E61" w:rsidP="000A0E61"/>
    <w:p w14:paraId="66493472" w14:textId="73558292" w:rsidR="00C1076D" w:rsidRDefault="00C1076D" w:rsidP="000A0E61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DB29F50" wp14:editId="6892978A">
                <wp:simplePos x="0" y="0"/>
                <wp:positionH relativeFrom="margin">
                  <wp:align>right</wp:align>
                </wp:positionH>
                <wp:positionV relativeFrom="paragraph">
                  <wp:posOffset>292680</wp:posOffset>
                </wp:positionV>
                <wp:extent cx="3599815" cy="5462546"/>
                <wp:effectExtent l="0" t="0" r="635" b="5080"/>
                <wp:wrapNone/>
                <wp:docPr id="66824012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46254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54831" id="Rectangle 10" o:spid="_x0000_s1026" alt="&quot;&quot;" style="position:absolute;margin-left:232.25pt;margin-top:23.05pt;width:283.45pt;height:430.1pt;z-index:-25147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07DD8E87" w14:textId="2105B74B" w:rsidR="00C1076D" w:rsidRDefault="00C1076D" w:rsidP="00C1076D">
      <w:r w:rsidRPr="006B3231">
        <w:rPr>
          <w:noProof/>
        </w:rPr>
        <w:drawing>
          <wp:anchor distT="0" distB="0" distL="114300" distR="114300" simplePos="0" relativeHeight="251846656" behindDoc="0" locked="0" layoutInCell="1" allowOverlap="1" wp14:anchorId="1375D1C9" wp14:editId="4858C73D">
            <wp:simplePos x="0" y="0"/>
            <wp:positionH relativeFrom="margin">
              <wp:align>left</wp:align>
            </wp:positionH>
            <wp:positionV relativeFrom="paragraph">
              <wp:posOffset>475560</wp:posOffset>
            </wp:positionV>
            <wp:extent cx="1526106" cy="952500"/>
            <wp:effectExtent l="0" t="0" r="0" b="0"/>
            <wp:wrapNone/>
            <wp:docPr id="1302914224" name="Picture 1302914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14224" name="Picture 1302914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0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34E">
        <w:t>The</w:t>
      </w:r>
      <w:r>
        <w:rPr>
          <w:b/>
          <w:bCs/>
        </w:rPr>
        <w:t xml:space="preserve"> Ministry of Disabled </w:t>
      </w:r>
      <w:r>
        <w:rPr>
          <w:b/>
          <w:bCs/>
        </w:rPr>
        <w:br/>
        <w:t xml:space="preserve">People – </w:t>
      </w:r>
      <w:proofErr w:type="spellStart"/>
      <w:r>
        <w:rPr>
          <w:b/>
          <w:bCs/>
        </w:rPr>
        <w:t>Whaikaha</w:t>
      </w:r>
      <w:proofErr w:type="spellEnd"/>
      <w:r>
        <w:rPr>
          <w:b/>
          <w:bCs/>
        </w:rPr>
        <w:t xml:space="preserve"> </w:t>
      </w:r>
      <w:r>
        <w:t>works to make things better for disabled people by working with:</w:t>
      </w:r>
    </w:p>
    <w:p w14:paraId="59B17E73" w14:textId="3C098D76" w:rsidR="00C1076D" w:rsidRDefault="00C1076D" w:rsidP="00C1076D">
      <w:pPr>
        <w:pStyle w:val="Listtoplevel"/>
      </w:pPr>
      <w:r>
        <w:t>the Government</w:t>
      </w:r>
    </w:p>
    <w:p w14:paraId="094CDE78" w14:textId="5584B7E4" w:rsidR="00C1076D" w:rsidRDefault="00C1076D" w:rsidP="00C1076D">
      <w:pPr>
        <w:pStyle w:val="Listtoplevel"/>
      </w:pPr>
      <w:r>
        <w:drawing>
          <wp:anchor distT="0" distB="0" distL="114300" distR="114300" simplePos="0" relativeHeight="251844608" behindDoc="0" locked="0" layoutInCell="1" allowOverlap="1" wp14:anchorId="0657C06F" wp14:editId="7C89AA57">
            <wp:simplePos x="0" y="0"/>
            <wp:positionH relativeFrom="margin">
              <wp:align>left</wp:align>
            </wp:positionH>
            <wp:positionV relativeFrom="paragraph">
              <wp:posOffset>134233</wp:posOffset>
            </wp:positionV>
            <wp:extent cx="1476000" cy="1476000"/>
            <wp:effectExtent l="0" t="0" r="0" b="0"/>
            <wp:wrapNone/>
            <wp:docPr id="320549098" name="Picture 320549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ngata Whaikaha disabled Māori disability group.pn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community which includes:</w:t>
      </w:r>
    </w:p>
    <w:p w14:paraId="64FF4927" w14:textId="2C0FD9C2" w:rsidR="00C1076D" w:rsidRDefault="00C1076D" w:rsidP="00C1076D">
      <w:pPr>
        <w:pStyle w:val="Listsecondlevel"/>
      </w:pPr>
      <w:r>
        <w:t>disabled people</w:t>
      </w:r>
    </w:p>
    <w:p w14:paraId="30A659C6" w14:textId="414F0563" w:rsidR="00C1076D" w:rsidRPr="0022034F" w:rsidRDefault="00C1076D" w:rsidP="00C1076D">
      <w:pPr>
        <w:pStyle w:val="Listsecondlevel"/>
      </w:pPr>
      <w:r w:rsidRPr="0022034F">
        <w:rPr>
          <w:noProof/>
        </w:rPr>
        <w:drawing>
          <wp:anchor distT="0" distB="0" distL="114300" distR="114300" simplePos="0" relativeHeight="251842560" behindDoc="0" locked="0" layoutInCell="1" allowOverlap="1" wp14:anchorId="53116B67" wp14:editId="38B11544">
            <wp:simplePos x="0" y="0"/>
            <wp:positionH relativeFrom="margin">
              <wp:align>left</wp:align>
            </wp:positionH>
            <wp:positionV relativeFrom="page">
              <wp:posOffset>7965302</wp:posOffset>
            </wp:positionV>
            <wp:extent cx="1472400" cy="1184400"/>
            <wp:effectExtent l="0" t="0" r="0" b="0"/>
            <wp:wrapNone/>
            <wp:docPr id="11274461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461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4F">
        <w:t xml:space="preserve">tāngata </w:t>
      </w:r>
      <w:proofErr w:type="spellStart"/>
      <w:r w:rsidRPr="0022034F">
        <w:t>whaikaha</w:t>
      </w:r>
      <w:proofErr w:type="spellEnd"/>
      <w:r w:rsidRPr="0022034F">
        <w:t xml:space="preserve"> </w:t>
      </w:r>
      <w:r>
        <w:br/>
      </w:r>
      <w:r w:rsidRPr="0022034F">
        <w:t xml:space="preserve">Māori / Māori disabled </w:t>
      </w:r>
      <w:r>
        <w:br/>
      </w:r>
      <w:r w:rsidRPr="0022034F">
        <w:t>people</w:t>
      </w:r>
    </w:p>
    <w:p w14:paraId="78CEDD63" w14:textId="77777777" w:rsidR="00C1076D" w:rsidRDefault="00C1076D" w:rsidP="00C1076D">
      <w:pPr>
        <w:pStyle w:val="Listtoplevel"/>
      </w:pPr>
      <w:r>
        <w:t>businesses.</w:t>
      </w:r>
    </w:p>
    <w:p w14:paraId="331024B7" w14:textId="77777777" w:rsidR="00C1076D" w:rsidRDefault="00C1076D" w:rsidP="00C1076D"/>
    <w:p w14:paraId="0D5D3CCD" w14:textId="3AE3D095" w:rsidR="00C1076D" w:rsidRDefault="00C1076D" w:rsidP="00C1076D"/>
    <w:p w14:paraId="7B718DA0" w14:textId="77777777" w:rsidR="00C1076D" w:rsidRDefault="00C1076D" w:rsidP="00122E35">
      <w:r w:rsidRPr="0004002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20A3034" wp14:editId="7835EE42">
                <wp:simplePos x="0" y="0"/>
                <wp:positionH relativeFrom="margin">
                  <wp:align>right</wp:align>
                </wp:positionH>
                <wp:positionV relativeFrom="paragraph">
                  <wp:posOffset>-62092</wp:posOffset>
                </wp:positionV>
                <wp:extent cx="3600450" cy="2576830"/>
                <wp:effectExtent l="0" t="0" r="0" b="0"/>
                <wp:wrapNone/>
                <wp:docPr id="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768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5ED8F" id="Rectangle 1" o:spid="_x0000_s1026" alt="&quot;&quot;" style="position:absolute;margin-left:232.3pt;margin-top:-4.9pt;width:283.5pt;height:202.9pt;z-index:-25147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7AA229F9" wp14:editId="7D837F21">
            <wp:simplePos x="0" y="0"/>
            <wp:positionH relativeFrom="margin">
              <wp:align>left</wp:align>
            </wp:positionH>
            <wp:positionV relativeFrom="paragraph">
              <wp:posOffset>401897</wp:posOffset>
            </wp:positionV>
            <wp:extent cx="1485900" cy="14859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 this Easy Read when we say </w:t>
      </w:r>
      <w:proofErr w:type="spellStart"/>
      <w:r w:rsidRPr="00612E77">
        <w:rPr>
          <w:b/>
          <w:bCs/>
        </w:rPr>
        <w:t>Whaikaha</w:t>
      </w:r>
      <w:proofErr w:type="spellEnd"/>
      <w:r>
        <w:t xml:space="preserve"> this means the Ministry </w:t>
      </w:r>
      <w:r>
        <w:br/>
        <w:t xml:space="preserve">of Disabled People – </w:t>
      </w:r>
      <w:proofErr w:type="spellStart"/>
      <w:r>
        <w:t>Whaikaha</w:t>
      </w:r>
      <w:proofErr w:type="spellEnd"/>
      <w:r>
        <w:t>.</w:t>
      </w:r>
    </w:p>
    <w:p w14:paraId="69D3849A" w14:textId="77777777" w:rsidR="00C1076D" w:rsidRDefault="00C1076D" w:rsidP="00122E35"/>
    <w:p w14:paraId="2C76A9E0" w14:textId="77777777" w:rsidR="00C1076D" w:rsidRDefault="00C1076D" w:rsidP="00122E35"/>
    <w:p w14:paraId="7292F27E" w14:textId="0C477596" w:rsidR="00C1076D" w:rsidRDefault="00C1076D" w:rsidP="00122E35">
      <w:r>
        <w:t xml:space="preserve">Where it says </w:t>
      </w:r>
      <w:r w:rsidRPr="00C57482">
        <w:rPr>
          <w:b/>
          <w:bCs/>
        </w:rPr>
        <w:t>we / our</w:t>
      </w:r>
      <w:r>
        <w:t xml:space="preserve"> this means </w:t>
      </w:r>
      <w:proofErr w:type="spellStart"/>
      <w:r>
        <w:t>Whaikaha</w:t>
      </w:r>
      <w:proofErr w:type="spellEnd"/>
      <w:r>
        <w:t xml:space="preserve">. </w:t>
      </w:r>
    </w:p>
    <w:p w14:paraId="4E544ED8" w14:textId="77777777" w:rsidR="00C1076D" w:rsidRDefault="00C1076D" w:rsidP="00122E35"/>
    <w:p w14:paraId="23E1B8BD" w14:textId="4984A22A" w:rsidR="00C1076D" w:rsidRDefault="00AC243C" w:rsidP="00122E35">
      <w:r>
        <w:rPr>
          <w:noProof/>
        </w:rPr>
        <w:drawing>
          <wp:anchor distT="0" distB="0" distL="114300" distR="114300" simplePos="0" relativeHeight="251914240" behindDoc="0" locked="0" layoutInCell="1" allowOverlap="1" wp14:anchorId="31BA9398" wp14:editId="5C2E767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56024" cy="1485900"/>
            <wp:effectExtent l="0" t="0" r="0" b="0"/>
            <wp:wrapNone/>
            <wp:docPr id="20920333" name="Picture 209203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333" name="Picture 20920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2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115E1" w14:textId="3065B95B" w:rsidR="00FB3A61" w:rsidRDefault="00FB3A61" w:rsidP="00122E35">
      <w:r>
        <w:t xml:space="preserve">We are leading work to make </w:t>
      </w:r>
      <w:r w:rsidRPr="00122E35">
        <w:rPr>
          <w:b/>
          <w:bCs/>
        </w:rPr>
        <w:t>accessibility</w:t>
      </w:r>
      <w:r>
        <w:t xml:space="preserve"> better in Aotearoa New Zealand.</w:t>
      </w:r>
    </w:p>
    <w:p w14:paraId="70F09791" w14:textId="77777777" w:rsidR="00122E35" w:rsidRDefault="00122E35" w:rsidP="00122E35"/>
    <w:p w14:paraId="1065918B" w14:textId="2AEEAE8A" w:rsidR="00122E35" w:rsidRDefault="00AC243C" w:rsidP="00122E35">
      <w:r>
        <w:rPr>
          <w:noProof/>
        </w:rPr>
        <w:drawing>
          <wp:anchor distT="0" distB="0" distL="114300" distR="114300" simplePos="0" relativeHeight="251916288" behindDoc="0" locked="0" layoutInCell="1" allowOverlap="1" wp14:anchorId="21AAB834" wp14:editId="4E638D3F">
            <wp:simplePos x="0" y="0"/>
            <wp:positionH relativeFrom="margin">
              <wp:align>left</wp:align>
            </wp:positionH>
            <wp:positionV relativeFrom="paragraph">
              <wp:posOffset>173521</wp:posOffset>
            </wp:positionV>
            <wp:extent cx="1485900" cy="1329022"/>
            <wp:effectExtent l="0" t="0" r="0" b="5080"/>
            <wp:wrapNone/>
            <wp:docPr id="2052621718" name="Picture 20526217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21718" name="Picture 20526217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2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E35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12F10594" wp14:editId="17E82D0F">
                <wp:simplePos x="0" y="0"/>
                <wp:positionH relativeFrom="margin">
                  <wp:posOffset>2131060</wp:posOffset>
                </wp:positionH>
                <wp:positionV relativeFrom="paragraph">
                  <wp:posOffset>263194</wp:posOffset>
                </wp:positionV>
                <wp:extent cx="3599815" cy="1073426"/>
                <wp:effectExtent l="0" t="0" r="635" b="0"/>
                <wp:wrapNone/>
                <wp:docPr id="143546462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7342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FF128" id="Rectangle 10" o:spid="_x0000_s1026" alt="&quot;&quot;" style="position:absolute;margin-left:167.8pt;margin-top:20.7pt;width:283.45pt;height:84.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</w:p>
    <w:p w14:paraId="7EB9BDA5" w14:textId="110C97F7" w:rsidR="00122E35" w:rsidRDefault="00122E35" w:rsidP="00122E35">
      <w:r w:rsidRPr="00122E35">
        <w:rPr>
          <w:b/>
          <w:bCs/>
        </w:rPr>
        <w:t>Accessibility</w:t>
      </w:r>
      <w:r>
        <w:t xml:space="preserve"> means making sure disabled people can be part of something.</w:t>
      </w:r>
      <w:r w:rsidRPr="009D005C">
        <w:rPr>
          <w:rFonts w:eastAsia="Times New Roman"/>
          <w:noProof/>
          <w:lang w:eastAsia="en-NZ"/>
        </w:rPr>
        <w:t xml:space="preserve"> </w:t>
      </w:r>
      <w:r>
        <w:t xml:space="preserve"> </w:t>
      </w:r>
    </w:p>
    <w:p w14:paraId="41011F2C" w14:textId="77777777" w:rsidR="00FB3A61" w:rsidRDefault="00FB3A61" w:rsidP="00122E35"/>
    <w:p w14:paraId="6315AAEE" w14:textId="6F2874CB" w:rsidR="00FB3A61" w:rsidRDefault="00FB3A61" w:rsidP="00122E35"/>
    <w:p w14:paraId="514B6565" w14:textId="09FB18BB" w:rsidR="00FB3A61" w:rsidRDefault="00AC243C" w:rsidP="00122E35">
      <w:r>
        <w:rPr>
          <w:noProof/>
        </w:rPr>
        <w:drawing>
          <wp:anchor distT="0" distB="0" distL="114300" distR="114300" simplePos="0" relativeHeight="251918336" behindDoc="0" locked="0" layoutInCell="1" allowOverlap="1" wp14:anchorId="14A48455" wp14:editId="0A1E7B0E">
            <wp:simplePos x="0" y="0"/>
            <wp:positionH relativeFrom="margin">
              <wp:align>left</wp:align>
            </wp:positionH>
            <wp:positionV relativeFrom="paragraph">
              <wp:posOffset>10740</wp:posOffset>
            </wp:positionV>
            <wp:extent cx="1636116" cy="1025719"/>
            <wp:effectExtent l="0" t="0" r="2540" b="3175"/>
            <wp:wrapNone/>
            <wp:docPr id="1337300391" name="Picture 13373003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00391" name="Picture 13373003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42" cy="102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61">
        <w:t xml:space="preserve">We are making the </w:t>
      </w:r>
      <w:r w:rsidR="00FB3A61" w:rsidRPr="00FB3A61">
        <w:rPr>
          <w:b/>
          <w:bCs/>
        </w:rPr>
        <w:t xml:space="preserve">Accessibility Advisory Group </w:t>
      </w:r>
      <w:r w:rsidR="00FB3A61">
        <w:t xml:space="preserve">to support us to do this work. </w:t>
      </w:r>
    </w:p>
    <w:p w14:paraId="5BFA2FFB" w14:textId="77777777" w:rsidR="00FB3A61" w:rsidRDefault="00FB3A61" w:rsidP="00122E35">
      <w:pPr>
        <w:rPr>
          <w:b/>
          <w:bCs/>
        </w:rPr>
      </w:pPr>
    </w:p>
    <w:p w14:paraId="280FA23A" w14:textId="37C2D3BF" w:rsidR="00FB3A61" w:rsidRDefault="00FB3A61" w:rsidP="00122E35">
      <w:pPr>
        <w:rPr>
          <w:b/>
          <w:bCs/>
        </w:rPr>
      </w:pPr>
    </w:p>
    <w:p w14:paraId="3EEB17BB" w14:textId="6408C46A" w:rsidR="00FB3A61" w:rsidRDefault="00AC243C" w:rsidP="00122E35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089F648E" wp14:editId="76DCA7CE">
            <wp:simplePos x="0" y="0"/>
            <wp:positionH relativeFrom="margin">
              <wp:align>left</wp:align>
            </wp:positionH>
            <wp:positionV relativeFrom="paragraph">
              <wp:posOffset>-222084</wp:posOffset>
            </wp:positionV>
            <wp:extent cx="1391478" cy="1391478"/>
            <wp:effectExtent l="0" t="0" r="0" b="0"/>
            <wp:wrapNone/>
            <wp:docPr id="980728652" name="Picture 9807286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E35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68ACF35" wp14:editId="774C48B1">
                <wp:simplePos x="0" y="0"/>
                <wp:positionH relativeFrom="margin">
                  <wp:align>right</wp:align>
                </wp:positionH>
                <wp:positionV relativeFrom="paragraph">
                  <wp:posOffset>-87271</wp:posOffset>
                </wp:positionV>
                <wp:extent cx="3600450" cy="1121134"/>
                <wp:effectExtent l="0" t="0" r="0" b="3175"/>
                <wp:wrapNone/>
                <wp:docPr id="25697637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1211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364A" id="Rectangle 1" o:spid="_x0000_s1026" alt="&quot;&quot;" style="position:absolute;margin-left:232.3pt;margin-top:-6.85pt;width:283.5pt;height:88.3pt;z-index:-251457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 w:rsidR="00FB3A61" w:rsidRPr="00FB3A61">
        <w:t xml:space="preserve">In this document the </w:t>
      </w:r>
      <w:r w:rsidR="00FB3A61" w:rsidRPr="008D5BC8">
        <w:rPr>
          <w:b/>
          <w:bCs/>
        </w:rPr>
        <w:t xml:space="preserve">Accessibility Advisory Group </w:t>
      </w:r>
      <w:r w:rsidR="00FB3A61" w:rsidRPr="00FB3A61">
        <w:t>will be</w:t>
      </w:r>
      <w:r w:rsidR="001C36A3">
        <w:t xml:space="preserve"> </w:t>
      </w:r>
      <w:r w:rsidR="00FB3A61" w:rsidRPr="00FB3A61">
        <w:t>called the</w:t>
      </w:r>
      <w:r w:rsidR="00FB3A61">
        <w:rPr>
          <w:b/>
          <w:bCs/>
        </w:rPr>
        <w:t xml:space="preserve"> </w:t>
      </w:r>
      <w:proofErr w:type="spellStart"/>
      <w:r w:rsidR="00FB3A61">
        <w:rPr>
          <w:b/>
          <w:bCs/>
        </w:rPr>
        <w:t>rōpū</w:t>
      </w:r>
      <w:proofErr w:type="spellEnd"/>
      <w:r w:rsidR="001C36A3">
        <w:rPr>
          <w:b/>
          <w:bCs/>
        </w:rPr>
        <w:t xml:space="preserve"> / group</w:t>
      </w:r>
      <w:r w:rsidR="00FB3A61">
        <w:rPr>
          <w:b/>
          <w:bCs/>
        </w:rPr>
        <w:t>.</w:t>
      </w:r>
      <w:r w:rsidR="00FB3A61" w:rsidRPr="00FB3A61">
        <w:rPr>
          <w:b/>
          <w:bCs/>
          <w:noProof/>
        </w:rPr>
        <w:t xml:space="preserve"> </w:t>
      </w:r>
    </w:p>
    <w:p w14:paraId="684227CB" w14:textId="77777777" w:rsidR="00122E35" w:rsidRDefault="00122E35" w:rsidP="00122E35">
      <w:pPr>
        <w:rPr>
          <w:b/>
          <w:bCs/>
          <w:noProof/>
        </w:rPr>
      </w:pPr>
    </w:p>
    <w:p w14:paraId="348F7CBD" w14:textId="56453F48" w:rsidR="00122E35" w:rsidRPr="00A06122" w:rsidRDefault="00AC243C" w:rsidP="00122E35">
      <w:r>
        <w:rPr>
          <w:noProof/>
        </w:rPr>
        <w:drawing>
          <wp:anchor distT="0" distB="0" distL="114300" distR="114300" simplePos="0" relativeHeight="251922432" behindDoc="0" locked="0" layoutInCell="1" allowOverlap="1" wp14:anchorId="393F2CDF" wp14:editId="6B6AAF86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1485900" cy="1485900"/>
            <wp:effectExtent l="0" t="0" r="0" b="0"/>
            <wp:wrapNone/>
            <wp:docPr id="1279986451" name="Picture 1279986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86451" name="Picture 1279986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13AFC" w14:textId="119A17F7" w:rsidR="00397BC4" w:rsidRDefault="00C1076D" w:rsidP="00122E35">
      <w:r>
        <w:t xml:space="preserve">We are looking for people to join </w:t>
      </w:r>
      <w:r w:rsidR="00FB3A61">
        <w:br/>
      </w:r>
      <w:r>
        <w:t>the</w:t>
      </w:r>
      <w:r w:rsidRPr="00C1076D">
        <w:t xml:space="preserve"> </w:t>
      </w:r>
      <w:proofErr w:type="spellStart"/>
      <w:r w:rsidR="00FB3A61" w:rsidRPr="00FB3A61">
        <w:t>rōpū</w:t>
      </w:r>
      <w:proofErr w:type="spellEnd"/>
      <w:r w:rsidR="001C36A3">
        <w:t xml:space="preserve"> / group</w:t>
      </w:r>
      <w:r w:rsidR="00397BC4">
        <w:t>.</w:t>
      </w:r>
    </w:p>
    <w:p w14:paraId="2F32BCEB" w14:textId="4886556B" w:rsidR="00122E35" w:rsidRDefault="00122E35">
      <w:pPr>
        <w:spacing w:line="240" w:lineRule="auto"/>
        <w:ind w:left="0"/>
      </w:pPr>
      <w:r>
        <w:br w:type="page"/>
      </w:r>
    </w:p>
    <w:p w14:paraId="71D65C2E" w14:textId="318E6B8E" w:rsidR="00C1076D" w:rsidRDefault="00397BC4" w:rsidP="00FB3A61">
      <w:pPr>
        <w:pStyle w:val="Heading1"/>
      </w:pPr>
      <w:bookmarkStart w:id="7" w:name="_What_is_the"/>
      <w:bookmarkStart w:id="8" w:name="_Toc210134186"/>
      <w:bookmarkEnd w:id="7"/>
      <w:r>
        <w:lastRenderedPageBreak/>
        <w:t xml:space="preserve">What is the Accessibility Advisory </w:t>
      </w:r>
      <w:r w:rsidR="00FB3A61">
        <w:br/>
      </w:r>
      <w:r>
        <w:t>Group?</w:t>
      </w:r>
      <w:bookmarkEnd w:id="8"/>
    </w:p>
    <w:p w14:paraId="24176231" w14:textId="77777777" w:rsidR="00693AA2" w:rsidRDefault="00693AA2" w:rsidP="00693AA2"/>
    <w:p w14:paraId="2739A498" w14:textId="598D54C0" w:rsidR="00693AA2" w:rsidRDefault="00AC243C" w:rsidP="00693AA2">
      <w:r>
        <w:rPr>
          <w:noProof/>
        </w:rPr>
        <w:drawing>
          <wp:anchor distT="0" distB="0" distL="114300" distR="114300" simplePos="0" relativeHeight="251924480" behindDoc="0" locked="0" layoutInCell="1" allowOverlap="1" wp14:anchorId="00AF1EE7" wp14:editId="20A81642">
            <wp:simplePos x="0" y="0"/>
            <wp:positionH relativeFrom="margin">
              <wp:align>left</wp:align>
            </wp:positionH>
            <wp:positionV relativeFrom="paragraph">
              <wp:posOffset>39287</wp:posOffset>
            </wp:positionV>
            <wp:extent cx="1485900" cy="1485900"/>
            <wp:effectExtent l="0" t="0" r="0" b="0"/>
            <wp:wrapNone/>
            <wp:docPr id="12129180" name="Picture 12129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180" name="Picture 12129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9FD8" w14:textId="0FD1D1D8" w:rsidR="008659BE" w:rsidRDefault="008659BE" w:rsidP="008659BE">
      <w:r>
        <w:t xml:space="preserve">Members of the </w:t>
      </w:r>
      <w:proofErr w:type="spellStart"/>
      <w:r>
        <w:t>rōpū</w:t>
      </w:r>
      <w:proofErr w:type="spellEnd"/>
      <w:r w:rsidR="001C36A3">
        <w:t xml:space="preserve"> / group</w:t>
      </w:r>
      <w:r>
        <w:t xml:space="preserve"> will give us advice on how to make accessibility in Aotearoa New Zealand better.</w:t>
      </w:r>
    </w:p>
    <w:p w14:paraId="5CA32D39" w14:textId="6A4B0DBF" w:rsidR="008659BE" w:rsidRDefault="008659BE" w:rsidP="008659BE"/>
    <w:p w14:paraId="6F10CAFC" w14:textId="5C5B499A" w:rsidR="00C878DE" w:rsidRDefault="00AC243C" w:rsidP="008659BE">
      <w:r>
        <w:rPr>
          <w:noProof/>
        </w:rPr>
        <w:drawing>
          <wp:anchor distT="0" distB="0" distL="114300" distR="114300" simplePos="0" relativeHeight="251926528" behindDoc="0" locked="0" layoutInCell="1" allowOverlap="1" wp14:anchorId="53B4A0E2" wp14:editId="1DC16E1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485900" cy="1485900"/>
            <wp:effectExtent l="0" t="0" r="0" b="0"/>
            <wp:wrapNone/>
            <wp:docPr id="1242554069" name="Picture 12425540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54069" name="Picture 12425540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D7E05" w14:textId="04FE7BA0" w:rsidR="00C878DE" w:rsidRDefault="00C878DE" w:rsidP="00C878DE">
      <w:r>
        <w:t xml:space="preserve">The </w:t>
      </w:r>
      <w:proofErr w:type="spellStart"/>
      <w:r>
        <w:t>rōpū</w:t>
      </w:r>
      <w:proofErr w:type="spellEnd"/>
      <w:r>
        <w:t xml:space="preserve"> </w:t>
      </w:r>
      <w:r w:rsidR="001C36A3">
        <w:t xml:space="preserve">/ group </w:t>
      </w:r>
      <w:r>
        <w:t>will have 10 people from the disability community in it.</w:t>
      </w:r>
    </w:p>
    <w:p w14:paraId="52DD5F84" w14:textId="77777777" w:rsidR="00C878DE" w:rsidRDefault="00C878DE" w:rsidP="008659BE"/>
    <w:p w14:paraId="65E597BA" w14:textId="43EA0FA8" w:rsidR="008659BE" w:rsidRDefault="008659BE" w:rsidP="008659BE"/>
    <w:p w14:paraId="66E943DE" w14:textId="77777777" w:rsidR="001C36A3" w:rsidRDefault="00AC243C" w:rsidP="008659BE">
      <w:r>
        <w:rPr>
          <w:noProof/>
        </w:rPr>
        <w:drawing>
          <wp:anchor distT="0" distB="0" distL="114300" distR="114300" simplePos="0" relativeHeight="251928576" behindDoc="0" locked="0" layoutInCell="1" allowOverlap="1" wp14:anchorId="06024600" wp14:editId="27164E2A">
            <wp:simplePos x="0" y="0"/>
            <wp:positionH relativeFrom="margin">
              <wp:align>left</wp:align>
            </wp:positionH>
            <wp:positionV relativeFrom="paragraph">
              <wp:posOffset>6046</wp:posOffset>
            </wp:positionV>
            <wp:extent cx="1411605" cy="1485900"/>
            <wp:effectExtent l="0" t="0" r="0" b="0"/>
            <wp:wrapNone/>
            <wp:docPr id="1204559047" name="Picture 12045590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59047" name="Picture 12045590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We want the members of the </w:t>
      </w:r>
    </w:p>
    <w:p w14:paraId="13E643DF" w14:textId="74FE9D66" w:rsidR="008659BE" w:rsidRDefault="008659BE" w:rsidP="008659BE">
      <w:proofErr w:type="spellStart"/>
      <w:r>
        <w:t>rōpū</w:t>
      </w:r>
      <w:proofErr w:type="spellEnd"/>
      <w:r w:rsidR="001C36A3">
        <w:t xml:space="preserve"> / group</w:t>
      </w:r>
      <w:r>
        <w:t xml:space="preserve"> to:</w:t>
      </w:r>
    </w:p>
    <w:p w14:paraId="03C68719" w14:textId="77777777" w:rsidR="008659BE" w:rsidRDefault="008659BE" w:rsidP="008659BE">
      <w:pPr>
        <w:pStyle w:val="Listtoplevel"/>
      </w:pPr>
      <w:r>
        <w:t>be creative / come up with interesting ideas</w:t>
      </w:r>
    </w:p>
    <w:p w14:paraId="31042F48" w14:textId="77777777" w:rsidR="008D5BC8" w:rsidRDefault="00E42F61" w:rsidP="007B579A">
      <w:pPr>
        <w:pStyle w:val="Listtoplevel"/>
      </w:pPr>
      <w:r>
        <w:drawing>
          <wp:anchor distT="0" distB="0" distL="114300" distR="114300" simplePos="0" relativeHeight="251930624" behindDoc="0" locked="0" layoutInCell="1" allowOverlap="1" wp14:anchorId="5EE63D9B" wp14:editId="66C4CDC1">
            <wp:simplePos x="0" y="0"/>
            <wp:positionH relativeFrom="margin">
              <wp:align>left</wp:align>
            </wp:positionH>
            <wp:positionV relativeFrom="paragraph">
              <wp:posOffset>644469</wp:posOffset>
            </wp:positionV>
            <wp:extent cx="1485900" cy="1485900"/>
            <wp:effectExtent l="0" t="0" r="0" b="0"/>
            <wp:wrapNone/>
            <wp:docPr id="869059621" name="Picture 869059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59621" name="Picture 869059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>know lots of things about accessibility issues</w:t>
      </w:r>
    </w:p>
    <w:p w14:paraId="254A4953" w14:textId="0896ADEF" w:rsidR="008659BE" w:rsidRDefault="008D5BC8" w:rsidP="007B579A">
      <w:pPr>
        <w:pStyle w:val="Listtoplevel"/>
      </w:pPr>
      <w:r>
        <w:t xml:space="preserve">be </w:t>
      </w:r>
      <w:r w:rsidRPr="009F1557">
        <w:rPr>
          <w:b/>
          <w:bCs/>
        </w:rPr>
        <w:t>strategic thinkers</w:t>
      </w:r>
      <w:r w:rsidR="008659BE">
        <w:t xml:space="preserve">. </w:t>
      </w:r>
    </w:p>
    <w:p w14:paraId="2833F0BE" w14:textId="61696311" w:rsidR="008659BE" w:rsidRDefault="008D5BC8" w:rsidP="008659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45AE7E4E" wp14:editId="28D785C2">
                <wp:simplePos x="0" y="0"/>
                <wp:positionH relativeFrom="margin">
                  <wp:align>right</wp:align>
                </wp:positionH>
                <wp:positionV relativeFrom="paragraph">
                  <wp:posOffset>-64964</wp:posOffset>
                </wp:positionV>
                <wp:extent cx="3599815" cy="3076575"/>
                <wp:effectExtent l="0" t="0" r="635" b="9525"/>
                <wp:wrapNone/>
                <wp:docPr id="1752322934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0765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D6E68" id="Rectangle 10" o:spid="_x0000_s1026" alt="&quot;&quot;" style="position:absolute;margin-left:232.25pt;margin-top:-5.1pt;width:283.45pt;height:242.25pt;z-index:-25145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E42F61">
        <w:rPr>
          <w:noProof/>
        </w:rPr>
        <w:drawing>
          <wp:anchor distT="0" distB="0" distL="114300" distR="114300" simplePos="0" relativeHeight="251932672" behindDoc="0" locked="0" layoutInCell="1" allowOverlap="1" wp14:anchorId="458A7D0D" wp14:editId="5E651433">
            <wp:simplePos x="0" y="0"/>
            <wp:positionH relativeFrom="margin">
              <wp:align>left</wp:align>
            </wp:positionH>
            <wp:positionV relativeFrom="paragraph">
              <wp:posOffset>-230064</wp:posOffset>
            </wp:positionV>
            <wp:extent cx="1485900" cy="1485900"/>
            <wp:effectExtent l="0" t="0" r="0" b="0"/>
            <wp:wrapNone/>
            <wp:docPr id="1384974042" name="Picture 13849740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74042" name="Picture 13849740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A </w:t>
      </w:r>
      <w:r w:rsidR="008659BE" w:rsidRPr="009F1557">
        <w:rPr>
          <w:b/>
          <w:bCs/>
        </w:rPr>
        <w:t>strategic thinker</w:t>
      </w:r>
      <w:r w:rsidR="008659BE">
        <w:t xml:space="preserve"> is someone who knows:</w:t>
      </w:r>
    </w:p>
    <w:p w14:paraId="6BA775BF" w14:textId="0E73B2E2" w:rsidR="008659BE" w:rsidRDefault="008659BE" w:rsidP="008659BE">
      <w:pPr>
        <w:pStyle w:val="Listtoplevel"/>
      </w:pPr>
      <w:r>
        <w:t>what is going on with an issue</w:t>
      </w:r>
    </w:p>
    <w:p w14:paraId="125D2098" w14:textId="07A22E78" w:rsidR="008659BE" w:rsidRDefault="00E42F61" w:rsidP="008659BE">
      <w:pPr>
        <w:pStyle w:val="Listtoplevel"/>
      </w:pPr>
      <w:r>
        <w:drawing>
          <wp:anchor distT="0" distB="0" distL="114300" distR="114300" simplePos="0" relativeHeight="251934720" behindDoc="0" locked="0" layoutInCell="1" allowOverlap="1" wp14:anchorId="1574004E" wp14:editId="166FE9B2">
            <wp:simplePos x="0" y="0"/>
            <wp:positionH relativeFrom="margin">
              <wp:align>left</wp:align>
            </wp:positionH>
            <wp:positionV relativeFrom="paragraph">
              <wp:posOffset>68746</wp:posOffset>
            </wp:positionV>
            <wp:extent cx="1485900" cy="1485900"/>
            <wp:effectExtent l="0" t="0" r="0" b="0"/>
            <wp:wrapNone/>
            <wp:docPr id="603669905" name="Picture 603669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69905" name="Picture 6036699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>how to make plans</w:t>
      </w:r>
    </w:p>
    <w:p w14:paraId="19B8129B" w14:textId="608529C7" w:rsidR="008659BE" w:rsidRDefault="008D5BC8" w:rsidP="008659BE">
      <w:pPr>
        <w:pStyle w:val="Listtoplevel"/>
      </w:pPr>
      <w:r>
        <w:t>how to use information to solve problems</w:t>
      </w:r>
      <w:r w:rsidR="008659BE">
        <w:t xml:space="preserve">. </w:t>
      </w:r>
    </w:p>
    <w:p w14:paraId="25A819C3" w14:textId="77777777" w:rsidR="00A06122" w:rsidRDefault="00A06122" w:rsidP="00A06122"/>
    <w:p w14:paraId="35065DBE" w14:textId="575C16AE" w:rsidR="00A06122" w:rsidRDefault="00A06122" w:rsidP="00A06122"/>
    <w:p w14:paraId="1599CD4F" w14:textId="2981077D" w:rsidR="008659BE" w:rsidRDefault="00E42F61" w:rsidP="00A06122">
      <w:r>
        <w:rPr>
          <w:noProof/>
        </w:rPr>
        <w:drawing>
          <wp:anchor distT="0" distB="0" distL="114300" distR="114300" simplePos="0" relativeHeight="251938816" behindDoc="0" locked="0" layoutInCell="1" allowOverlap="1" wp14:anchorId="1FE58B25" wp14:editId="4BE11F0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84605" cy="1485900"/>
            <wp:effectExtent l="0" t="0" r="0" b="0"/>
            <wp:wrapNone/>
            <wp:docPr id="315014447" name="Picture 3150144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14447" name="Picture 3150144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The </w:t>
      </w:r>
      <w:proofErr w:type="spellStart"/>
      <w:r w:rsidR="008659BE">
        <w:t>rōpū</w:t>
      </w:r>
      <w:proofErr w:type="spellEnd"/>
      <w:r w:rsidR="008659BE">
        <w:t xml:space="preserve"> </w:t>
      </w:r>
      <w:r w:rsidR="001C36A3">
        <w:t xml:space="preserve">/ group </w:t>
      </w:r>
      <w:r w:rsidR="008659BE">
        <w:t>will:</w:t>
      </w:r>
    </w:p>
    <w:p w14:paraId="275AF89A" w14:textId="69BC55C4" w:rsidR="008659BE" w:rsidRDefault="008659BE" w:rsidP="008659BE">
      <w:pPr>
        <w:pStyle w:val="Listtoplevel"/>
      </w:pPr>
      <w:r>
        <w:t xml:space="preserve">use </w:t>
      </w:r>
      <w:r w:rsidRPr="00122E35">
        <w:t>tikanga</w:t>
      </w:r>
      <w:r>
        <w:t xml:space="preserve"> </w:t>
      </w:r>
      <w:r w:rsidR="00122E35">
        <w:t>/ Māori ways of doing things</w:t>
      </w:r>
    </w:p>
    <w:p w14:paraId="34416C5C" w14:textId="7124C1EA" w:rsidR="008659BE" w:rsidRDefault="00E42F61" w:rsidP="008659BE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679C296C" wp14:editId="6E805245">
            <wp:simplePos x="0" y="0"/>
            <wp:positionH relativeFrom="margin">
              <wp:align>left</wp:align>
            </wp:positionH>
            <wp:positionV relativeFrom="paragraph">
              <wp:posOffset>313552</wp:posOffset>
            </wp:positionV>
            <wp:extent cx="1485900" cy="1158824"/>
            <wp:effectExtent l="0" t="0" r="0" b="3810"/>
            <wp:wrapNone/>
            <wp:docPr id="297831935" name="Picture 2978319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31935" name="Picture 2978319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5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use </w:t>
      </w:r>
      <w:bookmarkStart w:id="9" w:name="_Hlk209443737"/>
      <w:r w:rsidR="008659BE" w:rsidRPr="00122E35">
        <w:t>whakawhanaungatanga</w:t>
      </w:r>
      <w:bookmarkEnd w:id="9"/>
      <w:r w:rsidR="00122E35" w:rsidRPr="00122E35">
        <w:t xml:space="preserve"> / Māori ways of getting along with people</w:t>
      </w:r>
    </w:p>
    <w:p w14:paraId="68FEDC69" w14:textId="265DB8FD" w:rsidR="008659BE" w:rsidRDefault="00E42F61" w:rsidP="008659BE">
      <w:pPr>
        <w:pStyle w:val="Listtoplevel"/>
      </w:pPr>
      <w:r>
        <w:drawing>
          <wp:anchor distT="0" distB="0" distL="114300" distR="114300" simplePos="0" relativeHeight="251940864" behindDoc="0" locked="0" layoutInCell="1" allowOverlap="1" wp14:anchorId="7AA0D1F2" wp14:editId="11AE8065">
            <wp:simplePos x="0" y="0"/>
            <wp:positionH relativeFrom="margin">
              <wp:align>left</wp:align>
            </wp:positionH>
            <wp:positionV relativeFrom="paragraph">
              <wp:posOffset>310570</wp:posOffset>
            </wp:positionV>
            <wp:extent cx="1618563" cy="866692"/>
            <wp:effectExtent l="0" t="0" r="1270" b="0"/>
            <wp:wrapNone/>
            <wp:docPr id="184688136" name="Picture 1846881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8136" name="Picture 1846881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560" cy="86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know what is important to other </w:t>
      </w:r>
      <w:r w:rsidR="008659BE" w:rsidRPr="008659BE">
        <w:rPr>
          <w:b/>
          <w:bCs/>
        </w:rPr>
        <w:t>cultures</w:t>
      </w:r>
      <w:r w:rsidR="008659BE">
        <w:t xml:space="preserve"> about accessibility. </w:t>
      </w:r>
    </w:p>
    <w:p w14:paraId="3C2A91F3" w14:textId="77777777" w:rsidR="00397BC4" w:rsidRDefault="00397BC4" w:rsidP="00397BC4"/>
    <w:p w14:paraId="2B212DE4" w14:textId="77777777" w:rsidR="00122E35" w:rsidRDefault="00122E35" w:rsidP="00397BC4"/>
    <w:p w14:paraId="2E8BDC0D" w14:textId="77777777" w:rsidR="00122E35" w:rsidRDefault="00122E35" w:rsidP="00397BC4"/>
    <w:p w14:paraId="1131B311" w14:textId="77777777" w:rsidR="00122E35" w:rsidRDefault="00122E35" w:rsidP="00397BC4"/>
    <w:p w14:paraId="5C7B8519" w14:textId="3E0EC6CD" w:rsidR="00122E35" w:rsidRDefault="00E42F61" w:rsidP="00122E35">
      <w:pPr>
        <w:rPr>
          <w:rFonts w:cs="Arial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57ED7A51" wp14:editId="02BFC3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None/>
            <wp:docPr id="1792016602" name="Picture 17920166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16602" name="Picture 17920166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E35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0C476BE6" wp14:editId="09302AD7">
                <wp:simplePos x="0" y="0"/>
                <wp:positionH relativeFrom="margin">
                  <wp:align>right</wp:align>
                </wp:positionH>
                <wp:positionV relativeFrom="paragraph">
                  <wp:posOffset>-55659</wp:posOffset>
                </wp:positionV>
                <wp:extent cx="3599815" cy="1780650"/>
                <wp:effectExtent l="0" t="0" r="635" b="0"/>
                <wp:wrapNone/>
                <wp:docPr id="52072922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7806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D6D95" id="Rectangle 10" o:spid="_x0000_s1026" alt="&quot;&quot;" style="position:absolute;margin-left:232.25pt;margin-top:-4.4pt;width:283.45pt;height:140.2pt;z-index:-25145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="00122E35" w:rsidRPr="00343BBE">
        <w:rPr>
          <w:rFonts w:cs="Arial"/>
          <w:b/>
          <w:szCs w:val="32"/>
        </w:rPr>
        <w:t>Culture</w:t>
      </w:r>
      <w:r w:rsidR="00122E35" w:rsidRPr="00343BBE">
        <w:rPr>
          <w:rFonts w:cs="Arial"/>
          <w:szCs w:val="32"/>
        </w:rPr>
        <w:t xml:space="preserve"> is a way of</w:t>
      </w:r>
      <w:r w:rsidR="00122E35">
        <w:rPr>
          <w:rFonts w:cs="Arial"/>
          <w:szCs w:val="32"/>
        </w:rPr>
        <w:t>:</w:t>
      </w:r>
    </w:p>
    <w:p w14:paraId="09ADEA74" w14:textId="7D102CA9" w:rsidR="00122E35" w:rsidRPr="00F664DB" w:rsidRDefault="00122E35" w:rsidP="00122E35">
      <w:pPr>
        <w:pStyle w:val="Listtoplevel"/>
      </w:pPr>
      <w:r>
        <w:t>t</w:t>
      </w:r>
      <w:r w:rsidRPr="00343BBE">
        <w:t xml:space="preserve">hinking </w:t>
      </w:r>
      <w:r>
        <w:t>that a group shares</w:t>
      </w:r>
    </w:p>
    <w:p w14:paraId="70080A80" w14:textId="5C9B87CA" w:rsidR="00122E35" w:rsidRPr="00343BBE" w:rsidRDefault="00122E35" w:rsidP="00122E35">
      <w:pPr>
        <w:pStyle w:val="Listtoplevel"/>
      </w:pPr>
      <w:r w:rsidRPr="00343BBE">
        <w:t>doing things as a group.</w:t>
      </w:r>
    </w:p>
    <w:p w14:paraId="62D92925" w14:textId="77777777" w:rsidR="00122E35" w:rsidRDefault="00122E35" w:rsidP="00397BC4"/>
    <w:p w14:paraId="39922DE2" w14:textId="77777777" w:rsidR="00C203C2" w:rsidRDefault="00C203C2" w:rsidP="00397BC4"/>
    <w:p w14:paraId="1D4EB3D8" w14:textId="139654FE" w:rsidR="00C878DE" w:rsidRDefault="00C878DE">
      <w:pPr>
        <w:spacing w:line="240" w:lineRule="auto"/>
        <w:ind w:left="0"/>
      </w:pPr>
      <w:r>
        <w:br w:type="page"/>
      </w:r>
    </w:p>
    <w:p w14:paraId="09476234" w14:textId="5BC40098" w:rsidR="00C203C2" w:rsidRDefault="00C878DE" w:rsidP="00C878DE">
      <w:pPr>
        <w:pStyle w:val="Heading1"/>
      </w:pPr>
      <w:bookmarkStart w:id="10" w:name="_What_kind_of"/>
      <w:bookmarkStart w:id="11" w:name="_Toc210134187"/>
      <w:bookmarkEnd w:id="10"/>
      <w:r>
        <w:lastRenderedPageBreak/>
        <w:t>What kind of people do</w:t>
      </w:r>
      <w:r w:rsidR="007D7D4C">
        <w:t>es</w:t>
      </w:r>
      <w:r>
        <w:t xml:space="preserve"> </w:t>
      </w:r>
      <w:proofErr w:type="spellStart"/>
      <w:r w:rsidR="007D7D4C">
        <w:t>Whaikaha</w:t>
      </w:r>
      <w:proofErr w:type="spellEnd"/>
      <w:r>
        <w:t xml:space="preserve"> want?</w:t>
      </w:r>
      <w:bookmarkEnd w:id="11"/>
    </w:p>
    <w:p w14:paraId="5AD33694" w14:textId="77777777" w:rsidR="00C878DE" w:rsidRDefault="00C878DE" w:rsidP="000657C5"/>
    <w:p w14:paraId="4A9E9728" w14:textId="0A2095BF" w:rsidR="00C878DE" w:rsidRDefault="00C878DE" w:rsidP="000657C5"/>
    <w:p w14:paraId="228F9631" w14:textId="0DA3A7AF" w:rsidR="007B1962" w:rsidRDefault="001155B9" w:rsidP="000657C5">
      <w:r>
        <w:rPr>
          <w:noProof/>
        </w:rPr>
        <w:drawing>
          <wp:anchor distT="0" distB="0" distL="114300" distR="114300" simplePos="0" relativeHeight="251944960" behindDoc="0" locked="0" layoutInCell="1" allowOverlap="1" wp14:anchorId="133D7DF8" wp14:editId="5DF7B3F6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1552575" cy="1552575"/>
            <wp:effectExtent l="0" t="0" r="0" b="9525"/>
            <wp:wrapNone/>
            <wp:docPr id="1478565019" name="Picture 14785650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65019" name="Picture 14785650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62">
        <w:t xml:space="preserve">We are wanting people for the </w:t>
      </w:r>
      <w:r w:rsidR="00722211">
        <w:br/>
      </w:r>
      <w:proofErr w:type="spellStart"/>
      <w:r w:rsidR="007B1962">
        <w:t>rōpū</w:t>
      </w:r>
      <w:proofErr w:type="spellEnd"/>
      <w:r w:rsidR="007B1962">
        <w:t xml:space="preserve"> </w:t>
      </w:r>
      <w:r w:rsidR="00722211">
        <w:t xml:space="preserve">/ group </w:t>
      </w:r>
      <w:r w:rsidR="007B1962">
        <w:t>who are:</w:t>
      </w:r>
    </w:p>
    <w:p w14:paraId="22615506" w14:textId="65F3F0C1" w:rsidR="009364B1" w:rsidRDefault="009364B1" w:rsidP="000657C5">
      <w:pPr>
        <w:pStyle w:val="Listtoplevel"/>
      </w:pPr>
      <w:r>
        <w:t>disabled</w:t>
      </w:r>
    </w:p>
    <w:p w14:paraId="6D9389FF" w14:textId="433F4F3B" w:rsidR="007B1962" w:rsidRDefault="009F4D1F" w:rsidP="000657C5">
      <w:pPr>
        <w:pStyle w:val="Listtoplevel"/>
      </w:pPr>
      <w:r>
        <w:drawing>
          <wp:anchor distT="0" distB="0" distL="114300" distR="114300" simplePos="0" relativeHeight="252143616" behindDoc="0" locked="0" layoutInCell="1" allowOverlap="1" wp14:anchorId="752A1D8F" wp14:editId="71D04519">
            <wp:simplePos x="0" y="0"/>
            <wp:positionH relativeFrom="margin">
              <wp:align>left</wp:align>
            </wp:positionH>
            <wp:positionV relativeFrom="paragraph">
              <wp:posOffset>953770</wp:posOffset>
            </wp:positionV>
            <wp:extent cx="1274445" cy="1485900"/>
            <wp:effectExtent l="0" t="0" r="1905" b="0"/>
            <wp:wrapNone/>
            <wp:docPr id="248563202" name="Picture 248563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63202" name="Picture 248563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620">
        <w:t xml:space="preserve">tāngata </w:t>
      </w:r>
      <w:r w:rsidR="007B1962">
        <w:t>whaikaha Māori / Māori disabled people</w:t>
      </w:r>
    </w:p>
    <w:p w14:paraId="327C998A" w14:textId="4C2F077E" w:rsidR="007B1962" w:rsidRDefault="007B1962" w:rsidP="000657C5">
      <w:pPr>
        <w:pStyle w:val="Listtoplevel"/>
      </w:pPr>
      <w:r>
        <w:t>Turi Māori / Māori deaf people</w:t>
      </w:r>
    </w:p>
    <w:p w14:paraId="3B080C2C" w14:textId="0C78BB8B" w:rsidR="009F4D1F" w:rsidRDefault="009F4D1F" w:rsidP="000657C5">
      <w:pPr>
        <w:pStyle w:val="Listtoplevel"/>
      </w:pPr>
      <w:r>
        <w:t xml:space="preserve">from the </w:t>
      </w:r>
      <w:r w:rsidR="009F3CF0">
        <w:t>D</w:t>
      </w:r>
      <w:r>
        <w:t>eaf community</w:t>
      </w:r>
    </w:p>
    <w:p w14:paraId="6083F6D2" w14:textId="029813E9" w:rsidR="007B1962" w:rsidRDefault="009F4D1F" w:rsidP="000657C5">
      <w:pPr>
        <w:pStyle w:val="Listtoplevel"/>
      </w:pPr>
      <w:r>
        <w:drawing>
          <wp:anchor distT="0" distB="0" distL="114300" distR="114300" simplePos="0" relativeHeight="252134400" behindDoc="0" locked="0" layoutInCell="1" allowOverlap="1" wp14:anchorId="14F98D20" wp14:editId="486F5302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1104900" cy="1567899"/>
            <wp:effectExtent l="0" t="0" r="0" b="0"/>
            <wp:wrapNone/>
            <wp:docPr id="489276283" name="Picture 4892762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19714" name="Picture 12312197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67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62">
        <w:t xml:space="preserve">Pacific </w:t>
      </w:r>
      <w:r>
        <w:t xml:space="preserve">disabled </w:t>
      </w:r>
      <w:r w:rsidR="007B1962">
        <w:t>peoples</w:t>
      </w:r>
      <w:r>
        <w:t xml:space="preserve"> / Pacific person with a disability</w:t>
      </w:r>
    </w:p>
    <w:p w14:paraId="33CFFB93" w14:textId="0B663C85" w:rsidR="007B1962" w:rsidRDefault="007B1962" w:rsidP="000657C5">
      <w:pPr>
        <w:pStyle w:val="Listtoplevel"/>
      </w:pPr>
      <w:r w:rsidRPr="007B1962">
        <w:rPr>
          <w:b/>
          <w:bCs/>
        </w:rPr>
        <w:t>neurodivergent</w:t>
      </w:r>
      <w:r>
        <w:t xml:space="preserve"> </w:t>
      </w:r>
    </w:p>
    <w:p w14:paraId="0BED0F4C" w14:textId="6C2C6D57" w:rsidR="009F4D1F" w:rsidRDefault="009F4D1F" w:rsidP="000657C5">
      <w:pPr>
        <w:pStyle w:val="Listtoplevel"/>
      </w:pPr>
      <w:r>
        <w:drawing>
          <wp:anchor distT="0" distB="0" distL="114300" distR="114300" simplePos="0" relativeHeight="251949056" behindDoc="0" locked="0" layoutInCell="1" allowOverlap="1" wp14:anchorId="3199F485" wp14:editId="54FB516B">
            <wp:simplePos x="0" y="0"/>
            <wp:positionH relativeFrom="margin">
              <wp:posOffset>-635</wp:posOffset>
            </wp:positionH>
            <wp:positionV relativeFrom="paragraph">
              <wp:posOffset>310515</wp:posOffset>
            </wp:positionV>
            <wp:extent cx="961803" cy="1485900"/>
            <wp:effectExtent l="0" t="0" r="0" b="0"/>
            <wp:wrapNone/>
            <wp:docPr id="1297743309" name="Picture 1297743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43309" name="Picture 12977433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0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whānau / families of disabled people</w:t>
      </w:r>
    </w:p>
    <w:p w14:paraId="4910D9A2" w14:textId="02E4EB0B" w:rsidR="007B1962" w:rsidRDefault="009F4D1F" w:rsidP="000657C5">
      <w:pPr>
        <w:pStyle w:val="Listtoplevel"/>
      </w:pPr>
      <w:r>
        <w:t>carers of disabled people</w:t>
      </w:r>
      <w:r w:rsidR="007B1962">
        <w:t>.</w:t>
      </w:r>
    </w:p>
    <w:p w14:paraId="00313CE7" w14:textId="7BFA287B" w:rsidR="008D5BC8" w:rsidRDefault="008D5BC8" w:rsidP="009F4D1F">
      <w:r>
        <w:br w:type="page"/>
      </w:r>
    </w:p>
    <w:p w14:paraId="78ED8804" w14:textId="7CF97860" w:rsidR="007B1962" w:rsidRDefault="007B1962" w:rsidP="000657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8E1E47F" wp14:editId="2E20C658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99815" cy="5495925"/>
                <wp:effectExtent l="0" t="0" r="635" b="9525"/>
                <wp:wrapNone/>
                <wp:docPr id="1190601418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4959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225EE" id="Rectangle 10" o:spid="_x0000_s1026" alt="&quot;&quot;" style="position:absolute;margin-left:232.25pt;margin-top:-4.5pt;width:283.45pt;height:432.75pt;z-index:-25144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="001155B9">
        <w:rPr>
          <w:noProof/>
        </w:rPr>
        <w:drawing>
          <wp:anchor distT="0" distB="0" distL="114300" distR="114300" simplePos="0" relativeHeight="251951104" behindDoc="0" locked="0" layoutInCell="1" allowOverlap="1" wp14:anchorId="14041757" wp14:editId="67983377">
            <wp:simplePos x="0" y="0"/>
            <wp:positionH relativeFrom="margin">
              <wp:align>left</wp:align>
            </wp:positionH>
            <wp:positionV relativeFrom="paragraph">
              <wp:posOffset>8062</wp:posOffset>
            </wp:positionV>
            <wp:extent cx="1113183" cy="1101235"/>
            <wp:effectExtent l="0" t="0" r="0" b="3810"/>
            <wp:wrapNone/>
            <wp:docPr id="1841438961" name="Picture 18414389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38961" name="Picture 18414389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83" cy="110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BE7">
        <w:rPr>
          <w:b/>
          <w:bCs/>
        </w:rPr>
        <w:t>Neurodivergent</w:t>
      </w:r>
      <w:r>
        <w:t xml:space="preserve"> people have brains that are different to:</w:t>
      </w:r>
    </w:p>
    <w:p w14:paraId="4B880A46" w14:textId="1BFEAECF" w:rsidR="007B1962" w:rsidRDefault="007B1962" w:rsidP="000657C5">
      <w:pPr>
        <w:pStyle w:val="Listtoplevel"/>
      </w:pPr>
      <w:r>
        <w:drawing>
          <wp:anchor distT="0" distB="0" distL="114300" distR="114300" simplePos="0" relativeHeight="251867136" behindDoc="0" locked="0" layoutInCell="1" allowOverlap="1" wp14:anchorId="1AD632F3" wp14:editId="4F04009C">
            <wp:simplePos x="0" y="0"/>
            <wp:positionH relativeFrom="margin">
              <wp:align>left</wp:align>
            </wp:positionH>
            <wp:positionV relativeFrom="paragraph">
              <wp:posOffset>657198</wp:posOffset>
            </wp:positionV>
            <wp:extent cx="1224501" cy="1224501"/>
            <wp:effectExtent l="0" t="0" r="0" b="0"/>
            <wp:wrapNone/>
            <wp:docPr id="524334525" name="Picture 5243345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34525" name="Picture 5243345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01" cy="12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most brains work</w:t>
      </w:r>
    </w:p>
    <w:p w14:paraId="3CFEECFB" w14:textId="40FF44C9" w:rsidR="007B1962" w:rsidRDefault="007B1962" w:rsidP="000657C5">
      <w:pPr>
        <w:pStyle w:val="Listtoplevel"/>
      </w:pPr>
      <w:r>
        <w:t>what some people think our brains should be like.</w:t>
      </w:r>
    </w:p>
    <w:p w14:paraId="7C1C414E" w14:textId="77777777" w:rsidR="008D5BC8" w:rsidRDefault="008D5BC8" w:rsidP="008D5BC8"/>
    <w:p w14:paraId="4A1FEEBB" w14:textId="77777777" w:rsidR="008D5BC8" w:rsidRDefault="008D5BC8" w:rsidP="008D5BC8"/>
    <w:p w14:paraId="62B1756B" w14:textId="330BE57B" w:rsidR="008D5BC8" w:rsidRDefault="005941FC" w:rsidP="008D5BC8">
      <w:r w:rsidRPr="005941FC">
        <w:rPr>
          <w:noProof/>
        </w:rPr>
        <w:drawing>
          <wp:anchor distT="0" distB="0" distL="114300" distR="114300" simplePos="0" relativeHeight="252141568" behindDoc="0" locked="0" layoutInCell="1" allowOverlap="1" wp14:anchorId="096E6526" wp14:editId="199A498A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1620000" cy="1620000"/>
            <wp:effectExtent l="0" t="0" r="0" b="0"/>
            <wp:wrapNone/>
            <wp:docPr id="213895912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5912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C8">
        <w:t xml:space="preserve">For </w:t>
      </w:r>
      <w:proofErr w:type="gramStart"/>
      <w:r w:rsidR="00D177C8">
        <w:t>example</w:t>
      </w:r>
      <w:proofErr w:type="gramEnd"/>
      <w:r w:rsidR="00D177C8">
        <w:t xml:space="preserve"> n</w:t>
      </w:r>
      <w:r w:rsidR="008D5BC8">
        <w:t xml:space="preserve">eurodivergent people </w:t>
      </w:r>
      <w:r w:rsidR="00722211">
        <w:t>include</w:t>
      </w:r>
      <w:r w:rsidR="008D5BC8">
        <w:t xml:space="preserve"> people who:</w:t>
      </w:r>
    </w:p>
    <w:p w14:paraId="2AD21820" w14:textId="3986FC1B" w:rsidR="008D5BC8" w:rsidRDefault="008D5BC8" w:rsidP="0056615E">
      <w:pPr>
        <w:pStyle w:val="Listtoplevel"/>
      </w:pPr>
      <w:r>
        <w:t>are autistic</w:t>
      </w:r>
    </w:p>
    <w:p w14:paraId="1F001D07" w14:textId="2BA55B7E" w:rsidR="008D5BC8" w:rsidRDefault="008D5BC8" w:rsidP="0056615E">
      <w:pPr>
        <w:pStyle w:val="Listtoplevel"/>
      </w:pPr>
      <w:r>
        <w:t>have Attention Deficit Hyperactiv</w:t>
      </w:r>
      <w:r w:rsidR="0056615E">
        <w:t>ity</w:t>
      </w:r>
      <w:r>
        <w:t xml:space="preserve"> </w:t>
      </w:r>
      <w:r w:rsidR="0056615E">
        <w:t xml:space="preserve">Disorder / </w:t>
      </w:r>
      <w:r>
        <w:t>ADHD</w:t>
      </w:r>
      <w:r w:rsidR="007E25CE">
        <w:t>.</w:t>
      </w:r>
    </w:p>
    <w:p w14:paraId="11B2F8A3" w14:textId="77777777" w:rsidR="008D5BC8" w:rsidRDefault="008D5BC8" w:rsidP="008D5BC8"/>
    <w:p w14:paraId="1F8DC953" w14:textId="1D71410F" w:rsidR="0056615E" w:rsidRDefault="0056615E">
      <w:pPr>
        <w:spacing w:line="240" w:lineRule="auto"/>
        <w:ind w:left="0"/>
      </w:pPr>
      <w:r>
        <w:br w:type="page"/>
      </w:r>
    </w:p>
    <w:p w14:paraId="16461492" w14:textId="628BDA78" w:rsidR="007B1962" w:rsidRDefault="001155B9" w:rsidP="007B1962"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660A5E7B" wp14:editId="3AEFB908">
            <wp:simplePos x="0" y="0"/>
            <wp:positionH relativeFrom="margin">
              <wp:align>left</wp:align>
            </wp:positionH>
            <wp:positionV relativeFrom="paragraph">
              <wp:posOffset>-71561</wp:posOffset>
            </wp:positionV>
            <wp:extent cx="1473430" cy="1485900"/>
            <wp:effectExtent l="0" t="0" r="0" b="0"/>
            <wp:wrapNone/>
            <wp:docPr id="65837617" name="Picture 658376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7617" name="Picture 658376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62">
        <w:t xml:space="preserve">We are also wanting people for the </w:t>
      </w:r>
      <w:proofErr w:type="spellStart"/>
      <w:r w:rsidR="007B1962">
        <w:t>rōpū</w:t>
      </w:r>
      <w:proofErr w:type="spellEnd"/>
      <w:r w:rsidR="007B1962">
        <w:t xml:space="preserve"> </w:t>
      </w:r>
      <w:r w:rsidR="00722211">
        <w:t xml:space="preserve">/ group </w:t>
      </w:r>
      <w:r w:rsidR="007B1962">
        <w:t xml:space="preserve">who are from </w:t>
      </w:r>
      <w:r w:rsidR="00722211">
        <w:br/>
      </w:r>
      <w:r w:rsidR="007B1962">
        <w:t>diverse / different:</w:t>
      </w:r>
    </w:p>
    <w:p w14:paraId="246CFBEE" w14:textId="57002B54" w:rsidR="007B1962" w:rsidRDefault="007B1962" w:rsidP="007B1962">
      <w:pPr>
        <w:pStyle w:val="Listtoplevel"/>
      </w:pPr>
      <w:r>
        <w:t>backgrounds / kinds of lives</w:t>
      </w:r>
    </w:p>
    <w:p w14:paraId="42BC91F1" w14:textId="26BF8BD5" w:rsidR="007B1962" w:rsidRDefault="001155B9" w:rsidP="007B1962">
      <w:pPr>
        <w:pStyle w:val="Listtoplevel"/>
      </w:pPr>
      <w:r>
        <w:drawing>
          <wp:anchor distT="0" distB="0" distL="114300" distR="114300" simplePos="0" relativeHeight="251955200" behindDoc="0" locked="0" layoutInCell="1" allowOverlap="1" wp14:anchorId="1B52B9B1" wp14:editId="2DC35DBC">
            <wp:simplePos x="0" y="0"/>
            <wp:positionH relativeFrom="margin">
              <wp:align>left</wp:align>
            </wp:positionH>
            <wp:positionV relativeFrom="paragraph">
              <wp:posOffset>417471</wp:posOffset>
            </wp:positionV>
            <wp:extent cx="1485900" cy="835660"/>
            <wp:effectExtent l="0" t="0" r="0" b="2540"/>
            <wp:wrapNone/>
            <wp:docPr id="901243878" name="Picture 901243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43878" name="Picture 9012438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parts</w:t>
      </w:r>
      <w:r w:rsidR="007B1962">
        <w:t xml:space="preserve"> of the country</w:t>
      </w:r>
    </w:p>
    <w:p w14:paraId="6D8F1496" w14:textId="0BF5F35E" w:rsidR="007B1962" w:rsidRDefault="007B1962" w:rsidP="007B1962">
      <w:pPr>
        <w:pStyle w:val="Listtoplevel"/>
      </w:pPr>
      <w:r>
        <w:t>age groups</w:t>
      </w:r>
    </w:p>
    <w:p w14:paraId="1EE72526" w14:textId="2C52B73C" w:rsidR="007B1962" w:rsidRPr="007B1962" w:rsidRDefault="001155B9" w:rsidP="007B1962">
      <w:pPr>
        <w:pStyle w:val="Listtoplevel"/>
        <w:rPr>
          <w:b/>
          <w:bCs/>
        </w:rPr>
      </w:pPr>
      <w:r>
        <w:drawing>
          <wp:anchor distT="0" distB="0" distL="114300" distR="114300" simplePos="0" relativeHeight="251957248" behindDoc="0" locked="0" layoutInCell="1" allowOverlap="1" wp14:anchorId="7C4C4E96" wp14:editId="1754DD88">
            <wp:simplePos x="0" y="0"/>
            <wp:positionH relativeFrom="margin">
              <wp:align>left</wp:align>
            </wp:positionH>
            <wp:positionV relativeFrom="paragraph">
              <wp:posOffset>182383</wp:posOffset>
            </wp:positionV>
            <wp:extent cx="1485900" cy="1485900"/>
            <wp:effectExtent l="0" t="0" r="0" b="0"/>
            <wp:wrapNone/>
            <wp:docPr id="315240424" name="Picture 3152404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40424" name="Picture 3152404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62" w:rsidRPr="007B1962">
        <w:rPr>
          <w:b/>
          <w:bCs/>
        </w:rPr>
        <w:t>genders</w:t>
      </w:r>
    </w:p>
    <w:p w14:paraId="47F46381" w14:textId="3D20F69C" w:rsidR="007B1962" w:rsidRDefault="007B1962" w:rsidP="007B1962">
      <w:pPr>
        <w:pStyle w:val="Listtoplevel"/>
      </w:pPr>
      <w:r>
        <w:t>identities.</w:t>
      </w:r>
    </w:p>
    <w:p w14:paraId="5EAA9738" w14:textId="77777777" w:rsidR="007B1962" w:rsidRDefault="007B1962" w:rsidP="00C1076D"/>
    <w:p w14:paraId="700BE740" w14:textId="212799B0" w:rsidR="00C1076D" w:rsidRDefault="004E1AC2" w:rsidP="00C1076D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01125D9" wp14:editId="55F294D5">
                <wp:simplePos x="0" y="0"/>
                <wp:positionH relativeFrom="margin">
                  <wp:align>right</wp:align>
                </wp:positionH>
                <wp:positionV relativeFrom="paragraph">
                  <wp:posOffset>263718</wp:posOffset>
                </wp:positionV>
                <wp:extent cx="3599815" cy="2464904"/>
                <wp:effectExtent l="0" t="0" r="635" b="0"/>
                <wp:wrapNone/>
                <wp:docPr id="29023479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46490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62F39" id="Rectangle 10" o:spid="_x0000_s1026" alt="&quot;&quot;" style="position:absolute;margin-left:232.25pt;margin-top:20.75pt;width:283.45pt;height:194.1pt;z-index:-251443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4282FBC4" w14:textId="08407D98" w:rsidR="004E1AC2" w:rsidRDefault="004E1AC2" w:rsidP="004E1AC2">
      <w:pPr>
        <w:rPr>
          <w:rFonts w:cs="Arial"/>
          <w:color w:val="000000" w:themeColor="text1"/>
          <w:szCs w:val="32"/>
        </w:rPr>
      </w:pPr>
      <w:r w:rsidRPr="00F9306E">
        <w:rPr>
          <w:rFonts w:cs="Arial"/>
          <w:b/>
          <w:bCs/>
          <w:color w:val="000000" w:themeColor="text1"/>
          <w:szCs w:val="32"/>
        </w:rPr>
        <w:t>Gender</w:t>
      </w:r>
      <w:r>
        <w:rPr>
          <w:rFonts w:cs="Arial"/>
          <w:color w:val="000000" w:themeColor="text1"/>
          <w:szCs w:val="32"/>
        </w:rPr>
        <w:t xml:space="preserve"> is if you are:</w:t>
      </w:r>
      <w:r w:rsidRPr="00C11492">
        <w:rPr>
          <w:rFonts w:cs="Arial"/>
          <w:noProof/>
          <w:szCs w:val="32"/>
          <w:lang w:eastAsia="en-NZ"/>
        </w:rPr>
        <w:t xml:space="preserve"> </w:t>
      </w:r>
    </w:p>
    <w:p w14:paraId="3601765B" w14:textId="209F7A68" w:rsidR="004E1AC2" w:rsidRDefault="004E1AC2" w:rsidP="004E1AC2">
      <w:pPr>
        <w:pStyle w:val="Listtoplevel"/>
      </w:pPr>
      <w:r w:rsidRPr="00A303E7">
        <w:rPr>
          <w:rFonts w:cs="Arial"/>
          <w:color w:val="000000" w:themeColor="text1"/>
          <w:szCs w:val="32"/>
          <w:lang w:eastAsia="en-NZ"/>
        </w:rPr>
        <w:drawing>
          <wp:anchor distT="0" distB="0" distL="114300" distR="114300" simplePos="0" relativeHeight="251871232" behindDoc="0" locked="0" layoutInCell="1" allowOverlap="1" wp14:anchorId="387DB28B" wp14:editId="79283A6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510748" cy="1510748"/>
            <wp:effectExtent l="0" t="0" r="0" b="0"/>
            <wp:wrapNone/>
            <wp:docPr id="1567885832" name="Picture 1567885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46" cy="15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man</w:t>
      </w:r>
    </w:p>
    <w:p w14:paraId="712646F7" w14:textId="77777777" w:rsidR="004E1AC2" w:rsidRDefault="004E1AC2" w:rsidP="004E1AC2">
      <w:pPr>
        <w:pStyle w:val="Listtoplevel"/>
      </w:pPr>
      <w:r>
        <w:t>a woman</w:t>
      </w:r>
    </w:p>
    <w:p w14:paraId="647D5DA0" w14:textId="77777777" w:rsidR="004E1AC2" w:rsidRPr="00C11492" w:rsidRDefault="004E1AC2" w:rsidP="004E1AC2">
      <w:pPr>
        <w:pStyle w:val="Listtoplevel"/>
      </w:pPr>
      <w:r>
        <w:t>another gender like nonbinary.</w:t>
      </w:r>
    </w:p>
    <w:p w14:paraId="1CCB68DF" w14:textId="77777777" w:rsidR="004E1AC2" w:rsidRDefault="004E1AC2" w:rsidP="00C1076D"/>
    <w:p w14:paraId="673EDDB8" w14:textId="24C7A460" w:rsidR="00C1076D" w:rsidRDefault="00C1076D" w:rsidP="00C1076D"/>
    <w:p w14:paraId="4CF2406A" w14:textId="4E53398C" w:rsidR="00C1076D" w:rsidRDefault="00C1076D" w:rsidP="00C1076D">
      <w:r>
        <w:t xml:space="preserve"> </w:t>
      </w:r>
    </w:p>
    <w:p w14:paraId="049E0857" w14:textId="77777777" w:rsidR="00C1076D" w:rsidRDefault="00C1076D" w:rsidP="00C1076D"/>
    <w:p w14:paraId="1A8883A3" w14:textId="77777777" w:rsidR="004E1AC2" w:rsidRDefault="004E1AC2" w:rsidP="00C1076D"/>
    <w:p w14:paraId="16AE164C" w14:textId="061466AF" w:rsidR="004E1AC2" w:rsidRDefault="001155B9" w:rsidP="00C1076D">
      <w:r>
        <w:rPr>
          <w:noProof/>
        </w:rPr>
        <w:drawing>
          <wp:anchor distT="0" distB="0" distL="114300" distR="114300" simplePos="0" relativeHeight="251959296" behindDoc="0" locked="0" layoutInCell="1" allowOverlap="1" wp14:anchorId="47EAACCE" wp14:editId="3D121123">
            <wp:simplePos x="0" y="0"/>
            <wp:positionH relativeFrom="margin">
              <wp:posOffset>-468989</wp:posOffset>
            </wp:positionH>
            <wp:positionV relativeFrom="paragraph">
              <wp:posOffset>7897</wp:posOffset>
            </wp:positionV>
            <wp:extent cx="2282676" cy="1614115"/>
            <wp:effectExtent l="0" t="0" r="0" b="0"/>
            <wp:wrapNone/>
            <wp:docPr id="1102072434" name="Picture 11020724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72434" name="Picture 11020724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676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C2">
        <w:t xml:space="preserve">We want people for the </w:t>
      </w:r>
      <w:proofErr w:type="spellStart"/>
      <w:r w:rsidR="004E1AC2">
        <w:t>rōpū</w:t>
      </w:r>
      <w:proofErr w:type="spellEnd"/>
      <w:r w:rsidR="004E1AC2">
        <w:t xml:space="preserve"> </w:t>
      </w:r>
      <w:r w:rsidR="00722211">
        <w:t xml:space="preserve">/ group </w:t>
      </w:r>
      <w:r w:rsidR="004E1AC2">
        <w:t xml:space="preserve">who are committed to: </w:t>
      </w:r>
    </w:p>
    <w:p w14:paraId="148E09C0" w14:textId="5DD37D9F" w:rsidR="004E1AC2" w:rsidRPr="004E1AC2" w:rsidRDefault="004E1AC2" w:rsidP="004E1AC2">
      <w:pPr>
        <w:pStyle w:val="Listtoplevel"/>
        <w:rPr>
          <w:b/>
          <w:bCs/>
        </w:rPr>
      </w:pPr>
      <w:r w:rsidRPr="004E1AC2">
        <w:rPr>
          <w:b/>
          <w:bCs/>
        </w:rPr>
        <w:t>Te Tiriti o Waitangi / The Treaty of Waitangi</w:t>
      </w:r>
    </w:p>
    <w:p w14:paraId="7B8BF754" w14:textId="5008471F" w:rsidR="004E1AC2" w:rsidRPr="004E1AC2" w:rsidRDefault="00326AEB" w:rsidP="004E1AC2">
      <w:pPr>
        <w:pStyle w:val="Listtoplevel"/>
        <w:rPr>
          <w:b/>
          <w:bCs/>
        </w:rPr>
      </w:pPr>
      <w:r>
        <w:drawing>
          <wp:anchor distT="0" distB="0" distL="114300" distR="114300" simplePos="0" relativeHeight="251961344" behindDoc="0" locked="0" layoutInCell="1" allowOverlap="1" wp14:anchorId="5D3C323F" wp14:editId="4EF8E265">
            <wp:simplePos x="0" y="0"/>
            <wp:positionH relativeFrom="margin">
              <wp:align>left</wp:align>
            </wp:positionH>
            <wp:positionV relativeFrom="paragraph">
              <wp:posOffset>108475</wp:posOffset>
            </wp:positionV>
            <wp:extent cx="1100006" cy="1485900"/>
            <wp:effectExtent l="0" t="0" r="5080" b="0"/>
            <wp:wrapNone/>
            <wp:docPr id="495662583" name="Picture 4956625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62583" name="Picture 4956625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0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C2" w:rsidRPr="004E1AC2">
        <w:rPr>
          <w:b/>
          <w:bCs/>
        </w:rPr>
        <w:t>the United Nations Convention on the Rights of Persons with Disabilities</w:t>
      </w:r>
    </w:p>
    <w:p w14:paraId="03690D71" w14:textId="59FD36F4" w:rsidR="004E1AC2" w:rsidRDefault="00326AEB" w:rsidP="004E1AC2">
      <w:pPr>
        <w:pStyle w:val="Listtoplevel"/>
      </w:pPr>
      <w:r>
        <w:drawing>
          <wp:anchor distT="0" distB="0" distL="114300" distR="114300" simplePos="0" relativeHeight="251963392" behindDoc="0" locked="0" layoutInCell="1" allowOverlap="1" wp14:anchorId="62321404" wp14:editId="18249871">
            <wp:simplePos x="0" y="0"/>
            <wp:positionH relativeFrom="margin">
              <wp:align>left</wp:align>
            </wp:positionH>
            <wp:positionV relativeFrom="paragraph">
              <wp:posOffset>384120</wp:posOffset>
            </wp:positionV>
            <wp:extent cx="1343770" cy="1485471"/>
            <wp:effectExtent l="0" t="0" r="8890" b="0"/>
            <wp:wrapNone/>
            <wp:docPr id="1422430245" name="Picture 14224302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30245" name="Picture 14224302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14" cy="1488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C2">
        <w:t>The Human Rights Act 1993</w:t>
      </w:r>
    </w:p>
    <w:p w14:paraId="02CB3B64" w14:textId="11D305FB" w:rsidR="000A0E61" w:rsidRDefault="004E1AC2" w:rsidP="0004583A">
      <w:pPr>
        <w:pStyle w:val="Listtoplevel"/>
      </w:pPr>
      <w:r>
        <w:t xml:space="preserve">our </w:t>
      </w:r>
      <w:r w:rsidRPr="004E1AC2">
        <w:rPr>
          <w:b/>
          <w:bCs/>
        </w:rPr>
        <w:t>Strategic Intentions</w:t>
      </w:r>
      <w:r w:rsidR="00967620">
        <w:rPr>
          <w:b/>
          <w:bCs/>
        </w:rPr>
        <w:t>.</w:t>
      </w:r>
      <w:r>
        <w:t xml:space="preserve"> </w:t>
      </w:r>
    </w:p>
    <w:p w14:paraId="417B8C17" w14:textId="77777777" w:rsidR="004E1AC2" w:rsidRDefault="004E1AC2" w:rsidP="004E1AC2"/>
    <w:p w14:paraId="45861FB1" w14:textId="77777777" w:rsidR="004E1AC2" w:rsidRDefault="004E1AC2" w:rsidP="004E1AC2"/>
    <w:p w14:paraId="457AB366" w14:textId="329DB12E" w:rsidR="004E1AC2" w:rsidRDefault="004E1AC2">
      <w:pPr>
        <w:spacing w:line="240" w:lineRule="auto"/>
        <w:ind w:left="0"/>
        <w:rPr>
          <w:rFonts w:eastAsiaTheme="majorEastAsia" w:cs="Arial"/>
          <w:szCs w:val="32"/>
        </w:rPr>
      </w:pPr>
      <w:r>
        <w:rPr>
          <w:rFonts w:eastAsiaTheme="majorEastAsia" w:cs="Arial"/>
          <w:szCs w:val="32"/>
        </w:rPr>
        <w:br w:type="page"/>
      </w:r>
    </w:p>
    <w:p w14:paraId="0F4131B1" w14:textId="7020AA08" w:rsidR="004E1AC2" w:rsidRDefault="004E1AC2" w:rsidP="00722211">
      <w:pPr>
        <w:tabs>
          <w:tab w:val="left" w:pos="43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43DA4F54" wp14:editId="710C64E5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599815" cy="7829550"/>
                <wp:effectExtent l="0" t="0" r="635" b="0"/>
                <wp:wrapNone/>
                <wp:docPr id="25384027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8295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70385" id="Rectangle 10" o:spid="_x0000_s1026" alt="&quot;&quot;" style="position:absolute;margin-left:232.25pt;margin-top:-3.75pt;width:283.45pt;height:616.5pt;z-index:-251429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7F487AE2" wp14:editId="3BCBE53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0000" cy="1087200"/>
            <wp:effectExtent l="0" t="0" r="5715" b="5080"/>
            <wp:wrapNone/>
            <wp:docPr id="118645685" name="Picture 118645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685" name="Picture 1186456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F389A">
        <w:rPr>
          <w:b/>
          <w:bCs/>
        </w:rPr>
        <w:t>Te</w:t>
      </w:r>
      <w:proofErr w:type="spellEnd"/>
      <w:r w:rsidRPr="005F389A">
        <w:rPr>
          <w:b/>
          <w:bCs/>
        </w:rPr>
        <w:t xml:space="preserve"> </w:t>
      </w:r>
      <w:proofErr w:type="spellStart"/>
      <w:r w:rsidRPr="005F389A">
        <w:rPr>
          <w:b/>
          <w:bCs/>
        </w:rPr>
        <w:t>Tiriti</w:t>
      </w:r>
      <w:proofErr w:type="spellEnd"/>
      <w:r w:rsidRPr="005F389A">
        <w:rPr>
          <w:b/>
          <w:bCs/>
        </w:rPr>
        <w:t xml:space="preserve"> o Waitangi / </w:t>
      </w:r>
      <w:r w:rsidR="003577DA">
        <w:rPr>
          <w:b/>
          <w:bCs/>
        </w:rPr>
        <w:t xml:space="preserve">The </w:t>
      </w:r>
      <w:r w:rsidRPr="005F389A">
        <w:rPr>
          <w:b/>
          <w:bCs/>
        </w:rPr>
        <w:t>Treaty of Waitangi</w:t>
      </w:r>
      <w:r>
        <w:t xml:space="preserve"> is an important agreement between:</w:t>
      </w:r>
    </w:p>
    <w:p w14:paraId="531BFA6A" w14:textId="4F383A69" w:rsidR="004E1AC2" w:rsidRDefault="004E1AC2" w:rsidP="00584372">
      <w:pPr>
        <w:pStyle w:val="Listtoplevel"/>
        <w:ind w:left="3686" w:firstLine="0"/>
      </w:pPr>
      <w:r>
        <w:t xml:space="preserve">Māori </w:t>
      </w:r>
    </w:p>
    <w:p w14:paraId="7362874D" w14:textId="635A1462" w:rsidR="004E1AC2" w:rsidRPr="004E1AC2" w:rsidRDefault="004E1AC2" w:rsidP="00584372">
      <w:pPr>
        <w:pStyle w:val="Listtoplevel"/>
        <w:numPr>
          <w:ilvl w:val="0"/>
          <w:numId w:val="0"/>
        </w:numPr>
        <w:ind w:left="4253"/>
      </w:pPr>
      <w:r w:rsidRPr="004E1AC2">
        <w:drawing>
          <wp:anchor distT="0" distB="0" distL="114300" distR="114300" simplePos="0" relativeHeight="251881472" behindDoc="0" locked="0" layoutInCell="1" allowOverlap="1" wp14:anchorId="673572C8" wp14:editId="0439E326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620000" cy="1011600"/>
            <wp:effectExtent l="0" t="0" r="5715" b="4445"/>
            <wp:wrapNone/>
            <wp:docPr id="552085549" name="Picture 5520855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85549" name="Picture 5520855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666">
        <w:t xml:space="preserve"> </w:t>
      </w:r>
      <w:r w:rsidRPr="004E1AC2">
        <w:t xml:space="preserve">and </w:t>
      </w:r>
    </w:p>
    <w:p w14:paraId="25ED8A2A" w14:textId="2ED63DAA" w:rsidR="004E1AC2" w:rsidRDefault="004E1AC2" w:rsidP="00584372">
      <w:pPr>
        <w:pStyle w:val="Listtoplevel"/>
        <w:ind w:left="3686" w:firstLine="0"/>
      </w:pPr>
      <w:r>
        <w:t>the Crown.</w:t>
      </w:r>
    </w:p>
    <w:p w14:paraId="24DA2408" w14:textId="362615F5" w:rsidR="004E1AC2" w:rsidRDefault="004E1AC2" w:rsidP="00584372"/>
    <w:p w14:paraId="4735E76A" w14:textId="16F30736" w:rsidR="004E1AC2" w:rsidRDefault="004E1AC2" w:rsidP="00584372"/>
    <w:p w14:paraId="5BA13FAC" w14:textId="7CBA91C6" w:rsidR="004E1AC2" w:rsidRDefault="004E1AC2" w:rsidP="00584372">
      <w:r>
        <w:rPr>
          <w:noProof/>
        </w:rPr>
        <w:drawing>
          <wp:anchor distT="0" distB="0" distL="114300" distR="114300" simplePos="0" relativeHeight="251882496" behindDoc="0" locked="0" layoutInCell="1" allowOverlap="1" wp14:anchorId="66AC043D" wp14:editId="520AD27D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1630800" cy="1558800"/>
            <wp:effectExtent l="0" t="0" r="0" b="3810"/>
            <wp:wrapNone/>
            <wp:docPr id="2039102645" name="Picture 20391026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02645" name="Picture 20391026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purpose of </w:t>
      </w:r>
      <w:proofErr w:type="spellStart"/>
      <w:r>
        <w:t>Te</w:t>
      </w:r>
      <w:proofErr w:type="spellEnd"/>
      <w:r>
        <w:t xml:space="preserve"> </w:t>
      </w:r>
      <w:proofErr w:type="spellStart"/>
      <w:r>
        <w:t>Tiriti</w:t>
      </w:r>
      <w:proofErr w:type="spellEnd"/>
      <w:r>
        <w:t xml:space="preserve"> is to:</w:t>
      </w:r>
    </w:p>
    <w:p w14:paraId="54148831" w14:textId="77777777" w:rsidR="004E1AC2" w:rsidRDefault="004E1AC2" w:rsidP="00584372">
      <w:pPr>
        <w:pStyle w:val="Listtoplevel"/>
        <w:ind w:left="3686" w:firstLine="0"/>
      </w:pPr>
      <w:r>
        <w:t>protect Māori:</w:t>
      </w:r>
    </w:p>
    <w:p w14:paraId="32B9B06B" w14:textId="77777777" w:rsidR="004E1AC2" w:rsidRPr="00584372" w:rsidRDefault="004E1AC2" w:rsidP="00584372">
      <w:pPr>
        <w:pStyle w:val="Listsecondlevel"/>
        <w:rPr>
          <w:b/>
          <w:bCs/>
        </w:rPr>
      </w:pPr>
      <w:r w:rsidRPr="00584372">
        <w:rPr>
          <w:b/>
          <w:bCs/>
        </w:rPr>
        <w:t>rights</w:t>
      </w:r>
    </w:p>
    <w:p w14:paraId="18B1D2F0" w14:textId="4FA6A15F" w:rsidR="004E1AC2" w:rsidRPr="00691405" w:rsidRDefault="004E1AC2" w:rsidP="00584372">
      <w:pPr>
        <w:pStyle w:val="Listsecondlevel"/>
      </w:pPr>
      <w:r w:rsidRPr="00691405">
        <w:t>taonga</w:t>
      </w:r>
      <w:r w:rsidR="00D177C8">
        <w:t xml:space="preserve"> / things that are very important to Māori</w:t>
      </w:r>
    </w:p>
    <w:p w14:paraId="78F60166" w14:textId="16048CBF" w:rsidR="004E1AC2" w:rsidRDefault="004E1AC2" w:rsidP="00584372">
      <w:pPr>
        <w:pStyle w:val="Listtoplevel"/>
        <w:ind w:left="3686" w:firstLine="0"/>
      </w:pPr>
      <w:r w:rsidRPr="00691405">
        <w:drawing>
          <wp:anchor distT="0" distB="0" distL="114300" distR="114300" simplePos="0" relativeHeight="251883520" behindDoc="0" locked="0" layoutInCell="1" allowOverlap="1" wp14:anchorId="50C678E2" wp14:editId="59FCCB29">
            <wp:simplePos x="0" y="0"/>
            <wp:positionH relativeFrom="margin">
              <wp:align>left</wp:align>
            </wp:positionH>
            <wp:positionV relativeFrom="paragraph">
              <wp:posOffset>310957</wp:posOffset>
            </wp:positionV>
            <wp:extent cx="1620000" cy="910800"/>
            <wp:effectExtent l="0" t="0" r="0" b="3810"/>
            <wp:wrapNone/>
            <wp:docPr id="1690327105" name="Picture 1690327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27105" name="Picture 1690327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keep </w:t>
      </w:r>
      <w:r w:rsidRPr="00452BEE">
        <w:rPr>
          <w:b/>
          <w:bCs/>
        </w:rPr>
        <w:t>peace and order</w:t>
      </w:r>
    </w:p>
    <w:p w14:paraId="10A09973" w14:textId="77777777" w:rsidR="004E1AC2" w:rsidRDefault="004E1AC2" w:rsidP="00584372">
      <w:pPr>
        <w:pStyle w:val="Listtoplevel"/>
        <w:ind w:left="3686" w:firstLine="0"/>
      </w:pPr>
      <w:r>
        <w:t>set up government.</w:t>
      </w:r>
    </w:p>
    <w:p w14:paraId="3485F709" w14:textId="77777777" w:rsidR="00584372" w:rsidRDefault="00584372" w:rsidP="00584372"/>
    <w:p w14:paraId="0220D0A3" w14:textId="77777777" w:rsidR="00584372" w:rsidRDefault="00584372" w:rsidP="00584372">
      <w:pPr>
        <w:rPr>
          <w:rFonts w:eastAsia="Times New Roman"/>
          <w:b/>
          <w:lang w:eastAsia="en-NZ"/>
        </w:rPr>
      </w:pPr>
    </w:p>
    <w:p w14:paraId="7B774320" w14:textId="46E2E26D" w:rsidR="00584372" w:rsidRDefault="000250A6" w:rsidP="00584372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2132352" behindDoc="0" locked="0" layoutInCell="1" allowOverlap="1" wp14:anchorId="0C0566A8" wp14:editId="134505D0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600200" cy="16002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372"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36FC35EF" wp14:editId="27AFE98F">
                <wp:simplePos x="0" y="0"/>
                <wp:positionH relativeFrom="margin">
                  <wp:align>right</wp:align>
                </wp:positionH>
                <wp:positionV relativeFrom="paragraph">
                  <wp:posOffset>-97790</wp:posOffset>
                </wp:positionV>
                <wp:extent cx="3599815" cy="2124075"/>
                <wp:effectExtent l="0" t="0" r="635" b="9525"/>
                <wp:wrapNone/>
                <wp:docPr id="53658077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1240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9BFED" id="Rectangle 10" o:spid="_x0000_s1026" alt="&quot;&quot;" style="position:absolute;margin-left:232.25pt;margin-top:-7.7pt;width:283.45pt;height:167.25pt;z-index:-25119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="00584372">
        <w:rPr>
          <w:rFonts w:eastAsia="Times New Roman"/>
          <w:b/>
          <w:lang w:eastAsia="en-NZ"/>
        </w:rPr>
        <w:t xml:space="preserve">Rights </w:t>
      </w:r>
      <w:r w:rsidR="00584372">
        <w:rPr>
          <w:rFonts w:eastAsia="Times New Roman"/>
          <w:lang w:eastAsia="en-NZ"/>
        </w:rPr>
        <w:t xml:space="preserve">are things that the </w:t>
      </w:r>
      <w:r w:rsidR="00584372">
        <w:rPr>
          <w:rFonts w:eastAsia="Times New Roman"/>
          <w:lang w:eastAsia="en-NZ"/>
        </w:rPr>
        <w:br/>
        <w:t xml:space="preserve">law says every person should: </w:t>
      </w:r>
    </w:p>
    <w:p w14:paraId="2957120C" w14:textId="39E2A50E" w:rsidR="00584372" w:rsidRDefault="00584372" w:rsidP="00584372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0C5C0DBC" w14:textId="77777777" w:rsidR="00584372" w:rsidRDefault="00584372" w:rsidP="00584372">
      <w:pPr>
        <w:pStyle w:val="Listtoplevel"/>
      </w:pPr>
      <w:r>
        <w:rPr>
          <w:lang w:eastAsia="en-NZ"/>
        </w:rPr>
        <w:t>be able to do.</w:t>
      </w:r>
    </w:p>
    <w:p w14:paraId="07797027" w14:textId="77777777" w:rsidR="00584372" w:rsidRDefault="00584372" w:rsidP="00584372"/>
    <w:p w14:paraId="7651E5F3" w14:textId="69EEC145" w:rsidR="00584372" w:rsidRDefault="00584372" w:rsidP="00584372"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730CD9F3" wp14:editId="6B57E2EF">
                <wp:simplePos x="0" y="0"/>
                <wp:positionH relativeFrom="margin">
                  <wp:posOffset>2112010</wp:posOffset>
                </wp:positionH>
                <wp:positionV relativeFrom="paragraph">
                  <wp:posOffset>286385</wp:posOffset>
                </wp:positionV>
                <wp:extent cx="3599815" cy="731520"/>
                <wp:effectExtent l="0" t="0" r="635" b="0"/>
                <wp:wrapNone/>
                <wp:docPr id="47146522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152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D2ED" id="Rectangle 10" o:spid="_x0000_s1026" alt="&quot;&quot;" style="position:absolute;margin-left:166.3pt;margin-top:22.55pt;width:283.45pt;height:57.6pt;z-index:-25118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1662DF2B" w14:textId="4BF00E65" w:rsidR="00584372" w:rsidRDefault="00584372" w:rsidP="00584372">
      <w:r>
        <w:rPr>
          <w:noProof/>
        </w:rPr>
        <w:drawing>
          <wp:anchor distT="0" distB="0" distL="114300" distR="114300" simplePos="0" relativeHeight="252127232" behindDoc="0" locked="0" layoutInCell="1" allowOverlap="1" wp14:anchorId="068DCC4D" wp14:editId="4AD97407">
            <wp:simplePos x="0" y="0"/>
            <wp:positionH relativeFrom="margin">
              <wp:align>left</wp:align>
            </wp:positionH>
            <wp:positionV relativeFrom="paragraph">
              <wp:posOffset>-277932</wp:posOffset>
            </wp:positionV>
            <wp:extent cx="1224501" cy="1332305"/>
            <wp:effectExtent l="0" t="0" r="0" b="1270"/>
            <wp:wrapNone/>
            <wp:docPr id="183286277" name="Picture 183286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6277" name="Picture 183286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26" cy="1341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BEE">
        <w:rPr>
          <w:b/>
          <w:bCs/>
        </w:rPr>
        <w:t>Peace and order</w:t>
      </w:r>
      <w:r>
        <w:t xml:space="preserve"> </w:t>
      </w:r>
      <w:proofErr w:type="gramStart"/>
      <w:r>
        <w:t>means</w:t>
      </w:r>
      <w:proofErr w:type="gramEnd"/>
      <w:r>
        <w:t xml:space="preserve"> to follow laws / rules.</w:t>
      </w:r>
    </w:p>
    <w:p w14:paraId="072A0682" w14:textId="77777777" w:rsidR="00584372" w:rsidRDefault="00584372" w:rsidP="004E1AC2"/>
    <w:p w14:paraId="066281B7" w14:textId="77777777" w:rsidR="00516588" w:rsidRDefault="00516588" w:rsidP="004E1AC2"/>
    <w:p w14:paraId="55895F6D" w14:textId="10C21454" w:rsidR="004E1AC2" w:rsidRDefault="004E1AC2" w:rsidP="004E1AC2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4FE67719" wp14:editId="1D4299AB">
                <wp:simplePos x="0" y="0"/>
                <wp:positionH relativeFrom="margin">
                  <wp:posOffset>2131060</wp:posOffset>
                </wp:positionH>
                <wp:positionV relativeFrom="paragraph">
                  <wp:posOffset>-92075</wp:posOffset>
                </wp:positionV>
                <wp:extent cx="3599815" cy="3315694"/>
                <wp:effectExtent l="0" t="0" r="635" b="0"/>
                <wp:wrapNone/>
                <wp:docPr id="1895968306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31569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9B72" id="Rectangle 10" o:spid="_x0000_s1026" alt="&quot;&quot;" style="position:absolute;margin-left:167.8pt;margin-top:-7.25pt;width:283.45pt;height:261.1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" fillcolor="#d9ceea" stroked="f" strokeweight="1pt">
                <w10:wrap anchorx="margin"/>
              </v:rect>
            </w:pict>
          </mc:Fallback>
        </mc:AlternateContent>
      </w:r>
      <w:r w:rsidRPr="009F1191">
        <w:rPr>
          <w:noProof/>
        </w:rPr>
        <w:drawing>
          <wp:anchor distT="0" distB="0" distL="114300" distR="114300" simplePos="0" relativeHeight="251890688" behindDoc="0" locked="0" layoutInCell="1" allowOverlap="1" wp14:anchorId="5F3682E2" wp14:editId="0BF82CC0">
            <wp:simplePos x="0" y="0"/>
            <wp:positionH relativeFrom="margin">
              <wp:align>left</wp:align>
            </wp:positionH>
            <wp:positionV relativeFrom="paragraph">
              <wp:posOffset>94505</wp:posOffset>
            </wp:positionV>
            <wp:extent cx="1440000" cy="1440000"/>
            <wp:effectExtent l="0" t="0" r="8255" b="8255"/>
            <wp:wrapNone/>
            <wp:docPr id="1463749234" name="Picture 1463749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49234" name="Picture 1463749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191">
        <w:t xml:space="preserve">The </w:t>
      </w:r>
      <w:r w:rsidRPr="009F1191">
        <w:rPr>
          <w:b/>
          <w:bCs/>
        </w:rPr>
        <w:t>United Nations Convention on the Rights of Persons with Disabilities</w:t>
      </w:r>
      <w:r>
        <w:rPr>
          <w:b/>
          <w:bCs/>
        </w:rPr>
        <w:t xml:space="preserve"> / </w:t>
      </w:r>
      <w:r w:rsidRPr="009F1191">
        <w:rPr>
          <w:b/>
          <w:bCs/>
        </w:rPr>
        <w:t>UNCRPD</w:t>
      </w:r>
      <w:r w:rsidRPr="009F1191">
        <w:t xml:space="preserve"> is a law lots of countries have agreed to.</w:t>
      </w:r>
    </w:p>
    <w:p w14:paraId="121EB1B1" w14:textId="77777777" w:rsidR="004E1AC2" w:rsidRDefault="004E1AC2" w:rsidP="004E1AC2"/>
    <w:p w14:paraId="6246863C" w14:textId="328DC44C" w:rsidR="004E1AC2" w:rsidRDefault="004E1AC2" w:rsidP="004E1AC2">
      <w:pPr>
        <w:rPr>
          <w:rFonts w:eastAsia="Arial"/>
        </w:rPr>
      </w:pPr>
      <w:r w:rsidRPr="009F1191">
        <w:rPr>
          <w:rFonts w:eastAsia="Arial"/>
          <w:noProof/>
        </w:rPr>
        <w:drawing>
          <wp:anchor distT="0" distB="0" distL="114300" distR="114300" simplePos="0" relativeHeight="251891712" behindDoc="0" locked="0" layoutInCell="1" allowOverlap="1" wp14:anchorId="54C41F5A" wp14:editId="68A13842">
            <wp:simplePos x="0" y="0"/>
            <wp:positionH relativeFrom="margin">
              <wp:align>left</wp:align>
            </wp:positionH>
            <wp:positionV relativeFrom="paragraph">
              <wp:posOffset>13363</wp:posOffset>
            </wp:positionV>
            <wp:extent cx="1296035" cy="1558290"/>
            <wp:effectExtent l="0" t="0" r="0" b="3810"/>
            <wp:wrapThrough wrapText="bothSides">
              <wp:wrapPolygon edited="0">
                <wp:start x="0" y="0"/>
                <wp:lineTo x="0" y="21389"/>
                <wp:lineTo x="21272" y="21389"/>
                <wp:lineTo x="21272" y="0"/>
                <wp:lineTo x="0" y="0"/>
              </wp:wrapPolygon>
            </wp:wrapThrough>
            <wp:docPr id="793321157" name="Picture 793321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21157" name="Picture 793321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18" cy="1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C9A1" w14:textId="472A0850" w:rsidR="004E1AC2" w:rsidRPr="00691405" w:rsidRDefault="004E1AC2" w:rsidP="004E1AC2">
      <w:r w:rsidRPr="009F1191">
        <w:rPr>
          <w:rFonts w:eastAsia="Arial"/>
        </w:rPr>
        <w:t>It says what governments must do to make sure disabled people get the same rights as everybody else.</w:t>
      </w:r>
    </w:p>
    <w:p w14:paraId="59650358" w14:textId="77777777" w:rsidR="004E1AC2" w:rsidRDefault="004E1AC2" w:rsidP="004E1AC2"/>
    <w:p w14:paraId="52A2A9AE" w14:textId="1642B081" w:rsidR="004E1AC2" w:rsidRDefault="004E1AC2" w:rsidP="004E1AC2"/>
    <w:p w14:paraId="4F0A8C53" w14:textId="0FD1733D" w:rsidR="004E1AC2" w:rsidRDefault="002234DC" w:rsidP="004E1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3188BBD1" wp14:editId="659A1A2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599815" cy="1840616"/>
                <wp:effectExtent l="0" t="0" r="635" b="7620"/>
                <wp:wrapNone/>
                <wp:docPr id="28564929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84061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9BABB" id="Rectangle 10" o:spid="_x0000_s1026" alt="&quot;&quot;" style="position:absolute;margin-left:232.25pt;margin-top:0;width:283.45pt;height:144.95pt;z-index:-25117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Pr="00A303E7">
        <w:rPr>
          <w:rFonts w:cs="Arial"/>
          <w:noProof/>
          <w:color w:val="000000" w:themeColor="text1"/>
          <w:szCs w:val="32"/>
          <w:lang w:eastAsia="en-NZ"/>
        </w:rPr>
        <w:drawing>
          <wp:anchor distT="0" distB="0" distL="114300" distR="114300" simplePos="0" relativeHeight="252136448" behindDoc="0" locked="0" layoutInCell="1" allowOverlap="1" wp14:anchorId="63EAAF69" wp14:editId="02894ED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37969" cy="2369665"/>
            <wp:effectExtent l="19050" t="19050" r="19685" b="12065"/>
            <wp:wrapNone/>
            <wp:docPr id="1186816576" name="Picture 11868165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08519" name="Picture 19204085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35" cy="23829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the </w:t>
      </w:r>
      <w:r w:rsidR="004E1AC2">
        <w:t xml:space="preserve">Easy Read version of our </w:t>
      </w:r>
      <w:r w:rsidR="004E1AC2" w:rsidRPr="004E1AC2">
        <w:rPr>
          <w:b/>
          <w:bCs/>
        </w:rPr>
        <w:t>Strategic Intentions</w:t>
      </w:r>
      <w:r w:rsidR="004E1AC2">
        <w:t xml:space="preserve"> at this </w:t>
      </w:r>
      <w:r w:rsidR="004E1AC2" w:rsidRPr="004E1AC2">
        <w:rPr>
          <w:b/>
          <w:bCs/>
        </w:rPr>
        <w:t>website</w:t>
      </w:r>
      <w:r w:rsidR="004E1AC2">
        <w:t>:</w:t>
      </w:r>
    </w:p>
    <w:p w14:paraId="5CB6E51A" w14:textId="07BE9274" w:rsidR="004E1AC2" w:rsidRDefault="004E1AC2" w:rsidP="004E1AC2"/>
    <w:p w14:paraId="19EA156D" w14:textId="760E4C3E" w:rsidR="004E1AC2" w:rsidRPr="004E1AC2" w:rsidRDefault="004E1AC2" w:rsidP="004E1AC2">
      <w:pPr>
        <w:rPr>
          <w:b/>
          <w:bCs/>
          <w:color w:val="000000" w:themeColor="text1"/>
        </w:rPr>
      </w:pPr>
      <w:hyperlink r:id="rId69" w:history="1">
        <w:r w:rsidRPr="004E1AC2">
          <w:rPr>
            <w:rStyle w:val="Hyperlink"/>
            <w:b/>
            <w:bCs/>
            <w:color w:val="000000" w:themeColor="text1"/>
            <w:u w:val="none"/>
          </w:rPr>
          <w:t>https://tinyurl.com/58eb9fzc</w:t>
        </w:r>
      </w:hyperlink>
    </w:p>
    <w:p w14:paraId="325655C4" w14:textId="77777777" w:rsidR="004E1AC2" w:rsidRPr="004E1AC2" w:rsidRDefault="004E1AC2" w:rsidP="004E1AC2">
      <w:pPr>
        <w:rPr>
          <w:b/>
          <w:bCs/>
        </w:rPr>
      </w:pPr>
    </w:p>
    <w:p w14:paraId="50C1FD1B" w14:textId="550F33FF" w:rsidR="000A0E61" w:rsidRDefault="000A0E61" w:rsidP="000A0E61"/>
    <w:p w14:paraId="4DF4BCA5" w14:textId="77777777" w:rsidR="00EF4A04" w:rsidRDefault="00EF4A04" w:rsidP="00D67451"/>
    <w:p w14:paraId="40F5EA0C" w14:textId="77777777" w:rsidR="00124EA8" w:rsidRDefault="00124EA8" w:rsidP="00D67451"/>
    <w:p w14:paraId="7807D48E" w14:textId="77777777" w:rsidR="00D177C8" w:rsidRDefault="00D177C8" w:rsidP="00D67451"/>
    <w:p w14:paraId="3E201E26" w14:textId="41367135" w:rsidR="00516588" w:rsidRDefault="00516588">
      <w:pPr>
        <w:spacing w:line="240" w:lineRule="auto"/>
        <w:ind w:left="0"/>
      </w:pPr>
      <w:r>
        <w:br w:type="page"/>
      </w:r>
    </w:p>
    <w:p w14:paraId="6DEB941A" w14:textId="645E5087" w:rsidR="00A46C73" w:rsidRDefault="00A46C73" w:rsidP="00A46C73">
      <w:pPr>
        <w:pStyle w:val="Heading1"/>
      </w:pPr>
      <w:bookmarkStart w:id="12" w:name="_How_much_work"/>
      <w:bookmarkStart w:id="13" w:name="_Toc210134188"/>
      <w:bookmarkEnd w:id="12"/>
      <w:r>
        <w:lastRenderedPageBreak/>
        <w:t xml:space="preserve">How much work will the </w:t>
      </w:r>
      <w:proofErr w:type="spellStart"/>
      <w:r>
        <w:t>rōpū</w:t>
      </w:r>
      <w:proofErr w:type="spellEnd"/>
      <w:r>
        <w:t xml:space="preserve"> </w:t>
      </w:r>
      <w:r w:rsidR="001C36A3">
        <w:t xml:space="preserve">/group </w:t>
      </w:r>
      <w:r>
        <w:t>do?</w:t>
      </w:r>
      <w:bookmarkEnd w:id="13"/>
    </w:p>
    <w:p w14:paraId="515E543B" w14:textId="080E9268" w:rsidR="00A46C73" w:rsidRDefault="00326AEB" w:rsidP="00A46C73">
      <w:r>
        <w:rPr>
          <w:noProof/>
        </w:rPr>
        <w:drawing>
          <wp:anchor distT="0" distB="0" distL="114300" distR="114300" simplePos="0" relativeHeight="251965440" behindDoc="0" locked="0" layoutInCell="1" allowOverlap="1" wp14:anchorId="2BE96C62" wp14:editId="11F5173E">
            <wp:simplePos x="0" y="0"/>
            <wp:positionH relativeFrom="margin">
              <wp:align>left</wp:align>
            </wp:positionH>
            <wp:positionV relativeFrom="paragraph">
              <wp:posOffset>238319</wp:posOffset>
            </wp:positionV>
            <wp:extent cx="1485900" cy="1485900"/>
            <wp:effectExtent l="0" t="0" r="0" b="0"/>
            <wp:wrapNone/>
            <wp:docPr id="385554749" name="Picture 385554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54749" name="Picture 3855547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D4CDB" w14:textId="089CF278" w:rsidR="00A46C73" w:rsidRDefault="00A46C73" w:rsidP="00A46C73"/>
    <w:p w14:paraId="0B5303D9" w14:textId="421E38AC" w:rsidR="00A46C73" w:rsidRDefault="00A46C73" w:rsidP="00A46C73">
      <w:r>
        <w:t xml:space="preserve">The </w:t>
      </w:r>
      <w:proofErr w:type="spellStart"/>
      <w:r>
        <w:t>rōpū</w:t>
      </w:r>
      <w:proofErr w:type="spellEnd"/>
      <w:r>
        <w:t xml:space="preserve"> </w:t>
      </w:r>
      <w:r w:rsidR="00722211">
        <w:t xml:space="preserve">/ group </w:t>
      </w:r>
      <w:r>
        <w:t>will meet online 4 to 6 times a year.</w:t>
      </w:r>
    </w:p>
    <w:p w14:paraId="75C7C02D" w14:textId="77777777" w:rsidR="00A46C73" w:rsidRDefault="00A46C73" w:rsidP="00A46C73"/>
    <w:p w14:paraId="1314AD98" w14:textId="0DFD1D0D" w:rsidR="00A46C73" w:rsidRDefault="00A46C73" w:rsidP="00A46C73"/>
    <w:p w14:paraId="0B7AD817" w14:textId="10BF6415" w:rsidR="00A46C73" w:rsidRDefault="00F633AC" w:rsidP="00A46C73"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196F4097" wp14:editId="1C7D676A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263650" cy="1530350"/>
                <wp:effectExtent l="0" t="0" r="0" b="0"/>
                <wp:wrapNone/>
                <wp:docPr id="15586717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530350"/>
                          <a:chOff x="0" y="0"/>
                          <a:chExt cx="1263650" cy="1530350"/>
                        </a:xfrm>
                      </wpg:grpSpPr>
                      <pic:pic xmlns:pic="http://schemas.openxmlformats.org/drawingml/2006/picture">
                        <pic:nvPicPr>
                          <pic:cNvPr id="702186357" name="Picture 184883538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53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401389" name="Oval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85775" y="1266825"/>
                            <a:ext cx="230588" cy="24649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15F77" id="Group 31" o:spid="_x0000_s1026" alt="&quot;&quot;" style="position:absolute;margin-left:0;margin-top:1.7pt;width:99.5pt;height:120.5pt;z-index:251969536" coordsize="12636,15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8835388" o:spid="_x0000_s1027" type="#_x0000_t75" alt="&quot;&quot;" style="position:absolute;width:12636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">
                  <v:imagedata r:id="rId72" o:title=""/>
                </v:shape>
                <v:oval id="Oval 10" o:spid="_x0000_s1028" alt="&quot;&quot;" style="position:absolute;left:4857;top:12668;width:2306;height:2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" filled="f" strokecolor="#e00" strokeweight="3pt">
                  <v:stroke joinstyle="miter"/>
                </v:oval>
              </v:group>
            </w:pict>
          </mc:Fallback>
        </mc:AlternateContent>
      </w:r>
      <w:r w:rsidR="00A46C73">
        <w:t>We would like the first meeting to be:</w:t>
      </w:r>
    </w:p>
    <w:p w14:paraId="4EF0DA34" w14:textId="175B36F9" w:rsidR="00A46C73" w:rsidRDefault="00A46C73" w:rsidP="00A46C73">
      <w:pPr>
        <w:pStyle w:val="Listtoplevel"/>
      </w:pPr>
      <w:r>
        <w:t xml:space="preserve">in person </w:t>
      </w:r>
    </w:p>
    <w:p w14:paraId="63EF5577" w14:textId="1B1D0070" w:rsidR="00A46C73" w:rsidRDefault="00A46C73" w:rsidP="00A46C73">
      <w:pPr>
        <w:pStyle w:val="Listtoplevel"/>
      </w:pPr>
      <w:r>
        <w:t xml:space="preserve">in Wellington. </w:t>
      </w:r>
    </w:p>
    <w:p w14:paraId="15AD6287" w14:textId="77777777" w:rsidR="00A46C73" w:rsidRDefault="00A46C73" w:rsidP="00A46C73"/>
    <w:p w14:paraId="6A7B9F53" w14:textId="4E7E65A2" w:rsidR="00A46C73" w:rsidRDefault="00A46C73" w:rsidP="00A46C73"/>
    <w:p w14:paraId="36716983" w14:textId="7FC35896" w:rsidR="00A46C73" w:rsidRDefault="00326AEB" w:rsidP="00A46C73">
      <w:r>
        <w:rPr>
          <w:noProof/>
        </w:rPr>
        <w:drawing>
          <wp:anchor distT="0" distB="0" distL="114300" distR="114300" simplePos="0" relativeHeight="251971584" behindDoc="0" locked="0" layoutInCell="1" allowOverlap="1" wp14:anchorId="69C4E361" wp14:editId="12C4A1BC">
            <wp:simplePos x="0" y="0"/>
            <wp:positionH relativeFrom="margin">
              <wp:align>left</wp:align>
            </wp:positionH>
            <wp:positionV relativeFrom="paragraph">
              <wp:posOffset>10988</wp:posOffset>
            </wp:positionV>
            <wp:extent cx="1485900" cy="608121"/>
            <wp:effectExtent l="0" t="0" r="0" b="1905"/>
            <wp:wrapNone/>
            <wp:docPr id="1115050389" name="Picture 1115050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50389" name="Picture 11150503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0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73">
        <w:t xml:space="preserve">Members of the </w:t>
      </w:r>
      <w:proofErr w:type="spellStart"/>
      <w:r w:rsidR="00A46C73">
        <w:t>rōpū</w:t>
      </w:r>
      <w:proofErr w:type="spellEnd"/>
      <w:r w:rsidR="00A46C73">
        <w:t xml:space="preserve"> </w:t>
      </w:r>
      <w:r w:rsidR="00722211">
        <w:t xml:space="preserve">/ group </w:t>
      </w:r>
      <w:r w:rsidR="00A46C73">
        <w:t>will be paid for the:</w:t>
      </w:r>
    </w:p>
    <w:p w14:paraId="0D9B9E31" w14:textId="298308FD" w:rsidR="00A46C73" w:rsidRDefault="00326AEB" w:rsidP="00A46C73">
      <w:pPr>
        <w:pStyle w:val="Listtoplevel"/>
      </w:pPr>
      <w:r>
        <w:drawing>
          <wp:anchor distT="0" distB="0" distL="114300" distR="114300" simplePos="0" relativeHeight="251973632" behindDoc="0" locked="0" layoutInCell="1" allowOverlap="1" wp14:anchorId="2C8A40FB" wp14:editId="4FF55B83">
            <wp:simplePos x="0" y="0"/>
            <wp:positionH relativeFrom="margin">
              <wp:align>left</wp:align>
            </wp:positionH>
            <wp:positionV relativeFrom="paragraph">
              <wp:posOffset>462722</wp:posOffset>
            </wp:positionV>
            <wp:extent cx="1485900" cy="1325695"/>
            <wp:effectExtent l="0" t="0" r="0" b="0"/>
            <wp:wrapNone/>
            <wp:docPr id="1012098249" name="Picture 1012098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98249" name="Picture 1012098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2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73">
        <w:t>time they spend at the meetings</w:t>
      </w:r>
    </w:p>
    <w:p w14:paraId="555B0C50" w14:textId="5D0BD1F8" w:rsidR="00A46C73" w:rsidRDefault="00A46C73" w:rsidP="00A46C73">
      <w:pPr>
        <w:pStyle w:val="Listtoplevel"/>
      </w:pPr>
      <w:r>
        <w:t>work they do to get ready for the meetings.</w:t>
      </w:r>
    </w:p>
    <w:p w14:paraId="327B0626" w14:textId="77777777" w:rsidR="00A46C73" w:rsidRPr="00A46C73" w:rsidRDefault="00A46C73" w:rsidP="00A46C73"/>
    <w:p w14:paraId="35209B9D" w14:textId="77777777" w:rsidR="00124EA8" w:rsidRDefault="00124EA8" w:rsidP="00D67451"/>
    <w:p w14:paraId="66260521" w14:textId="77777777" w:rsidR="00A46C73" w:rsidRDefault="00A46C73" w:rsidP="00D67451"/>
    <w:p w14:paraId="182D41B6" w14:textId="77777777" w:rsidR="00A46C73" w:rsidRDefault="00A46C73" w:rsidP="00D67451"/>
    <w:p w14:paraId="4E90CF72" w14:textId="7E5DF1E9" w:rsidR="00A46C73" w:rsidRDefault="000A62B5" w:rsidP="00D67451"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75167E23" wp14:editId="4770DDAF">
            <wp:simplePos x="0" y="0"/>
            <wp:positionH relativeFrom="margin">
              <wp:posOffset>0</wp:posOffset>
            </wp:positionH>
            <wp:positionV relativeFrom="paragraph">
              <wp:posOffset>158826</wp:posOffset>
            </wp:positionV>
            <wp:extent cx="1485900" cy="1152346"/>
            <wp:effectExtent l="0" t="0" r="0" b="0"/>
            <wp:wrapNone/>
            <wp:docPr id="1322594944" name="Picture 13225949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94944" name="Picture 13225949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5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73">
        <w:t>We will provide for supports like:</w:t>
      </w:r>
    </w:p>
    <w:p w14:paraId="4A85AC7B" w14:textId="7D0FEFAF" w:rsidR="00A46C73" w:rsidRDefault="00A46C73" w:rsidP="00A46C73">
      <w:pPr>
        <w:pStyle w:val="Listtoplevel"/>
      </w:pPr>
      <w:r>
        <w:t>New Zealand Sign Language / NZSL interpreters</w:t>
      </w:r>
    </w:p>
    <w:p w14:paraId="0E779255" w14:textId="135F2917" w:rsidR="00A46C73" w:rsidRDefault="009F65CE" w:rsidP="00A46C73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4B82009" wp14:editId="6B9B7F55">
                <wp:simplePos x="0" y="0"/>
                <wp:positionH relativeFrom="column">
                  <wp:posOffset>0</wp:posOffset>
                </wp:positionH>
                <wp:positionV relativeFrom="paragraph">
                  <wp:posOffset>308030</wp:posOffset>
                </wp:positionV>
                <wp:extent cx="1719088" cy="1262380"/>
                <wp:effectExtent l="0" t="0" r="0" b="0"/>
                <wp:wrapNone/>
                <wp:docPr id="551712687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088" cy="1262380"/>
                          <a:chOff x="0" y="0"/>
                          <a:chExt cx="1719088" cy="1262380"/>
                        </a:xfrm>
                      </wpg:grpSpPr>
                      <pic:pic xmlns:pic="http://schemas.openxmlformats.org/drawingml/2006/picture">
                        <pic:nvPicPr>
                          <pic:cNvPr id="1436031618" name="Picture 11982533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6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4759238" name="Arrow: Left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139843">
                            <a:off x="954157" y="414793"/>
                            <a:ext cx="764931" cy="332728"/>
                          </a:xfrm>
                          <a:prstGeom prst="left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961DF" id="Group 12" o:spid="_x0000_s1026" alt="&quot;&quot;" style="position:absolute;margin-left:0;margin-top:24.25pt;width:135.35pt;height:99.4pt;z-index:251979776" coordsize="17190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">
                <v:shape id="Picture 1198253338" o:spid="_x0000_s1027" type="#_x0000_t75" alt="&quot;&quot;" style="position:absolute;width:16217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">
                  <v:imagedata r:id="rId76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1" o:spid="_x0000_s1028" type="#_x0000_t66" alt="&quot;&quot;" style="position:absolute;left:9541;top:4147;width:7649;height:3328;rotation:-26871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" adj="4698" fillcolor="#e00" stroked="f" strokeweight="1pt"/>
              </v:group>
            </w:pict>
          </mc:Fallback>
        </mc:AlternateContent>
      </w:r>
      <w:r w:rsidR="00A46C73">
        <w:t>captioning</w:t>
      </w:r>
    </w:p>
    <w:p w14:paraId="432CABD6" w14:textId="53DB11B4" w:rsidR="00A46C73" w:rsidRDefault="00A46C73" w:rsidP="00A46C73">
      <w:pPr>
        <w:pStyle w:val="Listtoplevel"/>
      </w:pPr>
      <w:r>
        <w:t>meeting assistance</w:t>
      </w:r>
    </w:p>
    <w:p w14:paraId="4BBF1D8C" w14:textId="5C661906" w:rsidR="00A46C73" w:rsidRDefault="009F65CE" w:rsidP="00A46C73">
      <w:pPr>
        <w:pStyle w:val="Listtoplevel"/>
      </w:pPr>
      <w:r>
        <w:drawing>
          <wp:anchor distT="0" distB="0" distL="114300" distR="114300" simplePos="0" relativeHeight="251981824" behindDoc="0" locked="0" layoutInCell="1" allowOverlap="1" wp14:anchorId="1739EFFB" wp14:editId="729F7D6C">
            <wp:simplePos x="0" y="0"/>
            <wp:positionH relativeFrom="margin">
              <wp:align>left</wp:align>
            </wp:positionH>
            <wp:positionV relativeFrom="paragraph">
              <wp:posOffset>461507</wp:posOffset>
            </wp:positionV>
            <wp:extent cx="1192696" cy="1192696"/>
            <wp:effectExtent l="0" t="0" r="7620" b="7620"/>
            <wp:wrapNone/>
            <wp:docPr id="2145407276" name="Picture 2145407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07276" name="Picture 2145407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96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73">
        <w:t>note takers</w:t>
      </w:r>
    </w:p>
    <w:p w14:paraId="31A790C1" w14:textId="55348F30" w:rsidR="00A46C73" w:rsidRDefault="00A46C73" w:rsidP="00A46C73">
      <w:pPr>
        <w:pStyle w:val="Listtoplevel"/>
      </w:pPr>
      <w:r>
        <w:t>travel costs.</w:t>
      </w:r>
    </w:p>
    <w:p w14:paraId="3EFE93ED" w14:textId="77777777" w:rsidR="00124EA8" w:rsidRDefault="00124EA8" w:rsidP="00D67451"/>
    <w:p w14:paraId="3795434C" w14:textId="2E6011B2" w:rsidR="003D1038" w:rsidRDefault="009F65CE" w:rsidP="00D67451">
      <w:r>
        <w:rPr>
          <w:noProof/>
        </w:rPr>
        <w:drawing>
          <wp:anchor distT="0" distB="0" distL="114300" distR="114300" simplePos="0" relativeHeight="251983872" behindDoc="0" locked="0" layoutInCell="1" allowOverlap="1" wp14:anchorId="2F3AF99F" wp14:editId="445E5995">
            <wp:simplePos x="0" y="0"/>
            <wp:positionH relativeFrom="margin">
              <wp:align>left</wp:align>
            </wp:positionH>
            <wp:positionV relativeFrom="paragraph">
              <wp:posOffset>78768</wp:posOffset>
            </wp:positionV>
            <wp:extent cx="1391478" cy="1391478"/>
            <wp:effectExtent l="0" t="0" r="0" b="0"/>
            <wp:wrapNone/>
            <wp:docPr id="1393459358" name="Picture 13934593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59358" name="Picture 13934593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4272" w14:textId="7983AB3B" w:rsidR="003D1038" w:rsidRDefault="003D1038" w:rsidP="00D67451">
      <w:r>
        <w:t xml:space="preserve">The members of the </w:t>
      </w:r>
      <w:proofErr w:type="spellStart"/>
      <w:r>
        <w:t>rōpū</w:t>
      </w:r>
      <w:proofErr w:type="spellEnd"/>
      <w:r>
        <w:t xml:space="preserve"> </w:t>
      </w:r>
      <w:r w:rsidR="00722211">
        <w:t xml:space="preserve">/ group </w:t>
      </w:r>
      <w:r>
        <w:t xml:space="preserve">will elect a </w:t>
      </w:r>
      <w:r w:rsidRPr="003D1038">
        <w:rPr>
          <w:b/>
          <w:bCs/>
        </w:rPr>
        <w:t>co-chair</w:t>
      </w:r>
      <w:r>
        <w:t xml:space="preserve"> of the group. </w:t>
      </w:r>
    </w:p>
    <w:p w14:paraId="69A36426" w14:textId="77777777" w:rsidR="003D1038" w:rsidRDefault="003D1038" w:rsidP="00D67451"/>
    <w:p w14:paraId="646737A6" w14:textId="40F211E1" w:rsidR="003D1038" w:rsidRDefault="009F65CE" w:rsidP="00D67451">
      <w:r>
        <w:rPr>
          <w:noProof/>
        </w:rPr>
        <w:drawing>
          <wp:anchor distT="0" distB="0" distL="114300" distR="114300" simplePos="0" relativeHeight="251985920" behindDoc="0" locked="0" layoutInCell="1" allowOverlap="1" wp14:anchorId="2A82FB7C" wp14:editId="71D64693">
            <wp:simplePos x="0" y="0"/>
            <wp:positionH relativeFrom="margin">
              <wp:posOffset>55465</wp:posOffset>
            </wp:positionH>
            <wp:positionV relativeFrom="paragraph">
              <wp:posOffset>69215</wp:posOffset>
            </wp:positionV>
            <wp:extent cx="1374970" cy="1301038"/>
            <wp:effectExtent l="0" t="0" r="0" b="0"/>
            <wp:wrapNone/>
            <wp:docPr id="875433138" name="Picture 875433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33138" name="Picture 875433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70" cy="130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38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25BDA3B6" wp14:editId="73946F0E">
                <wp:simplePos x="0" y="0"/>
                <wp:positionH relativeFrom="margin">
                  <wp:posOffset>2131060</wp:posOffset>
                </wp:positionH>
                <wp:positionV relativeFrom="paragraph">
                  <wp:posOffset>278434</wp:posOffset>
                </wp:positionV>
                <wp:extent cx="3599815" cy="818984"/>
                <wp:effectExtent l="0" t="0" r="635" b="635"/>
                <wp:wrapNone/>
                <wp:docPr id="241941649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1898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FCD43" id="Rectangle 10" o:spid="_x0000_s1026" alt="&quot;&quot;" style="position:absolute;margin-left:167.8pt;margin-top:21.9pt;width:283.45pt;height:64.5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24F3A800" w14:textId="4C219F88" w:rsidR="003D1038" w:rsidRDefault="003D1038" w:rsidP="00D67451">
      <w:r>
        <w:t xml:space="preserve">A </w:t>
      </w:r>
      <w:r w:rsidRPr="003D1038">
        <w:rPr>
          <w:b/>
          <w:bCs/>
        </w:rPr>
        <w:t>co-chair</w:t>
      </w:r>
      <w:r>
        <w:t xml:space="preserve"> is a person who shares leading a group with someone else.</w:t>
      </w:r>
    </w:p>
    <w:p w14:paraId="1C052DF6" w14:textId="77777777" w:rsidR="003D1038" w:rsidRDefault="003D1038" w:rsidP="00D67451"/>
    <w:p w14:paraId="3C5BDED8" w14:textId="77777777" w:rsidR="003D1038" w:rsidRDefault="003D1038" w:rsidP="00D67451"/>
    <w:p w14:paraId="08A6DC58" w14:textId="61AE0E32" w:rsidR="003D1038" w:rsidRDefault="009F65CE" w:rsidP="00D67451">
      <w:r>
        <w:rPr>
          <w:noProof/>
        </w:rPr>
        <w:drawing>
          <wp:anchor distT="0" distB="0" distL="114300" distR="114300" simplePos="0" relativeHeight="251987968" behindDoc="0" locked="0" layoutInCell="1" allowOverlap="1" wp14:anchorId="04F35011" wp14:editId="6456D27F">
            <wp:simplePos x="0" y="0"/>
            <wp:positionH relativeFrom="margin">
              <wp:align>left</wp:align>
            </wp:positionH>
            <wp:positionV relativeFrom="paragraph">
              <wp:posOffset>36720</wp:posOffset>
            </wp:positionV>
            <wp:extent cx="1485900" cy="1306312"/>
            <wp:effectExtent l="0" t="0" r="0" b="8255"/>
            <wp:wrapNone/>
            <wp:docPr id="1236484598" name="Picture 1236484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84598" name="Picture 1236484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0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38">
        <w:t xml:space="preserve">1 or 2 members of the </w:t>
      </w:r>
      <w:proofErr w:type="spellStart"/>
      <w:r w:rsidR="003D1038">
        <w:t>rōpū</w:t>
      </w:r>
      <w:proofErr w:type="spellEnd"/>
      <w:r w:rsidR="003D1038">
        <w:t xml:space="preserve"> </w:t>
      </w:r>
      <w:r w:rsidR="00722211">
        <w:t xml:space="preserve">/ group </w:t>
      </w:r>
      <w:r w:rsidR="003D1038">
        <w:t xml:space="preserve">will also be part of the </w:t>
      </w:r>
      <w:proofErr w:type="spellStart"/>
      <w:r w:rsidR="003D1038">
        <w:t>Whaikaha</w:t>
      </w:r>
      <w:proofErr w:type="spellEnd"/>
      <w:r w:rsidR="003D1038">
        <w:t xml:space="preserve"> </w:t>
      </w:r>
      <w:r w:rsidR="003D1038" w:rsidRPr="003D1038">
        <w:rPr>
          <w:b/>
          <w:bCs/>
        </w:rPr>
        <w:t>Steering Group</w:t>
      </w:r>
      <w:r w:rsidR="003D1038">
        <w:t xml:space="preserve"> for the </w:t>
      </w:r>
      <w:r w:rsidR="003D1038" w:rsidRPr="003D1038">
        <w:rPr>
          <w:b/>
          <w:bCs/>
        </w:rPr>
        <w:t>Accessibility Work Programme</w:t>
      </w:r>
      <w:r w:rsidR="003D1038">
        <w:t xml:space="preserve">. </w:t>
      </w:r>
    </w:p>
    <w:p w14:paraId="5D17E494" w14:textId="3CD07B4F" w:rsidR="003D1038" w:rsidRDefault="009F65CE" w:rsidP="00D67451"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251748B0" wp14:editId="3F20B1EE">
            <wp:simplePos x="0" y="0"/>
            <wp:positionH relativeFrom="margin">
              <wp:align>left</wp:align>
            </wp:positionH>
            <wp:positionV relativeFrom="paragraph">
              <wp:posOffset>-92185</wp:posOffset>
            </wp:positionV>
            <wp:extent cx="1485900" cy="1209656"/>
            <wp:effectExtent l="0" t="0" r="0" b="0"/>
            <wp:wrapNone/>
            <wp:docPr id="1284093247" name="Picture 1284093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93247" name="Picture 12840932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0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38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14D53745" wp14:editId="20754E65">
                <wp:simplePos x="0" y="0"/>
                <wp:positionH relativeFrom="margin">
                  <wp:align>right</wp:align>
                </wp:positionH>
                <wp:positionV relativeFrom="paragraph">
                  <wp:posOffset>-55659</wp:posOffset>
                </wp:positionV>
                <wp:extent cx="3599815" cy="1089329"/>
                <wp:effectExtent l="0" t="0" r="635" b="0"/>
                <wp:wrapNone/>
                <wp:docPr id="1539546434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8932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6E5AD" id="Rectangle 10" o:spid="_x0000_s1026" alt="&quot;&quot;" style="position:absolute;margin-left:232.25pt;margin-top:-4.4pt;width:283.45pt;height:85.75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  <w:r w:rsidR="003D1038">
        <w:t xml:space="preserve">A </w:t>
      </w:r>
      <w:r w:rsidR="003D1038" w:rsidRPr="003D1038">
        <w:rPr>
          <w:b/>
          <w:bCs/>
        </w:rPr>
        <w:t>steering group</w:t>
      </w:r>
      <w:r w:rsidR="003D1038">
        <w:t xml:space="preserve"> is a group of people who lead the work being </w:t>
      </w:r>
      <w:r w:rsidR="00962823">
        <w:br/>
      </w:r>
      <w:r w:rsidR="003D1038">
        <w:t xml:space="preserve">done on something. </w:t>
      </w:r>
    </w:p>
    <w:p w14:paraId="7B393F0B" w14:textId="77777777" w:rsidR="003D1038" w:rsidRDefault="003D1038" w:rsidP="00D67451"/>
    <w:p w14:paraId="1EA030CD" w14:textId="225529D4" w:rsidR="003D1038" w:rsidRDefault="009F65CE" w:rsidP="00D67451">
      <w:r>
        <w:rPr>
          <w:noProof/>
        </w:rPr>
        <w:drawing>
          <wp:anchor distT="0" distB="0" distL="114300" distR="114300" simplePos="0" relativeHeight="251992064" behindDoc="0" locked="0" layoutInCell="1" allowOverlap="1" wp14:anchorId="30627BC5" wp14:editId="6EE76BD5">
            <wp:simplePos x="0" y="0"/>
            <wp:positionH relativeFrom="margin">
              <wp:align>left</wp:align>
            </wp:positionH>
            <wp:positionV relativeFrom="paragraph">
              <wp:posOffset>255132</wp:posOffset>
            </wp:positionV>
            <wp:extent cx="1485900" cy="1485900"/>
            <wp:effectExtent l="0" t="0" r="0" b="0"/>
            <wp:wrapNone/>
            <wp:docPr id="389127907" name="Picture 389127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27907" name="Picture 3891279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823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B0C590F" wp14:editId="4F4D3828">
                <wp:simplePos x="0" y="0"/>
                <wp:positionH relativeFrom="margin">
                  <wp:align>right</wp:align>
                </wp:positionH>
                <wp:positionV relativeFrom="paragraph">
                  <wp:posOffset>286938</wp:posOffset>
                </wp:positionV>
                <wp:extent cx="3599815" cy="1478942"/>
                <wp:effectExtent l="0" t="0" r="635" b="6985"/>
                <wp:wrapNone/>
                <wp:docPr id="2331941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78942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2E643" id="Rectangle 10" o:spid="_x0000_s1026" alt="&quot;&quot;" style="position:absolute;margin-left:232.25pt;margin-top:22.6pt;width:283.45pt;height:116.45pt;z-index:-25141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2036167A" w14:textId="6A900B30" w:rsidR="006A217C" w:rsidRDefault="003D1038" w:rsidP="00962823">
      <w:r>
        <w:t xml:space="preserve">The </w:t>
      </w:r>
      <w:r w:rsidRPr="00962823">
        <w:rPr>
          <w:b/>
          <w:bCs/>
        </w:rPr>
        <w:t>Accessibility Work Programme</w:t>
      </w:r>
      <w:r>
        <w:t xml:space="preserve"> is </w:t>
      </w:r>
      <w:r w:rsidR="008357AF">
        <w:t>a list of</w:t>
      </w:r>
      <w:r w:rsidR="00962823">
        <w:t xml:space="preserve"> </w:t>
      </w:r>
      <w:r>
        <w:t xml:space="preserve">the work that will be done to </w:t>
      </w:r>
      <w:r w:rsidR="00962823">
        <w:t>make accessibility in Aotearoa New Zealand better.</w:t>
      </w:r>
    </w:p>
    <w:p w14:paraId="31ABB58D" w14:textId="77777777" w:rsidR="006A217C" w:rsidRDefault="006A217C" w:rsidP="00962823"/>
    <w:p w14:paraId="4D1951A7" w14:textId="77777777" w:rsidR="006A217C" w:rsidRDefault="006A217C">
      <w:pPr>
        <w:spacing w:line="240" w:lineRule="auto"/>
        <w:ind w:left="0"/>
      </w:pPr>
      <w:r>
        <w:br w:type="page"/>
      </w:r>
    </w:p>
    <w:p w14:paraId="03022800" w14:textId="253F6BA3" w:rsidR="006A217C" w:rsidRDefault="006A217C" w:rsidP="006A217C">
      <w:pPr>
        <w:pStyle w:val="Heading1"/>
      </w:pPr>
      <w:bookmarkStart w:id="14" w:name="_How_much_do"/>
      <w:bookmarkStart w:id="15" w:name="_Toc210134189"/>
      <w:bookmarkEnd w:id="14"/>
      <w:r>
        <w:lastRenderedPageBreak/>
        <w:t xml:space="preserve">How much do </w:t>
      </w:r>
      <w:proofErr w:type="spellStart"/>
      <w:r>
        <w:t>rōpū</w:t>
      </w:r>
      <w:proofErr w:type="spellEnd"/>
      <w:r w:rsidR="001C36A3">
        <w:t xml:space="preserve"> / group</w:t>
      </w:r>
      <w:r>
        <w:t xml:space="preserve"> members get paid?</w:t>
      </w:r>
      <w:bookmarkEnd w:id="15"/>
    </w:p>
    <w:p w14:paraId="5BF84320" w14:textId="77777777" w:rsidR="006A217C" w:rsidRDefault="006A217C" w:rsidP="006A217C"/>
    <w:p w14:paraId="0BBC8F28" w14:textId="77777777" w:rsidR="006A217C" w:rsidRDefault="006A217C" w:rsidP="006A217C"/>
    <w:p w14:paraId="14224416" w14:textId="727A24BE" w:rsidR="007112B2" w:rsidRDefault="00612311" w:rsidP="006A217C">
      <w:r>
        <w:rPr>
          <w:noProof/>
        </w:rPr>
        <w:drawing>
          <wp:anchor distT="0" distB="0" distL="114300" distR="114300" simplePos="0" relativeHeight="251994112" behindDoc="0" locked="0" layoutInCell="1" allowOverlap="1" wp14:anchorId="0292B2A9" wp14:editId="364ACEAC">
            <wp:simplePos x="0" y="0"/>
            <wp:positionH relativeFrom="margin">
              <wp:align>left</wp:align>
            </wp:positionH>
            <wp:positionV relativeFrom="paragraph">
              <wp:posOffset>25620</wp:posOffset>
            </wp:positionV>
            <wp:extent cx="1485900" cy="608121"/>
            <wp:effectExtent l="0" t="0" r="0" b="1905"/>
            <wp:wrapNone/>
            <wp:docPr id="28153019" name="Picture 281530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019" name="Picture 281530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0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12B2">
        <w:t>Rōpū</w:t>
      </w:r>
      <w:proofErr w:type="spellEnd"/>
      <w:r w:rsidR="007112B2">
        <w:t xml:space="preserve"> </w:t>
      </w:r>
      <w:r w:rsidR="00722211">
        <w:t xml:space="preserve">/ group </w:t>
      </w:r>
      <w:r w:rsidR="007112B2">
        <w:t xml:space="preserve">members will get paid </w:t>
      </w:r>
      <w:r w:rsidR="007112B2">
        <w:br/>
        <w:t>61 dollars an hour for:</w:t>
      </w:r>
    </w:p>
    <w:p w14:paraId="3604EE1F" w14:textId="63821C90" w:rsidR="007112B2" w:rsidRDefault="00612311" w:rsidP="007112B2">
      <w:pPr>
        <w:pStyle w:val="Listtoplevel"/>
      </w:pPr>
      <w:r>
        <w:drawing>
          <wp:anchor distT="0" distB="0" distL="114300" distR="114300" simplePos="0" relativeHeight="251996160" behindDoc="0" locked="0" layoutInCell="1" allowOverlap="1" wp14:anchorId="746398E5" wp14:editId="0AC803EA">
            <wp:simplePos x="0" y="0"/>
            <wp:positionH relativeFrom="margin">
              <wp:align>left</wp:align>
            </wp:positionH>
            <wp:positionV relativeFrom="paragraph">
              <wp:posOffset>434671</wp:posOffset>
            </wp:positionV>
            <wp:extent cx="1485900" cy="1485900"/>
            <wp:effectExtent l="0" t="0" r="0" b="0"/>
            <wp:wrapNone/>
            <wp:docPr id="763186902" name="Picture 763186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86902" name="Picture 763186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B2">
        <w:t>each meeting which go</w:t>
      </w:r>
      <w:r w:rsidR="000A17EA">
        <w:t>es</w:t>
      </w:r>
      <w:r w:rsidR="007112B2">
        <w:t xml:space="preserve"> for 4 hours</w:t>
      </w:r>
    </w:p>
    <w:p w14:paraId="263176C5" w14:textId="118EA176" w:rsidR="007112B2" w:rsidRDefault="007112B2" w:rsidP="007112B2">
      <w:pPr>
        <w:pStyle w:val="Listtoplevel"/>
      </w:pPr>
      <w:r>
        <w:t>up to 2 hours for getting read</w:t>
      </w:r>
      <w:r w:rsidR="000A17EA">
        <w:t>y</w:t>
      </w:r>
      <w:r>
        <w:t xml:space="preserve"> for the meetings. </w:t>
      </w:r>
    </w:p>
    <w:p w14:paraId="492A973B" w14:textId="77777777" w:rsidR="007112B2" w:rsidRDefault="007112B2" w:rsidP="007112B2"/>
    <w:p w14:paraId="0377476B" w14:textId="7CDC3DBB" w:rsidR="007112B2" w:rsidRDefault="007112B2" w:rsidP="007112B2"/>
    <w:p w14:paraId="79A0F1B5" w14:textId="283918F6" w:rsidR="007112B2" w:rsidRDefault="00612311" w:rsidP="007112B2">
      <w:r>
        <w:rPr>
          <w:noProof/>
        </w:rPr>
        <w:drawing>
          <wp:anchor distT="0" distB="0" distL="114300" distR="114300" simplePos="0" relativeHeight="251998208" behindDoc="0" locked="0" layoutInCell="1" allowOverlap="1" wp14:anchorId="573E3F29" wp14:editId="4D1A7359">
            <wp:simplePos x="0" y="0"/>
            <wp:positionH relativeFrom="margin">
              <wp:align>left</wp:align>
            </wp:positionH>
            <wp:positionV relativeFrom="paragraph">
              <wp:posOffset>27526</wp:posOffset>
            </wp:positionV>
            <wp:extent cx="1485900" cy="608121"/>
            <wp:effectExtent l="0" t="0" r="0" b="1905"/>
            <wp:wrapNone/>
            <wp:docPr id="1271946297" name="Picture 1271946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46297" name="Picture 12719462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0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B2">
        <w:t>The co-chair will be paid 77 dollars an hour for:</w:t>
      </w:r>
    </w:p>
    <w:p w14:paraId="09FBC79F" w14:textId="7285AE99" w:rsidR="007112B2" w:rsidRDefault="00612311" w:rsidP="007112B2">
      <w:pPr>
        <w:pStyle w:val="Listtoplevel"/>
      </w:pPr>
      <w:r>
        <w:drawing>
          <wp:anchor distT="0" distB="0" distL="114300" distR="114300" simplePos="0" relativeHeight="252000256" behindDoc="0" locked="0" layoutInCell="1" allowOverlap="1" wp14:anchorId="3B692F54" wp14:editId="0880B7DE">
            <wp:simplePos x="0" y="0"/>
            <wp:positionH relativeFrom="margin">
              <wp:align>left</wp:align>
            </wp:positionH>
            <wp:positionV relativeFrom="paragraph">
              <wp:posOffset>309935</wp:posOffset>
            </wp:positionV>
            <wp:extent cx="1485900" cy="1485900"/>
            <wp:effectExtent l="0" t="0" r="0" b="0"/>
            <wp:wrapNone/>
            <wp:docPr id="989408848" name="Picture 989408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08848" name="Picture 9894088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B2">
        <w:t>each meeting which go</w:t>
      </w:r>
      <w:r w:rsidR="00DA6EBB">
        <w:t>es</w:t>
      </w:r>
      <w:r w:rsidR="007112B2">
        <w:t xml:space="preserve"> for 4 hours</w:t>
      </w:r>
    </w:p>
    <w:p w14:paraId="1B25C281" w14:textId="7509240D" w:rsidR="007112B2" w:rsidRDefault="007112B2" w:rsidP="007112B2">
      <w:pPr>
        <w:pStyle w:val="Listtoplevel"/>
      </w:pPr>
      <w:r>
        <w:t>up to 2 hours for getting read</w:t>
      </w:r>
      <w:r w:rsidR="00DA6EBB">
        <w:t>y</w:t>
      </w:r>
      <w:r>
        <w:t xml:space="preserve"> for the meetings. </w:t>
      </w:r>
    </w:p>
    <w:p w14:paraId="070454DC" w14:textId="77777777" w:rsidR="007112B2" w:rsidRDefault="007112B2" w:rsidP="007112B2"/>
    <w:p w14:paraId="297DCABB" w14:textId="77777777" w:rsidR="007112B2" w:rsidRDefault="007112B2" w:rsidP="007112B2"/>
    <w:p w14:paraId="2FFAD203" w14:textId="581FCB39" w:rsidR="007112B2" w:rsidRDefault="00612311" w:rsidP="007112B2">
      <w:r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4982EC5D" wp14:editId="3E2E124C">
            <wp:simplePos x="0" y="0"/>
            <wp:positionH relativeFrom="margin">
              <wp:align>left</wp:align>
            </wp:positionH>
            <wp:positionV relativeFrom="paragraph">
              <wp:posOffset>-79513</wp:posOffset>
            </wp:positionV>
            <wp:extent cx="1485900" cy="1485900"/>
            <wp:effectExtent l="0" t="0" r="0" b="0"/>
            <wp:wrapNone/>
            <wp:docPr id="1317321734" name="Picture 13173217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21734" name="Picture 13173217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12B2">
        <w:t>Rōpū</w:t>
      </w:r>
      <w:proofErr w:type="spellEnd"/>
      <w:r w:rsidR="007112B2">
        <w:t xml:space="preserve"> </w:t>
      </w:r>
      <w:r w:rsidR="00722211">
        <w:t xml:space="preserve">/ group </w:t>
      </w:r>
      <w:r w:rsidR="007112B2">
        <w:t xml:space="preserve">members will </w:t>
      </w:r>
      <w:r w:rsidR="007112B2" w:rsidRPr="007112B2">
        <w:rPr>
          <w:b/>
          <w:bCs/>
        </w:rPr>
        <w:t>invoice</w:t>
      </w:r>
      <w:r w:rsidR="007112B2">
        <w:t xml:space="preserve"> </w:t>
      </w:r>
      <w:proofErr w:type="spellStart"/>
      <w:r w:rsidR="007112B2">
        <w:t>Whaikaha</w:t>
      </w:r>
      <w:proofErr w:type="spellEnd"/>
      <w:r w:rsidR="007112B2">
        <w:t xml:space="preserve"> after each meeting.</w:t>
      </w:r>
    </w:p>
    <w:p w14:paraId="44B111B8" w14:textId="77777777" w:rsidR="007112B2" w:rsidRDefault="007112B2" w:rsidP="007112B2"/>
    <w:p w14:paraId="504C41ED" w14:textId="3AF3C414" w:rsidR="007112B2" w:rsidRDefault="00BF3232" w:rsidP="007112B2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256519BA" wp14:editId="60702A99">
                <wp:simplePos x="0" y="0"/>
                <wp:positionH relativeFrom="margin">
                  <wp:align>right</wp:align>
                </wp:positionH>
                <wp:positionV relativeFrom="paragraph">
                  <wp:posOffset>294226</wp:posOffset>
                </wp:positionV>
                <wp:extent cx="3599815" cy="4866199"/>
                <wp:effectExtent l="0" t="0" r="635" b="0"/>
                <wp:wrapNone/>
                <wp:docPr id="211269947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86619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388E7" id="Rectangle 10" o:spid="_x0000_s1026" alt="&quot;&quot;" style="position:absolute;margin-left:232.25pt;margin-top:23.15pt;width:283.45pt;height:383.15pt;z-index:-25141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02A2E163" w14:textId="065D7F71" w:rsidR="007112B2" w:rsidRDefault="00612311" w:rsidP="007112B2">
      <w:r>
        <w:rPr>
          <w:noProof/>
        </w:rPr>
        <w:drawing>
          <wp:anchor distT="0" distB="0" distL="114300" distR="114300" simplePos="0" relativeHeight="252006400" behindDoc="0" locked="0" layoutInCell="1" allowOverlap="1" wp14:anchorId="01848D9D" wp14:editId="7AD0FAAF">
            <wp:simplePos x="0" y="0"/>
            <wp:positionH relativeFrom="margin">
              <wp:posOffset>1009760</wp:posOffset>
            </wp:positionH>
            <wp:positionV relativeFrom="paragraph">
              <wp:posOffset>704518</wp:posOffset>
            </wp:positionV>
            <wp:extent cx="405516" cy="405516"/>
            <wp:effectExtent l="0" t="0" r="0" b="0"/>
            <wp:wrapNone/>
            <wp:docPr id="127202052" name="Picture 1272020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2052" name="Picture 1272020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6" cy="40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125C12FA" wp14:editId="1CE43BA5">
            <wp:simplePos x="0" y="0"/>
            <wp:positionH relativeFrom="margin">
              <wp:align>left</wp:align>
            </wp:positionH>
            <wp:positionV relativeFrom="paragraph">
              <wp:posOffset>118994</wp:posOffset>
            </wp:positionV>
            <wp:extent cx="1485900" cy="1485900"/>
            <wp:effectExtent l="0" t="0" r="0" b="0"/>
            <wp:wrapNone/>
            <wp:docPr id="1930588420" name="Picture 19305884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88420" name="Picture 19305884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32" w:rsidRPr="00BF3232">
        <w:t xml:space="preserve">An </w:t>
      </w:r>
      <w:r w:rsidR="00BF3232" w:rsidRPr="00BF3232">
        <w:rPr>
          <w:b/>
          <w:bCs/>
        </w:rPr>
        <w:t>i</w:t>
      </w:r>
      <w:r w:rsidR="007112B2" w:rsidRPr="007112B2">
        <w:rPr>
          <w:b/>
          <w:bCs/>
        </w:rPr>
        <w:t>nvoice</w:t>
      </w:r>
      <w:r w:rsidR="007112B2">
        <w:t xml:space="preserve"> </w:t>
      </w:r>
      <w:r w:rsidR="00BF3232">
        <w:t>is a type of letter you send asking to be paid for work you have done.</w:t>
      </w:r>
    </w:p>
    <w:p w14:paraId="6FD150E0" w14:textId="519932EE" w:rsidR="00BF3232" w:rsidRDefault="00BF3232" w:rsidP="007112B2"/>
    <w:p w14:paraId="6738054E" w14:textId="53D232E4" w:rsidR="00BF3232" w:rsidRDefault="00BF3232" w:rsidP="007112B2"/>
    <w:p w14:paraId="3BE11F98" w14:textId="1C7E500F" w:rsidR="00BF3232" w:rsidRDefault="00612311" w:rsidP="007112B2">
      <w:r>
        <w:rPr>
          <w:noProof/>
        </w:rPr>
        <w:drawing>
          <wp:anchor distT="0" distB="0" distL="114300" distR="114300" simplePos="0" relativeHeight="252008448" behindDoc="0" locked="0" layoutInCell="1" allowOverlap="1" wp14:anchorId="34D1FF68" wp14:editId="729D7025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470740" cy="1162050"/>
            <wp:effectExtent l="0" t="0" r="0" b="0"/>
            <wp:wrapNone/>
            <wp:docPr id="1584509644" name="Picture 15845096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09644" name="Picture 15845096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74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32">
        <w:t>The letter has information like:</w:t>
      </w:r>
    </w:p>
    <w:p w14:paraId="4E6F7B17" w14:textId="07349055" w:rsidR="00BF3232" w:rsidRDefault="00BF3232" w:rsidP="00BF3232">
      <w:pPr>
        <w:pStyle w:val="Listtoplevel"/>
      </w:pPr>
      <w:r>
        <w:t>how many hours you worked</w:t>
      </w:r>
    </w:p>
    <w:p w14:paraId="0956816C" w14:textId="1EE020B0" w:rsidR="00BF3232" w:rsidRDefault="00612311" w:rsidP="00BF3232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1752CFE4" wp14:editId="506CA25B">
                <wp:simplePos x="0" y="0"/>
                <wp:positionH relativeFrom="column">
                  <wp:posOffset>73025</wp:posOffset>
                </wp:positionH>
                <wp:positionV relativeFrom="paragraph">
                  <wp:posOffset>534035</wp:posOffset>
                </wp:positionV>
                <wp:extent cx="1460500" cy="1486480"/>
                <wp:effectExtent l="0" t="0" r="0" b="0"/>
                <wp:wrapNone/>
                <wp:docPr id="763303245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486480"/>
                          <a:chOff x="0" y="0"/>
                          <a:chExt cx="1460500" cy="1486480"/>
                        </a:xfrm>
                      </wpg:grpSpPr>
                      <pic:pic xmlns:pic="http://schemas.openxmlformats.org/drawingml/2006/picture">
                        <pic:nvPicPr>
                          <pic:cNvPr id="1341004540" name="Picture 2744671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394512" name="Picture 5174664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532738"/>
                            <a:ext cx="603885" cy="60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4835738" name="Picture 8482981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33954" y="652007"/>
                            <a:ext cx="603885" cy="60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782361" name="Picture 2650330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28153" y="803082"/>
                            <a:ext cx="603885" cy="60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650333" name="Picture 10398358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49857" y="882595"/>
                            <a:ext cx="603885" cy="603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6626D" id="Group 14" o:spid="_x0000_s1026" alt="&quot;&quot;" style="position:absolute;margin-left:5.75pt;margin-top:42.05pt;width:115pt;height:117.05pt;z-index:252019712" coordsize="14605,1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">
                <v:shape id="Picture 274467148" o:spid="_x0000_s1027" type="#_x0000_t75" alt="&quot;&quot;" style="position:absolute;width:14605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">
                  <v:imagedata r:id="rId94" o:title=""/>
                </v:shape>
                <v:shape id="Picture 517466403" o:spid="_x0000_s1028" type="#_x0000_t75" alt="&quot;&quot;" style="position:absolute;left:5486;top:5327;width:6039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">
                  <v:imagedata r:id="rId95" o:title=""/>
                </v:shape>
                <v:shape id="Picture 848298165" o:spid="_x0000_s1029" type="#_x0000_t75" alt="&quot;&quot;" style="position:absolute;left:3339;top:6520;width:6039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">
                  <v:imagedata r:id="rId96" o:title=""/>
                </v:shape>
                <v:shape id="Picture 265033010" o:spid="_x0000_s1030" type="#_x0000_t75" alt="&quot;&quot;" style="position:absolute;left:6281;top:8030;width:6039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">
                  <v:imagedata r:id="rId97" o:title=""/>
                </v:shape>
                <v:shape id="Picture 1039835869" o:spid="_x0000_s1031" type="#_x0000_t75" alt="&quot;&quot;" style="position:absolute;left:3498;top:8825;width:6039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">
                  <v:imagedata r:id="rId98" o:title=""/>
                </v:shape>
              </v:group>
            </w:pict>
          </mc:Fallback>
        </mc:AlternateContent>
      </w:r>
      <w:r w:rsidR="00BF3232">
        <w:t>the rate / money you get paid every hour</w:t>
      </w:r>
    </w:p>
    <w:p w14:paraId="3AF2BDE9" w14:textId="480AB561" w:rsidR="00BF3232" w:rsidRDefault="00BF3232" w:rsidP="00BF3232">
      <w:pPr>
        <w:pStyle w:val="Listtoplevel"/>
      </w:pPr>
      <w:r>
        <w:t>where the money should be sent like a bank account.</w:t>
      </w:r>
    </w:p>
    <w:p w14:paraId="61291002" w14:textId="651B7343" w:rsidR="00BF3232" w:rsidRDefault="00BF3232" w:rsidP="007112B2"/>
    <w:p w14:paraId="06B90E38" w14:textId="77777777" w:rsidR="007D7D4C" w:rsidRDefault="007D7D4C" w:rsidP="007112B2"/>
    <w:p w14:paraId="69945D78" w14:textId="77777777" w:rsidR="007D7D4C" w:rsidRDefault="007D7D4C" w:rsidP="007112B2"/>
    <w:p w14:paraId="5FE2F722" w14:textId="212FBE93" w:rsidR="007D7D4C" w:rsidRDefault="007D7D4C">
      <w:pPr>
        <w:spacing w:line="240" w:lineRule="auto"/>
        <w:ind w:left="0"/>
      </w:pPr>
      <w:r>
        <w:br w:type="page"/>
      </w:r>
    </w:p>
    <w:p w14:paraId="3FAEE478" w14:textId="73D6D0FF" w:rsidR="007D7D4C" w:rsidRDefault="007D7D4C" w:rsidP="007D7D4C">
      <w:pPr>
        <w:pStyle w:val="Heading1"/>
      </w:pPr>
      <w:bookmarkStart w:id="16" w:name="_What_skills_and"/>
      <w:bookmarkStart w:id="17" w:name="_Toc210134190"/>
      <w:bookmarkEnd w:id="16"/>
      <w:r>
        <w:lastRenderedPageBreak/>
        <w:t xml:space="preserve">What skills and experience do </w:t>
      </w:r>
      <w:proofErr w:type="spellStart"/>
      <w:r>
        <w:t>rōpū</w:t>
      </w:r>
      <w:proofErr w:type="spellEnd"/>
      <w:r>
        <w:t xml:space="preserve"> </w:t>
      </w:r>
      <w:r w:rsidR="00722211">
        <w:t xml:space="preserve">/ group </w:t>
      </w:r>
      <w:r>
        <w:t>members need?</w:t>
      </w:r>
      <w:bookmarkEnd w:id="17"/>
    </w:p>
    <w:p w14:paraId="2D61AA3F" w14:textId="77777777" w:rsidR="007D7D4C" w:rsidRDefault="007D7D4C" w:rsidP="007D7D4C"/>
    <w:p w14:paraId="7B55973C" w14:textId="77777777" w:rsidR="007D7D4C" w:rsidRDefault="007D7D4C" w:rsidP="007D7D4C"/>
    <w:p w14:paraId="148F26C5" w14:textId="79180942" w:rsidR="007D7D4C" w:rsidRDefault="002A6E04" w:rsidP="007D7D4C">
      <w:r>
        <w:rPr>
          <w:noProof/>
        </w:rPr>
        <w:drawing>
          <wp:anchor distT="0" distB="0" distL="114300" distR="114300" simplePos="0" relativeHeight="252021760" behindDoc="0" locked="0" layoutInCell="1" allowOverlap="1" wp14:anchorId="0806AF79" wp14:editId="0FDA9AA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44022" cy="1371600"/>
            <wp:effectExtent l="0" t="0" r="8890" b="0"/>
            <wp:wrapNone/>
            <wp:docPr id="1011588405" name="Picture 10115884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88405" name="Picture 10115884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31" cy="137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D4C">
        <w:t>We want people who:</w:t>
      </w:r>
    </w:p>
    <w:p w14:paraId="670D73EB" w14:textId="7B049012" w:rsidR="007D7D4C" w:rsidRDefault="007D7D4C" w:rsidP="007D7D4C">
      <w:pPr>
        <w:pStyle w:val="Listtoplevel"/>
      </w:pPr>
      <w:r>
        <w:t>understand accessibility</w:t>
      </w:r>
    </w:p>
    <w:p w14:paraId="0F9D13A7" w14:textId="5F3D175C" w:rsidR="007D7D4C" w:rsidRDefault="007D7D4C" w:rsidP="007D7D4C">
      <w:pPr>
        <w:pStyle w:val="Listtoplevel"/>
      </w:pPr>
      <w:r>
        <w:t xml:space="preserve">understand </w:t>
      </w:r>
      <w:r w:rsidRPr="007D7D4C">
        <w:rPr>
          <w:b/>
          <w:bCs/>
        </w:rPr>
        <w:t>barriers</w:t>
      </w:r>
    </w:p>
    <w:p w14:paraId="6F80B837" w14:textId="0D4895EB" w:rsidR="007D7D4C" w:rsidRDefault="002A6E04" w:rsidP="007D7D4C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023808" behindDoc="0" locked="0" layoutInCell="1" allowOverlap="1" wp14:anchorId="5F9BE0E3" wp14:editId="50816A5F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476000" cy="1476000"/>
            <wp:effectExtent l="0" t="0" r="0" b="0"/>
            <wp:wrapNone/>
            <wp:docPr id="1462129479" name="Picture 14621294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29479" name="Picture 14621294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D4C">
        <w:t>and</w:t>
      </w:r>
    </w:p>
    <w:p w14:paraId="762F50BC" w14:textId="056EF8B9" w:rsidR="007D7D4C" w:rsidRDefault="007D7D4C" w:rsidP="007D7D4C">
      <w:pPr>
        <w:pStyle w:val="Listtoplevel"/>
      </w:pPr>
      <w:r>
        <w:t xml:space="preserve">can come up with </w:t>
      </w:r>
      <w:r>
        <w:br/>
        <w:t>solutions / answers.</w:t>
      </w:r>
    </w:p>
    <w:p w14:paraId="6DB0966A" w14:textId="77777777" w:rsidR="007D7D4C" w:rsidRDefault="007D7D4C" w:rsidP="007D7D4C"/>
    <w:p w14:paraId="56D05B8C" w14:textId="5727527A" w:rsidR="007D7D4C" w:rsidRDefault="002A6E04" w:rsidP="007D7D4C">
      <w:r>
        <w:rPr>
          <w:noProof/>
        </w:rPr>
        <w:drawing>
          <wp:anchor distT="0" distB="0" distL="114300" distR="114300" simplePos="0" relativeHeight="252025856" behindDoc="0" locked="0" layoutInCell="1" allowOverlap="1" wp14:anchorId="576784EA" wp14:editId="23CB7CDA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1476000" cy="1476000"/>
            <wp:effectExtent l="0" t="0" r="0" b="0"/>
            <wp:wrapNone/>
            <wp:docPr id="578466111" name="Picture 578466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66111" name="Picture 578466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D4C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907A484" wp14:editId="4A1F2824">
                <wp:simplePos x="0" y="0"/>
                <wp:positionH relativeFrom="margin">
                  <wp:align>right</wp:align>
                </wp:positionH>
                <wp:positionV relativeFrom="paragraph">
                  <wp:posOffset>295523</wp:posOffset>
                </wp:positionV>
                <wp:extent cx="3599815" cy="1144988"/>
                <wp:effectExtent l="0" t="0" r="635" b="0"/>
                <wp:wrapNone/>
                <wp:docPr id="613262666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498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69C3C" id="Rectangle 10" o:spid="_x0000_s1026" alt="&quot;&quot;" style="position:absolute;margin-left:232.25pt;margin-top:23.25pt;width:283.45pt;height:90.15pt;z-index:-25141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5D87DD82" w14:textId="12A1758D" w:rsidR="007D7D4C" w:rsidRDefault="007D7D4C" w:rsidP="007D7D4C">
      <w:r>
        <w:t xml:space="preserve">Here </w:t>
      </w:r>
      <w:r w:rsidRPr="007D7D4C">
        <w:rPr>
          <w:b/>
          <w:bCs/>
        </w:rPr>
        <w:t>barrier</w:t>
      </w:r>
      <w:r>
        <w:t xml:space="preserve"> means something that stops things from being accessible for disabled people.</w:t>
      </w:r>
    </w:p>
    <w:p w14:paraId="5975A86C" w14:textId="77777777" w:rsidR="007D7D4C" w:rsidRDefault="007D7D4C" w:rsidP="007D7D4C"/>
    <w:p w14:paraId="309CFCCF" w14:textId="77777777" w:rsidR="007D7D4C" w:rsidRDefault="007D7D4C" w:rsidP="007D7D4C"/>
    <w:p w14:paraId="2B48941A" w14:textId="77777777" w:rsidR="00F639A5" w:rsidRDefault="00F639A5" w:rsidP="007D7D4C"/>
    <w:p w14:paraId="690F6177" w14:textId="77777777" w:rsidR="00F639A5" w:rsidRDefault="00F639A5" w:rsidP="007D7D4C"/>
    <w:p w14:paraId="1D4E8D2E" w14:textId="6D31AAAB" w:rsidR="00F639A5" w:rsidRDefault="00B428C4" w:rsidP="00F639A5">
      <w:r>
        <w:rPr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73317C56" wp14:editId="48208CE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00200" cy="1600200"/>
            <wp:effectExtent l="0" t="0" r="0" b="0"/>
            <wp:wrapNone/>
            <wp:docPr id="1973763512" name="Picture 19737635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63512" name="Picture 19737635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82" cy="160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D4C">
        <w:t xml:space="preserve">We want people who think it is important to </w:t>
      </w:r>
      <w:r w:rsidR="00F639A5">
        <w:t>include everyone especially</w:t>
      </w:r>
      <w:r w:rsidR="000A33BB">
        <w:t>:</w:t>
      </w:r>
      <w:r w:rsidR="00F639A5">
        <w:t xml:space="preserve"> </w:t>
      </w:r>
    </w:p>
    <w:p w14:paraId="63D202A0" w14:textId="360F832C" w:rsidR="00F639A5" w:rsidRDefault="00F639A5" w:rsidP="00F639A5">
      <w:pPr>
        <w:pStyle w:val="Listtoplevel"/>
      </w:pPr>
      <w:r>
        <w:t>tāngata whaikaha Māori / Māori disabled people</w:t>
      </w:r>
    </w:p>
    <w:p w14:paraId="1216FB9B" w14:textId="0C2804A2" w:rsidR="00F639A5" w:rsidRDefault="00B428C4" w:rsidP="00F639A5">
      <w:pPr>
        <w:pStyle w:val="Listtoplevel"/>
      </w:pPr>
      <w:r>
        <w:drawing>
          <wp:anchor distT="0" distB="0" distL="114300" distR="114300" simplePos="0" relativeHeight="252029952" behindDoc="0" locked="0" layoutInCell="1" allowOverlap="1" wp14:anchorId="0D2CB6F0" wp14:editId="4FF3696E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475740" cy="1111250"/>
            <wp:effectExtent l="0" t="0" r="0" b="0"/>
            <wp:wrapNone/>
            <wp:docPr id="766221585" name="Picture 7662215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21585" name="Picture 7662215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9A5">
        <w:t>Turi Māori / Māori deaf people</w:t>
      </w:r>
    </w:p>
    <w:p w14:paraId="15138B76" w14:textId="0970DD50" w:rsidR="00F639A5" w:rsidRDefault="00F639A5" w:rsidP="00F639A5">
      <w:pPr>
        <w:pStyle w:val="Listtoplevel"/>
      </w:pPr>
      <w:r>
        <w:t>Pacific peoples.</w:t>
      </w:r>
    </w:p>
    <w:p w14:paraId="155F569F" w14:textId="77777777" w:rsidR="00F639A5" w:rsidRDefault="00F639A5" w:rsidP="007D7D4C"/>
    <w:p w14:paraId="4DD5B435" w14:textId="00A778C7" w:rsidR="00F639A5" w:rsidRDefault="00B428C4" w:rsidP="007D7D4C">
      <w:r>
        <w:rPr>
          <w:noProof/>
        </w:rPr>
        <w:drawing>
          <wp:anchor distT="0" distB="0" distL="114300" distR="114300" simplePos="0" relativeHeight="252032000" behindDoc="0" locked="0" layoutInCell="1" allowOverlap="1" wp14:anchorId="1F716F74" wp14:editId="09D51E2D">
            <wp:simplePos x="0" y="0"/>
            <wp:positionH relativeFrom="margin">
              <wp:posOffset>-409575</wp:posOffset>
            </wp:positionH>
            <wp:positionV relativeFrom="paragraph">
              <wp:posOffset>355600</wp:posOffset>
            </wp:positionV>
            <wp:extent cx="1980122" cy="1400175"/>
            <wp:effectExtent l="0" t="0" r="0" b="0"/>
            <wp:wrapNone/>
            <wp:docPr id="2023450339" name="Picture 20234503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50339" name="Picture 20234503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2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3406C" w14:textId="45CDC6D8" w:rsidR="00F639A5" w:rsidRDefault="00F639A5" w:rsidP="007D7D4C">
      <w:r>
        <w:t>We want people who</w:t>
      </w:r>
      <w:r w:rsidR="000A33BB" w:rsidRPr="000A33BB">
        <w:t xml:space="preserve"> </w:t>
      </w:r>
      <w:r w:rsidR="000A33BB" w:rsidRPr="00F639A5">
        <w:t>understand</w:t>
      </w:r>
      <w:r w:rsidR="00A0176C">
        <w:t>:</w:t>
      </w:r>
    </w:p>
    <w:p w14:paraId="1F6C8BBB" w14:textId="1C9CC82E" w:rsidR="00F639A5" w:rsidRDefault="00F639A5" w:rsidP="00F639A5">
      <w:pPr>
        <w:pStyle w:val="Listtoplevel"/>
      </w:pPr>
      <w:r w:rsidRPr="00F639A5">
        <w:t>Te Tiriti</w:t>
      </w:r>
      <w:r>
        <w:t xml:space="preserve"> o Waitangi / The Treaty of Waitangi</w:t>
      </w:r>
    </w:p>
    <w:p w14:paraId="62B969AE" w14:textId="686756F1" w:rsidR="00F639A5" w:rsidRDefault="00B428C4" w:rsidP="00F639A5">
      <w:pPr>
        <w:pStyle w:val="Listtoplevel"/>
      </w:pPr>
      <w:r>
        <w:drawing>
          <wp:anchor distT="0" distB="0" distL="114300" distR="114300" simplePos="0" relativeHeight="252034048" behindDoc="0" locked="0" layoutInCell="1" allowOverlap="1" wp14:anchorId="2BD767C9" wp14:editId="46B7877A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1609725" cy="1255392"/>
            <wp:effectExtent l="0" t="0" r="0" b="2540"/>
            <wp:wrapNone/>
            <wp:docPr id="1406598406" name="Picture 1406598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98406" name="Picture 14065984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910" cy="125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9A5">
        <w:t>how</w:t>
      </w:r>
      <w:r w:rsidR="00F639A5" w:rsidRPr="00F639A5">
        <w:t xml:space="preserve"> </w:t>
      </w:r>
      <w:r w:rsidR="00F639A5" w:rsidRPr="00F639A5">
        <w:rPr>
          <w:b/>
          <w:bCs/>
        </w:rPr>
        <w:t>kaupapa Māori</w:t>
      </w:r>
      <w:r w:rsidR="00F639A5" w:rsidRPr="00F639A5">
        <w:t xml:space="preserve"> </w:t>
      </w:r>
      <w:r w:rsidR="00F639A5">
        <w:t>works to make things better in Aotearoa New Zealand.</w:t>
      </w:r>
    </w:p>
    <w:p w14:paraId="458A4A27" w14:textId="77777777" w:rsidR="00F639A5" w:rsidRDefault="00F639A5" w:rsidP="00F639A5"/>
    <w:p w14:paraId="1BBEF190" w14:textId="0F5052F2" w:rsidR="00F639A5" w:rsidRDefault="00F639A5">
      <w:pPr>
        <w:spacing w:line="240" w:lineRule="auto"/>
        <w:ind w:left="0"/>
      </w:pPr>
      <w:r>
        <w:br w:type="page"/>
      </w:r>
    </w:p>
    <w:p w14:paraId="20BE4FFE" w14:textId="21C7334E" w:rsidR="00F639A5" w:rsidRDefault="00B428C4" w:rsidP="00F639A5">
      <w:r>
        <w:rPr>
          <w:noProof/>
        </w:rPr>
        <w:lastRenderedPageBreak/>
        <w:drawing>
          <wp:anchor distT="0" distB="0" distL="114300" distR="114300" simplePos="0" relativeHeight="252036096" behindDoc="0" locked="0" layoutInCell="1" allowOverlap="1" wp14:anchorId="7207FAEB" wp14:editId="746E4E1C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1253178" cy="1476000"/>
            <wp:effectExtent l="0" t="0" r="4445" b="0"/>
            <wp:wrapNone/>
            <wp:docPr id="1216039704" name="Picture 1216039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39704" name="Picture 12160397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7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9A5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9B5DCCD" wp14:editId="2853D0E2">
                <wp:simplePos x="0" y="0"/>
                <wp:positionH relativeFrom="margin">
                  <wp:posOffset>2169160</wp:posOffset>
                </wp:positionH>
                <wp:positionV relativeFrom="paragraph">
                  <wp:posOffset>-78436</wp:posOffset>
                </wp:positionV>
                <wp:extent cx="3599815" cy="3466768"/>
                <wp:effectExtent l="0" t="0" r="635" b="635"/>
                <wp:wrapNone/>
                <wp:docPr id="169329949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46676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CA48E" id="Rectangle 10" o:spid="_x0000_s1026" alt="&quot;&quot;" style="position:absolute;margin-left:170.8pt;margin-top:-6.2pt;width:283.45pt;height:272.9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" fillcolor="#d9ceea" stroked="f" strokeweight="1pt">
                <w10:wrap anchorx="margin"/>
              </v:rect>
            </w:pict>
          </mc:Fallback>
        </mc:AlternateContent>
      </w:r>
      <w:r w:rsidR="00F639A5" w:rsidRPr="00F639A5">
        <w:rPr>
          <w:b/>
          <w:bCs/>
        </w:rPr>
        <w:t>Kaupapa Māori</w:t>
      </w:r>
      <w:r w:rsidR="00F639A5">
        <w:t xml:space="preserve"> means using all the parts of Māori:</w:t>
      </w:r>
    </w:p>
    <w:p w14:paraId="3502C926" w14:textId="3BCAD8E9" w:rsidR="00F639A5" w:rsidRDefault="00F639A5" w:rsidP="00F639A5">
      <w:pPr>
        <w:pStyle w:val="Listtoplevel"/>
      </w:pPr>
      <w:r>
        <w:t>knowledge</w:t>
      </w:r>
    </w:p>
    <w:p w14:paraId="077AF923" w14:textId="7FB53B08" w:rsidR="00F639A5" w:rsidRDefault="00B428C4" w:rsidP="00F639A5">
      <w:pPr>
        <w:pStyle w:val="Listtoplevel"/>
      </w:pPr>
      <w:r>
        <w:drawing>
          <wp:anchor distT="0" distB="0" distL="114300" distR="114300" simplePos="0" relativeHeight="252038144" behindDoc="0" locked="0" layoutInCell="1" allowOverlap="1" wp14:anchorId="68947908" wp14:editId="620EFF8A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1476000" cy="1476000"/>
            <wp:effectExtent l="0" t="0" r="0" b="0"/>
            <wp:wrapNone/>
            <wp:docPr id="956496952" name="Picture 9564969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96952" name="Picture 9564969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9A5">
        <w:t>skills</w:t>
      </w:r>
    </w:p>
    <w:p w14:paraId="353D92D5" w14:textId="7A0DD51A" w:rsidR="00F639A5" w:rsidRDefault="00F639A5" w:rsidP="00F639A5">
      <w:pPr>
        <w:pStyle w:val="Listtoplevel"/>
      </w:pPr>
      <w:r>
        <w:t xml:space="preserve">attitudes </w:t>
      </w:r>
    </w:p>
    <w:p w14:paraId="7413CAD0" w14:textId="097C2647" w:rsidR="00F639A5" w:rsidRDefault="00F639A5" w:rsidP="00F639A5">
      <w:pPr>
        <w:pStyle w:val="Listtoplevel"/>
      </w:pPr>
      <w:r>
        <w:t>values / things that are important.</w:t>
      </w:r>
    </w:p>
    <w:p w14:paraId="0EB97E24" w14:textId="77777777" w:rsidR="00F639A5" w:rsidRDefault="00F639A5" w:rsidP="00F639A5"/>
    <w:p w14:paraId="0EE31C6D" w14:textId="7A2F0A18" w:rsidR="00A0176C" w:rsidRDefault="00A0176C" w:rsidP="00A0176C"/>
    <w:p w14:paraId="764386B3" w14:textId="79A33F0A" w:rsidR="00A0176C" w:rsidRDefault="00B428C4" w:rsidP="00A0176C">
      <w:r>
        <w:rPr>
          <w:noProof/>
        </w:rPr>
        <w:drawing>
          <wp:anchor distT="0" distB="0" distL="114300" distR="114300" simplePos="0" relativeHeight="252040192" behindDoc="0" locked="0" layoutInCell="1" allowOverlap="1" wp14:anchorId="10461278" wp14:editId="5F9E96E0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475740" cy="1316355"/>
            <wp:effectExtent l="0" t="0" r="0" b="0"/>
            <wp:wrapNone/>
            <wp:docPr id="1160986496" name="Picture 11609864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86496" name="Picture 11609864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>
        <w:t>We want people who:</w:t>
      </w:r>
    </w:p>
    <w:p w14:paraId="7E182275" w14:textId="77777777" w:rsidR="00F639A5" w:rsidRDefault="00F639A5" w:rsidP="00A0176C">
      <w:pPr>
        <w:pStyle w:val="Listtoplevel"/>
      </w:pPr>
      <w:r w:rsidRPr="00F639A5">
        <w:t>have worked on accessibility projects</w:t>
      </w:r>
    </w:p>
    <w:p w14:paraId="41324C74" w14:textId="54701638" w:rsidR="00A0176C" w:rsidRDefault="00B428C4" w:rsidP="00A0176C">
      <w:pPr>
        <w:pStyle w:val="Listtoplevel"/>
      </w:pPr>
      <w:r>
        <w:drawing>
          <wp:anchor distT="0" distB="0" distL="114300" distR="114300" simplePos="0" relativeHeight="252042240" behindDoc="0" locked="0" layoutInCell="1" allowOverlap="1" wp14:anchorId="6B283209" wp14:editId="6741BA8D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1552575" cy="1368678"/>
            <wp:effectExtent l="0" t="0" r="0" b="3175"/>
            <wp:wrapNone/>
            <wp:docPr id="459071764" name="Picture 4590717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71764" name="Picture 4590717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81" cy="136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>
        <w:t xml:space="preserve">know how to </w:t>
      </w:r>
      <w:r w:rsidR="00F639A5" w:rsidRPr="00F639A5">
        <w:t>advoca</w:t>
      </w:r>
      <w:r w:rsidR="00A0176C">
        <w:t>te / speak up for disabled people</w:t>
      </w:r>
    </w:p>
    <w:p w14:paraId="7EEED212" w14:textId="5FD4CFA3" w:rsidR="00F639A5" w:rsidRDefault="00A0176C" w:rsidP="00A0176C">
      <w:pPr>
        <w:pStyle w:val="Listtoplevel"/>
      </w:pPr>
      <w:r>
        <w:t xml:space="preserve">understand </w:t>
      </w:r>
      <w:r w:rsidR="00F639A5" w:rsidRPr="00A0176C">
        <w:rPr>
          <w:b/>
          <w:bCs/>
        </w:rPr>
        <w:t>social change</w:t>
      </w:r>
      <w:r>
        <w:t>.</w:t>
      </w:r>
    </w:p>
    <w:p w14:paraId="3AE308B1" w14:textId="77777777" w:rsidR="00A0176C" w:rsidRDefault="00A0176C" w:rsidP="00A0176C"/>
    <w:p w14:paraId="72717F22" w14:textId="77777777" w:rsidR="00A0176C" w:rsidRDefault="00A0176C" w:rsidP="00A0176C"/>
    <w:p w14:paraId="167C19F5" w14:textId="77777777" w:rsidR="00A0176C" w:rsidRDefault="00A0176C" w:rsidP="00A0176C"/>
    <w:p w14:paraId="42A455F6" w14:textId="77777777" w:rsidR="00A0176C" w:rsidRDefault="00A0176C" w:rsidP="00A0176C"/>
    <w:p w14:paraId="6FB6C82C" w14:textId="77777777" w:rsidR="00A0176C" w:rsidRDefault="00A0176C" w:rsidP="00A0176C"/>
    <w:p w14:paraId="03A6907B" w14:textId="72A1BB66" w:rsidR="00A0176C" w:rsidRDefault="000A17EA" w:rsidP="00A017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4A34A04A" wp14:editId="26B5482D">
                <wp:simplePos x="0" y="0"/>
                <wp:positionH relativeFrom="margin">
                  <wp:posOffset>2143125</wp:posOffset>
                </wp:positionH>
                <wp:positionV relativeFrom="paragraph">
                  <wp:posOffset>-47625</wp:posOffset>
                </wp:positionV>
                <wp:extent cx="3599815" cy="2801620"/>
                <wp:effectExtent l="0" t="0" r="635" b="0"/>
                <wp:wrapNone/>
                <wp:docPr id="18941850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0162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DA829" id="Rectangle 10" o:spid="_x0000_s1026" alt="&quot;&quot;" style="position:absolute;margin-left:168.75pt;margin-top:-3.75pt;width:283.45pt;height:220.6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B428C4">
        <w:rPr>
          <w:noProof/>
        </w:rPr>
        <w:drawing>
          <wp:anchor distT="0" distB="0" distL="114300" distR="114300" simplePos="0" relativeHeight="252044288" behindDoc="0" locked="0" layoutInCell="1" allowOverlap="1" wp14:anchorId="0187297E" wp14:editId="0DE00C3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6000" cy="1476000"/>
            <wp:effectExtent l="0" t="0" r="0" b="0"/>
            <wp:wrapNone/>
            <wp:docPr id="800223014" name="Picture 8002230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23014" name="Picture 8002230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 w:rsidRPr="00A0176C">
        <w:rPr>
          <w:b/>
          <w:bCs/>
        </w:rPr>
        <w:t>Social change</w:t>
      </w:r>
      <w:r w:rsidR="00A0176C">
        <w:t xml:space="preserve"> means:</w:t>
      </w:r>
    </w:p>
    <w:p w14:paraId="368C0A30" w14:textId="4430BEEC" w:rsidR="00A0176C" w:rsidRDefault="00A0176C" w:rsidP="00A0176C">
      <w:pPr>
        <w:pStyle w:val="Listtoplevel"/>
      </w:pPr>
      <w:r>
        <w:t>doing work that makes things better for people</w:t>
      </w:r>
    </w:p>
    <w:p w14:paraId="7861B282" w14:textId="4EF7789E" w:rsidR="00A0176C" w:rsidRDefault="00654672" w:rsidP="00A0176C">
      <w:pPr>
        <w:pStyle w:val="Listtoplevel"/>
      </w:pPr>
      <w:r>
        <w:drawing>
          <wp:anchor distT="0" distB="0" distL="114300" distR="114300" simplePos="0" relativeHeight="252046336" behindDoc="0" locked="0" layoutInCell="1" allowOverlap="1" wp14:anchorId="06DB3785" wp14:editId="7A2C3AFE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1476000" cy="960867"/>
            <wp:effectExtent l="0" t="0" r="0" b="0"/>
            <wp:wrapNone/>
            <wp:docPr id="193775386" name="Picture 1937753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5386" name="Picture 1937753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96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>
        <w:t>supporting people to understand how those changes work for everyone.</w:t>
      </w:r>
    </w:p>
    <w:p w14:paraId="4CD95393" w14:textId="77777777" w:rsidR="00A0176C" w:rsidRDefault="00A0176C" w:rsidP="00F639A5">
      <w:pPr>
        <w:rPr>
          <w:lang w:val="en-NZ"/>
        </w:rPr>
      </w:pPr>
    </w:p>
    <w:p w14:paraId="5C24E346" w14:textId="77777777" w:rsidR="00A0176C" w:rsidRDefault="00A0176C" w:rsidP="00F639A5">
      <w:pPr>
        <w:rPr>
          <w:lang w:val="en-NZ"/>
        </w:rPr>
      </w:pPr>
    </w:p>
    <w:p w14:paraId="43268314" w14:textId="65AC8667" w:rsidR="00A0176C" w:rsidRDefault="00654672" w:rsidP="00A0176C">
      <w:r>
        <w:rPr>
          <w:noProof/>
        </w:rPr>
        <w:drawing>
          <wp:anchor distT="0" distB="0" distL="114300" distR="114300" simplePos="0" relativeHeight="252048384" behindDoc="0" locked="0" layoutInCell="1" allowOverlap="1" wp14:anchorId="26ACFD41" wp14:editId="294293C8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1581150" cy="1168538"/>
            <wp:effectExtent l="0" t="0" r="0" b="0"/>
            <wp:wrapNone/>
            <wp:docPr id="461437783" name="Picture 4614377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37783" name="Picture 4614377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6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>
        <w:t>We want people who have good connections in:</w:t>
      </w:r>
    </w:p>
    <w:p w14:paraId="067CE4A8" w14:textId="3740EDD9" w:rsidR="00A0176C" w:rsidRDefault="00A0176C" w:rsidP="00A0176C">
      <w:pPr>
        <w:pStyle w:val="Listtoplevel"/>
      </w:pPr>
      <w:r>
        <w:t>their community</w:t>
      </w:r>
    </w:p>
    <w:p w14:paraId="5A7D53AC" w14:textId="6CAA00DE" w:rsidR="00A0176C" w:rsidRDefault="000A33BB" w:rsidP="00A0176C">
      <w:pPr>
        <w:pStyle w:val="Listtoplevel"/>
      </w:pPr>
      <w:r>
        <w:t xml:space="preserve">the </w:t>
      </w:r>
      <w:r>
        <w:drawing>
          <wp:anchor distT="0" distB="0" distL="114300" distR="114300" simplePos="0" relativeHeight="252139520" behindDoc="0" locked="0" layoutInCell="1" allowOverlap="1" wp14:anchorId="00DC75B6" wp14:editId="3ED26A3E">
            <wp:simplePos x="0" y="0"/>
            <wp:positionH relativeFrom="margin">
              <wp:align>left</wp:align>
            </wp:positionH>
            <wp:positionV relativeFrom="paragraph">
              <wp:posOffset>590550</wp:posOffset>
            </wp:positionV>
            <wp:extent cx="1476000" cy="921227"/>
            <wp:effectExtent l="0" t="0" r="0" b="0"/>
            <wp:wrapNone/>
            <wp:docPr id="1438112840" name="Picture 1438112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97387" name="Picture 12557973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92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Government</w:t>
      </w:r>
    </w:p>
    <w:p w14:paraId="4A523025" w14:textId="4506D65C" w:rsidR="00A0176C" w:rsidRDefault="00A0176C" w:rsidP="00A0176C">
      <w:pPr>
        <w:pStyle w:val="Listtoplevel"/>
      </w:pPr>
      <w:r>
        <w:t>business.</w:t>
      </w:r>
    </w:p>
    <w:p w14:paraId="77C806E7" w14:textId="330A1AFD" w:rsidR="008357AF" w:rsidRDefault="008357AF">
      <w:pPr>
        <w:spacing w:line="240" w:lineRule="auto"/>
        <w:ind w:left="0"/>
      </w:pPr>
      <w:r>
        <w:br w:type="page"/>
      </w:r>
    </w:p>
    <w:p w14:paraId="0B65A0C7" w14:textId="06345698" w:rsidR="00A0176C" w:rsidRDefault="00654672" w:rsidP="00A0176C">
      <w:r>
        <w:rPr>
          <w:noProof/>
        </w:rPr>
        <w:lastRenderedPageBreak/>
        <w:drawing>
          <wp:anchor distT="0" distB="0" distL="114300" distR="114300" simplePos="0" relativeHeight="252054528" behindDoc="0" locked="0" layoutInCell="1" allowOverlap="1" wp14:anchorId="721F6650" wp14:editId="017D4BD2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476000" cy="829677"/>
            <wp:effectExtent l="0" t="0" r="0" b="8890"/>
            <wp:wrapNone/>
            <wp:docPr id="163608117" name="Picture 163608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8117" name="Picture 163608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82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>
        <w:t>We want people who understand how things work in:</w:t>
      </w:r>
    </w:p>
    <w:p w14:paraId="74683EBA" w14:textId="16B4E553" w:rsidR="00A0176C" w:rsidRDefault="000A33BB" w:rsidP="001C74F3">
      <w:pPr>
        <w:pStyle w:val="Listtoplevel"/>
      </w:pPr>
      <w:r>
        <w:t>the Government</w:t>
      </w:r>
    </w:p>
    <w:p w14:paraId="2E3F210F" w14:textId="1E69A368" w:rsidR="00A0176C" w:rsidRPr="00A0176C" w:rsidRDefault="00654672" w:rsidP="001C74F3">
      <w:pPr>
        <w:pStyle w:val="Listtoplevel"/>
        <w:rPr>
          <w:b/>
          <w:bCs/>
        </w:rPr>
      </w:pPr>
      <w:r>
        <w:drawing>
          <wp:anchor distT="0" distB="0" distL="114300" distR="114300" simplePos="0" relativeHeight="252056576" behindDoc="0" locked="0" layoutInCell="1" allowOverlap="1" wp14:anchorId="492DFEDC" wp14:editId="5971E579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1476000" cy="1071698"/>
            <wp:effectExtent l="0" t="0" r="0" b="0"/>
            <wp:wrapNone/>
            <wp:docPr id="16041870" name="Picture 16041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870" name="Picture 160418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07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>
        <w:t xml:space="preserve">the </w:t>
      </w:r>
      <w:r w:rsidR="00A0176C" w:rsidRPr="00A0176C">
        <w:rPr>
          <w:b/>
          <w:bCs/>
        </w:rPr>
        <w:t>public sector</w:t>
      </w:r>
    </w:p>
    <w:p w14:paraId="1A4C474A" w14:textId="4974BC53" w:rsidR="00A0176C" w:rsidRDefault="00A0176C" w:rsidP="001C74F3">
      <w:pPr>
        <w:pStyle w:val="Listtoplevel"/>
      </w:pPr>
      <w:r w:rsidRPr="001C74F3">
        <w:rPr>
          <w:b/>
          <w:bCs/>
        </w:rPr>
        <w:t xml:space="preserve">private </w:t>
      </w:r>
      <w:r w:rsidR="001C74F3">
        <w:rPr>
          <w:b/>
          <w:bCs/>
        </w:rPr>
        <w:t>enterprise</w:t>
      </w:r>
      <w:r>
        <w:t>.</w:t>
      </w:r>
    </w:p>
    <w:p w14:paraId="72F2864F" w14:textId="77777777" w:rsidR="00A0176C" w:rsidRDefault="00A0176C" w:rsidP="00A0176C"/>
    <w:p w14:paraId="059129EC" w14:textId="0D471C99" w:rsidR="00A0176C" w:rsidRDefault="001C74F3" w:rsidP="00A0176C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7E504054" wp14:editId="24613DD9">
                <wp:simplePos x="0" y="0"/>
                <wp:positionH relativeFrom="margin">
                  <wp:posOffset>2131060</wp:posOffset>
                </wp:positionH>
                <wp:positionV relativeFrom="paragraph">
                  <wp:posOffset>270814</wp:posOffset>
                </wp:positionV>
                <wp:extent cx="3599815" cy="1144988"/>
                <wp:effectExtent l="0" t="0" r="635" b="0"/>
                <wp:wrapNone/>
                <wp:docPr id="166366674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498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44FDB" id="Rectangle 10" o:spid="_x0000_s1026" alt="&quot;&quot;" style="position:absolute;margin-left:167.8pt;margin-top:21.3pt;width:283.45pt;height:90.15pt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3360B5C6" w14:textId="7A11188D" w:rsidR="00A0176C" w:rsidRDefault="00654672" w:rsidP="00A0176C">
      <w:r>
        <w:rPr>
          <w:noProof/>
        </w:rPr>
        <w:drawing>
          <wp:anchor distT="0" distB="0" distL="114300" distR="114300" simplePos="0" relativeHeight="252058624" behindDoc="0" locked="0" layoutInCell="1" allowOverlap="1" wp14:anchorId="74B1BEAC" wp14:editId="07D0344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75740" cy="920750"/>
            <wp:effectExtent l="0" t="0" r="0" b="0"/>
            <wp:wrapNone/>
            <wp:docPr id="2103832597" name="Picture 2103832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32597" name="Picture 2103832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76C">
        <w:t xml:space="preserve">The </w:t>
      </w:r>
      <w:r w:rsidR="00A0176C" w:rsidRPr="00A0176C">
        <w:rPr>
          <w:b/>
          <w:bCs/>
        </w:rPr>
        <w:t>public sector</w:t>
      </w:r>
      <w:r w:rsidR="00A0176C">
        <w:t xml:space="preserve"> is the organisations that </w:t>
      </w:r>
      <w:r w:rsidR="001C74F3">
        <w:t xml:space="preserve">do work for the </w:t>
      </w:r>
      <w:r w:rsidR="000A33BB">
        <w:t>Government</w:t>
      </w:r>
      <w:r w:rsidR="001C74F3">
        <w:t>.</w:t>
      </w:r>
    </w:p>
    <w:p w14:paraId="35C434B3" w14:textId="77777777" w:rsidR="00A0176C" w:rsidRDefault="00A0176C" w:rsidP="00F639A5">
      <w:pPr>
        <w:rPr>
          <w:lang w:val="en-NZ"/>
        </w:rPr>
      </w:pPr>
    </w:p>
    <w:p w14:paraId="1C7BD181" w14:textId="637E7ACF" w:rsidR="001C74F3" w:rsidRDefault="00654672" w:rsidP="00F639A5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688602AD" wp14:editId="66DB581D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1543050" cy="1151252"/>
            <wp:effectExtent l="0" t="0" r="0" b="0"/>
            <wp:wrapNone/>
            <wp:docPr id="1898516584" name="Picture 18985165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16584" name="Picture 18985165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1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4F3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0133F68A" wp14:editId="418E6128">
                <wp:simplePos x="0" y="0"/>
                <wp:positionH relativeFrom="margin">
                  <wp:align>right</wp:align>
                </wp:positionH>
                <wp:positionV relativeFrom="paragraph">
                  <wp:posOffset>255767</wp:posOffset>
                </wp:positionV>
                <wp:extent cx="3599815" cy="1144988"/>
                <wp:effectExtent l="0" t="0" r="635" b="0"/>
                <wp:wrapNone/>
                <wp:docPr id="391987224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498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3FA5E" id="Rectangle 10" o:spid="_x0000_s1026" alt="&quot;&quot;" style="position:absolute;margin-left:232.25pt;margin-top:20.15pt;width:283.45pt;height:90.15pt;z-index:-25140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3C1982FC" w14:textId="213403B2" w:rsidR="001C74F3" w:rsidRDefault="001C74F3" w:rsidP="00F639A5">
      <w:pPr>
        <w:rPr>
          <w:lang w:val="en-NZ"/>
        </w:rPr>
      </w:pPr>
      <w:r w:rsidRPr="001C74F3">
        <w:rPr>
          <w:b/>
          <w:bCs/>
          <w:lang w:val="en-NZ"/>
        </w:rPr>
        <w:t xml:space="preserve">Private </w:t>
      </w:r>
      <w:r>
        <w:rPr>
          <w:b/>
          <w:bCs/>
          <w:lang w:val="en-NZ"/>
        </w:rPr>
        <w:t>enterprise</w:t>
      </w:r>
      <w:r>
        <w:rPr>
          <w:lang w:val="en-NZ"/>
        </w:rPr>
        <w:t xml:space="preserve"> is the </w:t>
      </w:r>
    </w:p>
    <w:p w14:paraId="1DF04590" w14:textId="6B6CEAE5" w:rsidR="001C74F3" w:rsidRDefault="001C74F3" w:rsidP="00F639A5">
      <w:pPr>
        <w:rPr>
          <w:lang w:val="en-NZ"/>
        </w:rPr>
      </w:pPr>
      <w:r>
        <w:rPr>
          <w:lang w:val="en-NZ"/>
        </w:rPr>
        <w:t>companies / businesses that a</w:t>
      </w:r>
      <w:r w:rsidRPr="001C74F3">
        <w:rPr>
          <w:lang w:val="en-NZ"/>
        </w:rPr>
        <w:t xml:space="preserve">re not </w:t>
      </w:r>
      <w:r>
        <w:rPr>
          <w:lang w:val="en-NZ"/>
        </w:rPr>
        <w:t>part of</w:t>
      </w:r>
      <w:r w:rsidRPr="001C74F3">
        <w:rPr>
          <w:lang w:val="en-NZ"/>
        </w:rPr>
        <w:t xml:space="preserve"> the </w:t>
      </w:r>
      <w:r w:rsidR="000A33BB">
        <w:rPr>
          <w:lang w:val="en-NZ"/>
        </w:rPr>
        <w:t>G</w:t>
      </w:r>
      <w:r w:rsidR="000A33BB" w:rsidRPr="001C74F3">
        <w:rPr>
          <w:lang w:val="en-NZ"/>
        </w:rPr>
        <w:t>overnment</w:t>
      </w:r>
      <w:r>
        <w:rPr>
          <w:lang w:val="en-NZ"/>
        </w:rPr>
        <w:t>.</w:t>
      </w:r>
    </w:p>
    <w:p w14:paraId="0CAFE9CA" w14:textId="77777777" w:rsidR="001C74F3" w:rsidRPr="001C74F3" w:rsidRDefault="001C74F3" w:rsidP="00F639A5">
      <w:pPr>
        <w:rPr>
          <w:lang w:val="en-NZ"/>
        </w:rPr>
      </w:pPr>
    </w:p>
    <w:p w14:paraId="1C56D9EA" w14:textId="52B7F2F2" w:rsidR="00F40959" w:rsidRDefault="00F40959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75F014B6" w14:textId="6E744E57" w:rsidR="001C74F3" w:rsidRDefault="00F40959" w:rsidP="00F40959">
      <w:pPr>
        <w:pStyle w:val="Heading1"/>
        <w:rPr>
          <w:lang w:val="en-NZ"/>
        </w:rPr>
      </w:pPr>
      <w:bookmarkStart w:id="18" w:name="_How_to_apply"/>
      <w:bookmarkStart w:id="19" w:name="_Toc210134191"/>
      <w:bookmarkEnd w:id="18"/>
      <w:r>
        <w:rPr>
          <w:lang w:val="en-NZ"/>
        </w:rPr>
        <w:lastRenderedPageBreak/>
        <w:t>How to apply</w:t>
      </w:r>
      <w:bookmarkEnd w:id="19"/>
    </w:p>
    <w:p w14:paraId="54EC89FA" w14:textId="73530712" w:rsidR="00F40959" w:rsidRDefault="00F40959" w:rsidP="00F40959">
      <w:pPr>
        <w:rPr>
          <w:lang w:val="en-NZ"/>
        </w:rPr>
      </w:pPr>
    </w:p>
    <w:p w14:paraId="559B41D6" w14:textId="67A034BA" w:rsidR="0014374E" w:rsidRDefault="001F68C3" w:rsidP="00F40959">
      <w:pPr>
        <w:rPr>
          <w:lang w:val="en-NZ"/>
        </w:rPr>
      </w:pPr>
      <w:r>
        <w:rPr>
          <w:noProof/>
          <w:lang w:val="en-NZ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0813C3DA" wp14:editId="74792708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1895475" cy="876300"/>
                <wp:effectExtent l="0" t="0" r="9525" b="0"/>
                <wp:wrapNone/>
                <wp:docPr id="1328658824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876300"/>
                          <a:chOff x="0" y="0"/>
                          <a:chExt cx="1895475" cy="876300"/>
                        </a:xfrm>
                      </wpg:grpSpPr>
                      <pic:pic xmlns:pic="http://schemas.openxmlformats.org/drawingml/2006/picture">
                        <pic:nvPicPr>
                          <pic:cNvPr id="49539479" name="Picture 3042627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005671" name="Picture 14247631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51196" id="Group 27" o:spid="_x0000_s1026" alt="&quot;&quot;" style="position:absolute;margin-left:0;margin-top:9.95pt;width:149.25pt;height:69pt;z-index:252065792" coordsize="18954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">
                <v:shape id="Picture 304262742" o:spid="_x0000_s1027" type="#_x0000_t75" alt="&quot;&quot;" style="position:absolute;top:95;width:8667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">
                  <v:imagedata r:id="rId119" o:title=""/>
                </v:shape>
                <v:shape id="Picture 1424763152" o:spid="_x0000_s1028" type="#_x0000_t75" alt="&quot;&quot;" style="position:absolute;left:10287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">
                  <v:imagedata r:id="rId120" o:title=""/>
                </v:shape>
              </v:group>
            </w:pict>
          </mc:Fallback>
        </mc:AlternateContent>
      </w:r>
    </w:p>
    <w:p w14:paraId="01E46E8C" w14:textId="2EE2339E" w:rsidR="0014374E" w:rsidRDefault="0014374E" w:rsidP="00F40959">
      <w:pPr>
        <w:rPr>
          <w:lang w:val="en-NZ"/>
        </w:rPr>
      </w:pPr>
      <w:r>
        <w:rPr>
          <w:lang w:val="en-NZ"/>
        </w:rPr>
        <w:t xml:space="preserve">Applications must be put in by </w:t>
      </w:r>
    </w:p>
    <w:p w14:paraId="7AAC88A0" w14:textId="3371968D" w:rsidR="0014374E" w:rsidRDefault="0014374E" w:rsidP="00F40959">
      <w:pPr>
        <w:rPr>
          <w:lang w:val="en-NZ"/>
        </w:rPr>
      </w:pPr>
      <w:r>
        <w:rPr>
          <w:lang w:val="en-NZ"/>
        </w:rPr>
        <w:t>3 November 2025.</w:t>
      </w:r>
    </w:p>
    <w:p w14:paraId="27F00D85" w14:textId="77777777" w:rsidR="0014374E" w:rsidRDefault="0014374E" w:rsidP="00F40959">
      <w:pPr>
        <w:rPr>
          <w:lang w:val="en-NZ"/>
        </w:rPr>
      </w:pPr>
    </w:p>
    <w:p w14:paraId="4E2EF334" w14:textId="77777777" w:rsidR="0014374E" w:rsidRDefault="0014374E" w:rsidP="00F40959">
      <w:pPr>
        <w:rPr>
          <w:lang w:val="en-NZ"/>
        </w:rPr>
      </w:pPr>
    </w:p>
    <w:p w14:paraId="436EE778" w14:textId="113C553F" w:rsidR="0014374E" w:rsidRDefault="001F68C3" w:rsidP="0014374E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0FCBFB92" wp14:editId="7AD264FD">
            <wp:simplePos x="0" y="0"/>
            <wp:positionH relativeFrom="margin">
              <wp:align>left</wp:align>
            </wp:positionH>
            <wp:positionV relativeFrom="paragraph">
              <wp:posOffset>12064</wp:posOffset>
            </wp:positionV>
            <wp:extent cx="1419225" cy="1477275"/>
            <wp:effectExtent l="0" t="0" r="0" b="8890"/>
            <wp:wrapNone/>
            <wp:docPr id="1764163324" name="Picture 17641633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63324" name="Picture 17641633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74E" w:rsidRPr="0014374E">
        <w:rPr>
          <w:lang w:val="en-NZ"/>
        </w:rPr>
        <w:t xml:space="preserve">You can download the Expression of Interest form </w:t>
      </w:r>
      <w:r w:rsidR="0014374E">
        <w:rPr>
          <w:lang w:val="en-NZ"/>
        </w:rPr>
        <w:t xml:space="preserve">at this </w:t>
      </w:r>
      <w:r w:rsidR="0014374E" w:rsidRPr="0014374E">
        <w:rPr>
          <w:b/>
          <w:bCs/>
          <w:lang w:val="en-NZ"/>
        </w:rPr>
        <w:t>website</w:t>
      </w:r>
      <w:r w:rsidR="0014374E" w:rsidRPr="0014374E">
        <w:rPr>
          <w:lang w:val="en-NZ"/>
        </w:rPr>
        <w:t>:</w:t>
      </w:r>
    </w:p>
    <w:p w14:paraId="357049C8" w14:textId="4BFF03A9" w:rsidR="0014374E" w:rsidRDefault="0014374E" w:rsidP="0014374E">
      <w:pPr>
        <w:rPr>
          <w:lang w:val="en-NZ"/>
        </w:rPr>
      </w:pPr>
    </w:p>
    <w:p w14:paraId="240B75CA" w14:textId="67457F62" w:rsidR="0014374E" w:rsidRPr="008357AF" w:rsidRDefault="008357AF" w:rsidP="0014374E">
      <w:pPr>
        <w:rPr>
          <w:b/>
          <w:bCs/>
          <w:color w:val="000000" w:themeColor="text1"/>
          <w:lang w:val="en-NZ"/>
        </w:rPr>
      </w:pPr>
      <w:hyperlink r:id="rId122" w:history="1">
        <w:r w:rsidRPr="008357AF">
          <w:rPr>
            <w:rStyle w:val="Hyperlink"/>
            <w:b/>
            <w:bCs/>
            <w:color w:val="000000" w:themeColor="text1"/>
            <w:u w:val="none"/>
            <w:lang w:val="en-NZ"/>
          </w:rPr>
          <w:t>www.whaikaha.govt.nz/aag</w:t>
        </w:r>
      </w:hyperlink>
    </w:p>
    <w:p w14:paraId="4DAE903B" w14:textId="77777777" w:rsidR="0014374E" w:rsidRDefault="0014374E" w:rsidP="0014374E">
      <w:pPr>
        <w:rPr>
          <w:lang w:val="en-NZ"/>
        </w:rPr>
      </w:pPr>
    </w:p>
    <w:p w14:paraId="7BF085D1" w14:textId="64E08B0B" w:rsidR="0014374E" w:rsidRDefault="001F68C3" w:rsidP="0014374E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18E1087F" wp14:editId="4DDB8D8E">
            <wp:simplePos x="0" y="0"/>
            <wp:positionH relativeFrom="margin">
              <wp:posOffset>-57150</wp:posOffset>
            </wp:positionH>
            <wp:positionV relativeFrom="paragraph">
              <wp:posOffset>259715</wp:posOffset>
            </wp:positionV>
            <wp:extent cx="1457325" cy="1457325"/>
            <wp:effectExtent l="0" t="0" r="9525" b="9525"/>
            <wp:wrapNone/>
            <wp:docPr id="1337524942" name="Picture 13375249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24942" name="Picture 13375249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8E485" w14:textId="5E906787" w:rsidR="0014374E" w:rsidRDefault="0014374E" w:rsidP="0014374E">
      <w:r>
        <w:rPr>
          <w:lang w:val="en-NZ"/>
        </w:rPr>
        <w:t xml:space="preserve">You can send your filled in form by </w:t>
      </w:r>
      <w:r w:rsidRPr="0014374E">
        <w:rPr>
          <w:b/>
          <w:bCs/>
        </w:rPr>
        <w:t>email</w:t>
      </w:r>
      <w:r w:rsidR="00E119A4">
        <w:rPr>
          <w:b/>
          <w:bCs/>
        </w:rPr>
        <w:t xml:space="preserve"> </w:t>
      </w:r>
      <w:r w:rsidR="00E119A4" w:rsidRPr="00722211">
        <w:t>to</w:t>
      </w:r>
      <w:r>
        <w:t>:</w:t>
      </w:r>
    </w:p>
    <w:p w14:paraId="60B7FDCC" w14:textId="77777777" w:rsidR="0014374E" w:rsidRDefault="0014374E" w:rsidP="0014374E">
      <w:pPr>
        <w:rPr>
          <w:lang w:val="en-NZ"/>
        </w:rPr>
      </w:pPr>
    </w:p>
    <w:p w14:paraId="69EA2ED6" w14:textId="0F40A065" w:rsidR="0014374E" w:rsidRPr="00E119A4" w:rsidRDefault="0014374E" w:rsidP="0014374E">
      <w:pPr>
        <w:rPr>
          <w:b/>
          <w:bCs/>
          <w:color w:val="000000" w:themeColor="text1"/>
          <w:lang w:val="en-NZ"/>
        </w:rPr>
      </w:pPr>
      <w:hyperlink r:id="rId124" w:history="1">
        <w:r w:rsidRPr="00E119A4">
          <w:rPr>
            <w:rStyle w:val="Hyperlink"/>
            <w:b/>
            <w:bCs/>
            <w:color w:val="000000" w:themeColor="text1"/>
            <w:u w:val="none"/>
            <w:lang w:val="en-NZ"/>
          </w:rPr>
          <w:t>outreach@whaikaha.govt.nz</w:t>
        </w:r>
      </w:hyperlink>
    </w:p>
    <w:p w14:paraId="375A05FF" w14:textId="77777777" w:rsidR="0014374E" w:rsidRDefault="0014374E" w:rsidP="0014374E">
      <w:pPr>
        <w:rPr>
          <w:b/>
          <w:bCs/>
          <w:lang w:val="en-NZ"/>
        </w:rPr>
      </w:pPr>
    </w:p>
    <w:p w14:paraId="1AFB5019" w14:textId="6940158A" w:rsidR="00E119A4" w:rsidRDefault="001F68C3" w:rsidP="0014374E">
      <w:pPr>
        <w:rPr>
          <w:b/>
          <w:bCs/>
          <w:lang w:val="en-NZ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34DC7FA5" wp14:editId="30C34284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1504950" cy="1280618"/>
            <wp:effectExtent l="0" t="0" r="0" b="0"/>
            <wp:wrapNone/>
            <wp:docPr id="1072082819" name="Picture 1072082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82819" name="Picture 1072082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50" cy="1283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10E55" w14:textId="7242017D" w:rsidR="00E119A4" w:rsidRPr="0014374E" w:rsidRDefault="00E119A4" w:rsidP="00E119A4">
      <w:pPr>
        <w:rPr>
          <w:rStyle w:val="ListtoplevelChar"/>
          <w:lang w:val="en-NZ"/>
        </w:rPr>
      </w:pPr>
      <w:r>
        <w:rPr>
          <w:rStyle w:val="ListtoplevelChar"/>
          <w:lang w:val="en-NZ"/>
        </w:rPr>
        <w:t xml:space="preserve">If you would like to apply using a video recording please email us a link to your video. </w:t>
      </w:r>
    </w:p>
    <w:p w14:paraId="4C3E048A" w14:textId="77777777" w:rsidR="00E119A4" w:rsidRDefault="00E119A4" w:rsidP="0014374E">
      <w:pPr>
        <w:rPr>
          <w:b/>
          <w:bCs/>
          <w:lang w:val="en-NZ"/>
        </w:rPr>
      </w:pPr>
    </w:p>
    <w:p w14:paraId="33770484" w14:textId="77F50E25" w:rsidR="0014374E" w:rsidRDefault="0014374E">
      <w:pPr>
        <w:spacing w:line="240" w:lineRule="auto"/>
        <w:ind w:left="0"/>
        <w:rPr>
          <w:b/>
          <w:bCs/>
          <w:lang w:val="en-NZ"/>
        </w:rPr>
      </w:pPr>
      <w:r>
        <w:rPr>
          <w:b/>
          <w:bCs/>
          <w:lang w:val="en-NZ"/>
        </w:rPr>
        <w:br w:type="page"/>
      </w:r>
    </w:p>
    <w:p w14:paraId="0F2CAB9D" w14:textId="33C45D5F" w:rsidR="0014374E" w:rsidRDefault="001F68C3" w:rsidP="0014374E">
      <w:pPr>
        <w:rPr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2073984" behindDoc="0" locked="0" layoutInCell="1" allowOverlap="1" wp14:anchorId="0F3ECF3F" wp14:editId="36B74AF4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2774867" cy="1962150"/>
            <wp:effectExtent l="0" t="0" r="0" b="0"/>
            <wp:wrapNone/>
            <wp:docPr id="1835877066" name="Picture 18358770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77066" name="Picture 18358770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6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74E">
        <w:rPr>
          <w:lang w:val="en-NZ"/>
        </w:rPr>
        <w:t xml:space="preserve">You can send your filled in form by </w:t>
      </w:r>
      <w:r w:rsidR="0014374E" w:rsidRPr="0014374E">
        <w:rPr>
          <w:b/>
          <w:bCs/>
          <w:lang w:val="en-NZ"/>
        </w:rPr>
        <w:t>post</w:t>
      </w:r>
      <w:r w:rsidR="0014374E">
        <w:rPr>
          <w:lang w:val="en-NZ"/>
        </w:rPr>
        <w:t xml:space="preserve"> to:</w:t>
      </w:r>
    </w:p>
    <w:p w14:paraId="64DA3228" w14:textId="77777777" w:rsidR="0014374E" w:rsidRDefault="0014374E" w:rsidP="0014374E">
      <w:pPr>
        <w:rPr>
          <w:b/>
          <w:bCs/>
          <w:lang w:val="en-NZ"/>
        </w:rPr>
      </w:pPr>
    </w:p>
    <w:p w14:paraId="0255C348" w14:textId="00427AFA" w:rsidR="0014374E" w:rsidRDefault="0014374E" w:rsidP="0014374E">
      <w:pPr>
        <w:rPr>
          <w:rStyle w:val="ListtoplevelChar"/>
          <w:b/>
          <w:bCs/>
          <w:lang w:val="en-NZ"/>
        </w:rPr>
      </w:pPr>
      <w:r w:rsidRPr="0014374E">
        <w:rPr>
          <w:b/>
          <w:bCs/>
          <w:lang w:val="en-NZ"/>
        </w:rPr>
        <w:t>Outreach and Innovation Group</w:t>
      </w:r>
      <w:r w:rsidRPr="0014374E">
        <w:rPr>
          <w:b/>
          <w:bCs/>
          <w:lang w:val="en-NZ"/>
        </w:rPr>
        <w:br/>
        <w:t>Ministry of Disabled People</w:t>
      </w:r>
      <w:r w:rsidR="00722211">
        <w:rPr>
          <w:b/>
          <w:bCs/>
          <w:lang w:val="en-NZ"/>
        </w:rPr>
        <w:t xml:space="preserve"> – </w:t>
      </w:r>
      <w:proofErr w:type="spellStart"/>
      <w:r w:rsidR="00722211">
        <w:rPr>
          <w:b/>
          <w:bCs/>
          <w:lang w:val="en-NZ"/>
        </w:rPr>
        <w:t>Whaikaha</w:t>
      </w:r>
      <w:proofErr w:type="spellEnd"/>
      <w:r w:rsidR="00722211">
        <w:rPr>
          <w:b/>
          <w:bCs/>
          <w:lang w:val="en-NZ"/>
        </w:rPr>
        <w:t xml:space="preserve"> </w:t>
      </w:r>
      <w:r>
        <w:rPr>
          <w:lang w:val="en-NZ"/>
        </w:rPr>
        <w:br/>
      </w:r>
      <w:r w:rsidRPr="0014374E">
        <w:rPr>
          <w:rStyle w:val="ListtoplevelChar"/>
          <w:b/>
          <w:bCs/>
          <w:lang w:val="en-NZ"/>
        </w:rPr>
        <w:t>Reply Paid: 262204</w:t>
      </w:r>
      <w:r w:rsidRPr="0014374E">
        <w:rPr>
          <w:rStyle w:val="ListtoplevelChar"/>
          <w:b/>
          <w:bCs/>
          <w:lang w:val="en-NZ"/>
        </w:rPr>
        <w:br/>
        <w:t>PO Box 1556</w:t>
      </w:r>
      <w:r w:rsidRPr="0014374E">
        <w:rPr>
          <w:rStyle w:val="ListtoplevelChar"/>
          <w:b/>
          <w:bCs/>
          <w:lang w:val="en-NZ"/>
        </w:rPr>
        <w:br/>
        <w:t>Wellington 6140</w:t>
      </w:r>
    </w:p>
    <w:p w14:paraId="54E21E48" w14:textId="5ED740DA" w:rsidR="0014374E" w:rsidRDefault="001F68C3" w:rsidP="0014374E">
      <w:pPr>
        <w:rPr>
          <w:rStyle w:val="ListtoplevelChar"/>
          <w:b/>
          <w:bCs/>
          <w:lang w:val="en-NZ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7C34238E" wp14:editId="2352B35A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619250" cy="1619250"/>
            <wp:effectExtent l="0" t="0" r="0" b="0"/>
            <wp:wrapNone/>
            <wp:docPr id="1143314026" name="Picture 11433140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14026" name="Picture 11433140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AB8A9" w14:textId="34949926" w:rsidR="0014374E" w:rsidRDefault="00F633AC" w:rsidP="0014374E">
      <w:pPr>
        <w:rPr>
          <w:rStyle w:val="ListtoplevelChar"/>
          <w:b/>
          <w:bCs/>
          <w:lang w:val="en-NZ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1F11033D" wp14:editId="7EA88DBE">
            <wp:simplePos x="0" y="0"/>
            <wp:positionH relativeFrom="margin">
              <wp:posOffset>1276350</wp:posOffset>
            </wp:positionH>
            <wp:positionV relativeFrom="paragraph">
              <wp:posOffset>123826</wp:posOffset>
            </wp:positionV>
            <wp:extent cx="590550" cy="590550"/>
            <wp:effectExtent l="0" t="0" r="0" b="0"/>
            <wp:wrapNone/>
            <wp:docPr id="1838901327" name="Picture 18389013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01327" name="Picture 18389013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38CC0" w14:textId="25B9DE03" w:rsidR="0014374E" w:rsidRDefault="0014374E" w:rsidP="0014374E">
      <w:pPr>
        <w:rPr>
          <w:rStyle w:val="ListtoplevelChar"/>
          <w:lang w:val="en-NZ"/>
        </w:rPr>
      </w:pPr>
      <w:r w:rsidRPr="0014374E">
        <w:rPr>
          <w:rStyle w:val="ListtoplevelChar"/>
          <w:lang w:val="en-NZ"/>
        </w:rPr>
        <w:t>You do not need to put a stamp on the envelope.</w:t>
      </w:r>
    </w:p>
    <w:p w14:paraId="6AAB967C" w14:textId="18E8C32F" w:rsidR="00FF4146" w:rsidRDefault="00FF4146" w:rsidP="0014374E">
      <w:pPr>
        <w:rPr>
          <w:rStyle w:val="ListtoplevelChar"/>
          <w:lang w:val="en-NZ"/>
        </w:rPr>
      </w:pPr>
    </w:p>
    <w:p w14:paraId="7E2FCF67" w14:textId="6F02A0C8" w:rsidR="00FF4146" w:rsidRDefault="00FF4146">
      <w:pPr>
        <w:spacing w:line="240" w:lineRule="auto"/>
        <w:ind w:left="0"/>
        <w:rPr>
          <w:rStyle w:val="ListtoplevelChar"/>
          <w:lang w:val="en-NZ"/>
        </w:rPr>
      </w:pPr>
      <w:r>
        <w:rPr>
          <w:rStyle w:val="ListtoplevelChar"/>
          <w:lang w:val="en-NZ"/>
        </w:rPr>
        <w:br w:type="page"/>
      </w:r>
    </w:p>
    <w:p w14:paraId="7AC5DCBC" w14:textId="1DB6F93D" w:rsidR="00FF4146" w:rsidRDefault="00FF4146" w:rsidP="00FF4146">
      <w:pPr>
        <w:pStyle w:val="Heading1"/>
        <w:rPr>
          <w:rStyle w:val="ListtoplevelChar"/>
          <w:noProof w:val="0"/>
          <w:sz w:val="44"/>
          <w:szCs w:val="24"/>
          <w:lang w:val="en-AU"/>
        </w:rPr>
      </w:pPr>
      <w:bookmarkStart w:id="20" w:name="_What_happens_next?"/>
      <w:bookmarkStart w:id="21" w:name="_Toc210134192"/>
      <w:bookmarkEnd w:id="20"/>
      <w:r w:rsidRPr="00FF4146">
        <w:rPr>
          <w:rStyle w:val="ListtoplevelChar"/>
          <w:noProof w:val="0"/>
          <w:sz w:val="44"/>
          <w:szCs w:val="24"/>
          <w:lang w:val="en-AU"/>
        </w:rPr>
        <w:lastRenderedPageBreak/>
        <w:t>What happens next?</w:t>
      </w:r>
      <w:bookmarkEnd w:id="21"/>
    </w:p>
    <w:p w14:paraId="5185E178" w14:textId="77777777" w:rsidR="00FF4146" w:rsidRDefault="00FF4146" w:rsidP="00D5239E">
      <w:pPr>
        <w:spacing w:line="312" w:lineRule="auto"/>
      </w:pPr>
    </w:p>
    <w:p w14:paraId="681553B4" w14:textId="6B25A0DE" w:rsidR="00FF4146" w:rsidRDefault="00F633AC" w:rsidP="00D5239E">
      <w:pPr>
        <w:spacing w:line="312" w:lineRule="auto"/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4F1D40B6" wp14:editId="1D8B28CA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647825" cy="1647825"/>
            <wp:effectExtent l="0" t="0" r="9525" b="0"/>
            <wp:wrapNone/>
            <wp:docPr id="1515860401" name="Picture 15158604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60401" name="Picture 15158604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47FB6" w14:textId="627BAA4D" w:rsidR="009617A4" w:rsidRDefault="009617A4" w:rsidP="00D5239E">
      <w:pPr>
        <w:spacing w:line="312" w:lineRule="auto"/>
      </w:pPr>
      <w:r>
        <w:t xml:space="preserve">A panel of people from the disability community will consider / think about all the people who have applied to join the </w:t>
      </w:r>
      <w:proofErr w:type="spellStart"/>
      <w:r>
        <w:t>rōpū</w:t>
      </w:r>
      <w:proofErr w:type="spellEnd"/>
      <w:r w:rsidR="00722211">
        <w:t xml:space="preserve"> / group</w:t>
      </w:r>
      <w:r>
        <w:t>.</w:t>
      </w:r>
    </w:p>
    <w:p w14:paraId="114AEFC4" w14:textId="77777777" w:rsidR="009617A4" w:rsidRDefault="009617A4" w:rsidP="00D5239E">
      <w:pPr>
        <w:spacing w:line="312" w:lineRule="auto"/>
      </w:pPr>
    </w:p>
    <w:p w14:paraId="6EA09EAD" w14:textId="77777777" w:rsidR="009617A4" w:rsidRDefault="009617A4" w:rsidP="00D5239E">
      <w:pPr>
        <w:spacing w:line="312" w:lineRule="auto"/>
      </w:pPr>
    </w:p>
    <w:p w14:paraId="0E127138" w14:textId="3D413685" w:rsidR="009617A4" w:rsidRDefault="00F633AC" w:rsidP="00D5239E">
      <w:pPr>
        <w:spacing w:line="312" w:lineRule="auto"/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77840512" wp14:editId="5EC3EDEB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737162" cy="342900"/>
            <wp:effectExtent l="0" t="0" r="0" b="0"/>
            <wp:wrapNone/>
            <wp:docPr id="889412378" name="Picture 8894123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12378" name="Picture 8894123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80" cy="34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A4">
        <w:t>This panel will be chaired by us.</w:t>
      </w:r>
    </w:p>
    <w:p w14:paraId="635995C2" w14:textId="77777777" w:rsidR="009617A4" w:rsidRDefault="009617A4" w:rsidP="00D5239E">
      <w:pPr>
        <w:spacing w:line="312" w:lineRule="auto"/>
      </w:pPr>
    </w:p>
    <w:p w14:paraId="02F77F7D" w14:textId="58AD97CE" w:rsidR="009617A4" w:rsidRDefault="00F633AC" w:rsidP="00D5239E">
      <w:pPr>
        <w:spacing w:line="312" w:lineRule="auto"/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7A37A26A" wp14:editId="58DE2F28">
            <wp:simplePos x="0" y="0"/>
            <wp:positionH relativeFrom="margin">
              <wp:posOffset>-485775</wp:posOffset>
            </wp:positionH>
            <wp:positionV relativeFrom="paragraph">
              <wp:posOffset>316865</wp:posOffset>
            </wp:positionV>
            <wp:extent cx="2257425" cy="1596259"/>
            <wp:effectExtent l="0" t="0" r="0" b="0"/>
            <wp:wrapNone/>
            <wp:docPr id="1370149235" name="Picture 1370149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49235" name="Picture 1370149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9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B178E" w14:textId="347DC9A5" w:rsidR="00D5239E" w:rsidRDefault="009617A4" w:rsidP="00D5239E">
      <w:pPr>
        <w:spacing w:line="312" w:lineRule="auto"/>
      </w:pPr>
      <w:r>
        <w:t>The panel / group will choose people by</w:t>
      </w:r>
      <w:r w:rsidR="00D5239E">
        <w:t>:</w:t>
      </w:r>
    </w:p>
    <w:p w14:paraId="07B65B0E" w14:textId="4215B308" w:rsidR="00D5239E" w:rsidRDefault="00D5239E" w:rsidP="00D5239E">
      <w:pPr>
        <w:pStyle w:val="Listtoplevel"/>
        <w:spacing w:line="312" w:lineRule="auto"/>
      </w:pPr>
      <w:r>
        <w:t xml:space="preserve">using the ideas </w:t>
      </w:r>
      <w:r w:rsidR="00F633AC">
        <w:t>from</w:t>
      </w:r>
      <w:r>
        <w:t xml:space="preserve"> Te Tiriti o Waitangi / The Treaty of Waitangi</w:t>
      </w:r>
    </w:p>
    <w:p w14:paraId="6D290CF7" w14:textId="397CE2B2" w:rsidR="009617A4" w:rsidRDefault="00F633AC" w:rsidP="00D5239E">
      <w:pPr>
        <w:pStyle w:val="Listtoplevel"/>
        <w:spacing w:line="312" w:lineRule="auto"/>
      </w:pPr>
      <w:r>
        <w:drawing>
          <wp:anchor distT="0" distB="0" distL="114300" distR="114300" simplePos="0" relativeHeight="252086272" behindDoc="0" locked="0" layoutInCell="1" allowOverlap="1" wp14:anchorId="0151D2B3" wp14:editId="439C2903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1736725" cy="1241437"/>
            <wp:effectExtent l="0" t="0" r="0" b="0"/>
            <wp:wrapNone/>
            <wp:docPr id="1516864343" name="Picture 15168643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64343" name="Picture 15168643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4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A4">
        <w:t xml:space="preserve">thinking about </w:t>
      </w:r>
      <w:r w:rsidR="00D5239E">
        <w:t>what people can do to make things equal</w:t>
      </w:r>
      <w:r w:rsidR="009617A4">
        <w:t xml:space="preserve"> for</w:t>
      </w:r>
      <w:r w:rsidR="00D5239E">
        <w:t>:</w:t>
      </w:r>
      <w:r w:rsidR="009617A4">
        <w:t xml:space="preserve"> </w:t>
      </w:r>
    </w:p>
    <w:p w14:paraId="47DFCC3E" w14:textId="239A9EA5" w:rsidR="00D5239E" w:rsidRDefault="00F633AC" w:rsidP="00D5239E">
      <w:pPr>
        <w:pStyle w:val="Listsecondlevel"/>
        <w:spacing w:line="312" w:lineRule="auto"/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69FB3B9C" wp14:editId="45F78452">
            <wp:simplePos x="0" y="0"/>
            <wp:positionH relativeFrom="margin">
              <wp:align>left</wp:align>
            </wp:positionH>
            <wp:positionV relativeFrom="paragraph">
              <wp:posOffset>725170</wp:posOffset>
            </wp:positionV>
            <wp:extent cx="1609725" cy="1609725"/>
            <wp:effectExtent l="0" t="0" r="0" b="9525"/>
            <wp:wrapNone/>
            <wp:docPr id="1555032818" name="Picture 1555032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32818" name="Picture 1555032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A4" w:rsidRPr="009617A4">
        <w:t xml:space="preserve">tāngata </w:t>
      </w:r>
      <w:proofErr w:type="spellStart"/>
      <w:r w:rsidR="009617A4" w:rsidRPr="009617A4">
        <w:t>whaikaha</w:t>
      </w:r>
      <w:proofErr w:type="spellEnd"/>
      <w:r w:rsidR="009617A4" w:rsidRPr="009617A4">
        <w:t xml:space="preserve"> Māori </w:t>
      </w:r>
      <w:r w:rsidR="00D5239E">
        <w:t>/ Māori disabled people</w:t>
      </w:r>
    </w:p>
    <w:p w14:paraId="446E53BC" w14:textId="2FC13F00" w:rsidR="009617A4" w:rsidRPr="009617A4" w:rsidRDefault="009617A4" w:rsidP="00D5239E">
      <w:pPr>
        <w:pStyle w:val="Listsecondlevel"/>
        <w:spacing w:line="312" w:lineRule="auto"/>
      </w:pPr>
      <w:r w:rsidRPr="009617A4">
        <w:t>Turi Māori</w:t>
      </w:r>
      <w:r w:rsidR="00D5239E">
        <w:t xml:space="preserve"> / Māori deaf people</w:t>
      </w:r>
      <w:r w:rsidRPr="009617A4">
        <w:t xml:space="preserve">. </w:t>
      </w:r>
    </w:p>
    <w:p w14:paraId="5517C917" w14:textId="77777777" w:rsidR="00D5239E" w:rsidRDefault="00D5239E" w:rsidP="009617A4">
      <w:pPr>
        <w:rPr>
          <w:lang w:val="en-NZ"/>
        </w:rPr>
      </w:pPr>
    </w:p>
    <w:p w14:paraId="6290FC03" w14:textId="3F7ACE68" w:rsidR="00D5239E" w:rsidRDefault="00F633AC" w:rsidP="009617A4">
      <w:pPr>
        <w:rPr>
          <w:lang w:val="en-NZ"/>
        </w:rPr>
      </w:pPr>
      <w:r>
        <w:rPr>
          <w:noProof/>
          <w:lang w:val="en-NZ"/>
        </w:rPr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6CCD231" wp14:editId="35BA450B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895475" cy="876300"/>
                <wp:effectExtent l="0" t="0" r="9525" b="0"/>
                <wp:wrapNone/>
                <wp:docPr id="76053040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876300"/>
                          <a:chOff x="0" y="0"/>
                          <a:chExt cx="1895475" cy="876300"/>
                        </a:xfrm>
                      </wpg:grpSpPr>
                      <pic:pic xmlns:pic="http://schemas.openxmlformats.org/drawingml/2006/picture">
                        <pic:nvPicPr>
                          <pic:cNvPr id="711436141" name="Picture 3042627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771437" name="Picture 14247631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0489A" id="Group 27" o:spid="_x0000_s1026" alt="&quot;&quot;" style="position:absolute;margin-left:0;margin-top:1.3pt;width:149.25pt;height:69pt;z-index:252090368;mso-position-horizontal:left;mso-position-horizontal-relative:margin" coordsize="18954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">
                <v:shape id="Picture 304262742" o:spid="_x0000_s1027" type="#_x0000_t75" alt="&quot;&quot;" style="position:absolute;top:95;width:8667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">
                  <v:imagedata r:id="rId135" o:title=""/>
                </v:shape>
                <v:shape id="Picture 1424763152" o:spid="_x0000_s1028" type="#_x0000_t75" alt="&quot;&quot;" style="position:absolute;left:10287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">
                  <v:imagedata r:id="rId120" o:title=""/>
                </v:shape>
                <w10:wrap anchorx="margin"/>
              </v:group>
            </w:pict>
          </mc:Fallback>
        </mc:AlternateContent>
      </w:r>
      <w:r w:rsidR="009617A4" w:rsidRPr="009617A4">
        <w:rPr>
          <w:lang w:val="en-NZ"/>
        </w:rPr>
        <w:t xml:space="preserve">We </w:t>
      </w:r>
      <w:r w:rsidR="00D5239E">
        <w:rPr>
          <w:lang w:val="en-NZ"/>
        </w:rPr>
        <w:t xml:space="preserve">will let people know they are being considered / thought of for the </w:t>
      </w:r>
      <w:proofErr w:type="spellStart"/>
      <w:r w:rsidR="00D5239E">
        <w:rPr>
          <w:lang w:val="en-NZ"/>
        </w:rPr>
        <w:t>rōpū</w:t>
      </w:r>
      <w:proofErr w:type="spellEnd"/>
      <w:r w:rsidR="00D5239E">
        <w:rPr>
          <w:lang w:val="en-NZ"/>
        </w:rPr>
        <w:t xml:space="preserve"> </w:t>
      </w:r>
      <w:r w:rsidR="00722211">
        <w:rPr>
          <w:lang w:val="en-NZ"/>
        </w:rPr>
        <w:t xml:space="preserve">/ group </w:t>
      </w:r>
      <w:r w:rsidR="00D5239E">
        <w:rPr>
          <w:lang w:val="en-NZ"/>
        </w:rPr>
        <w:t xml:space="preserve">by </w:t>
      </w:r>
      <w:r w:rsidR="009617A4" w:rsidRPr="009617A4">
        <w:rPr>
          <w:lang w:val="en-NZ"/>
        </w:rPr>
        <w:t xml:space="preserve">Friday </w:t>
      </w:r>
      <w:r w:rsidR="00D5239E">
        <w:rPr>
          <w:lang w:val="en-NZ"/>
        </w:rPr>
        <w:t xml:space="preserve">14 </w:t>
      </w:r>
      <w:r w:rsidR="009617A4" w:rsidRPr="009617A4">
        <w:rPr>
          <w:lang w:val="en-NZ"/>
        </w:rPr>
        <w:t>November 2025</w:t>
      </w:r>
      <w:r w:rsidR="00D5239E">
        <w:rPr>
          <w:lang w:val="en-NZ"/>
        </w:rPr>
        <w:t>.</w:t>
      </w:r>
    </w:p>
    <w:p w14:paraId="5C9BD832" w14:textId="77777777" w:rsidR="00D5239E" w:rsidRDefault="00D5239E" w:rsidP="009617A4">
      <w:pPr>
        <w:rPr>
          <w:lang w:val="en-NZ"/>
        </w:rPr>
      </w:pPr>
    </w:p>
    <w:p w14:paraId="2EEFE729" w14:textId="77777777" w:rsidR="00D5239E" w:rsidRDefault="00D5239E" w:rsidP="009617A4">
      <w:pPr>
        <w:rPr>
          <w:lang w:val="en-NZ"/>
        </w:rPr>
      </w:pPr>
    </w:p>
    <w:p w14:paraId="578F3288" w14:textId="0B55E62D" w:rsidR="009617A4" w:rsidRDefault="00F633AC" w:rsidP="00D5239E">
      <w:pPr>
        <w:rPr>
          <w:lang w:val="en-NZ"/>
        </w:rPr>
      </w:pPr>
      <w:r>
        <w:rPr>
          <w:noProof/>
          <w:lang w:val="en-NZ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4D1A10EE" wp14:editId="5AB6E69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95475" cy="876300"/>
                <wp:effectExtent l="0" t="0" r="9525" b="0"/>
                <wp:wrapNone/>
                <wp:docPr id="208025765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876300"/>
                          <a:chOff x="0" y="0"/>
                          <a:chExt cx="1895475" cy="876300"/>
                        </a:xfrm>
                      </wpg:grpSpPr>
                      <pic:pic xmlns:pic="http://schemas.openxmlformats.org/drawingml/2006/picture">
                        <pic:nvPicPr>
                          <pic:cNvPr id="309524297" name="Picture 3042627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168049" name="Picture 14247631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17038" id="Group 27" o:spid="_x0000_s1026" alt="&quot;&quot;" style="position:absolute;margin-left:0;margin-top:.55pt;width:149.25pt;height:69pt;z-index:252092416;mso-position-horizontal:left;mso-position-horizontal-relative:margin" coordsize="18954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">
                <v:shape id="Picture 304262742" o:spid="_x0000_s1027" type="#_x0000_t75" alt="&quot;&quot;" style="position:absolute;top:95;width:8667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">
                  <v:imagedata r:id="rId137" o:title=""/>
                </v:shape>
                <v:shape id="Picture 1424763152" o:spid="_x0000_s1028" type="#_x0000_t75" alt="&quot;&quot;" style="position:absolute;left:10287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">
                  <v:imagedata r:id="rId120" o:title=""/>
                </v:shape>
                <w10:wrap anchorx="margin"/>
              </v:group>
            </w:pict>
          </mc:Fallback>
        </mc:AlternateContent>
      </w:r>
      <w:r w:rsidR="00D5239E">
        <w:rPr>
          <w:lang w:val="en-NZ"/>
        </w:rPr>
        <w:t xml:space="preserve">We will let people know if they are a </w:t>
      </w:r>
      <w:proofErr w:type="spellStart"/>
      <w:r w:rsidR="00D5239E">
        <w:rPr>
          <w:lang w:val="en-NZ"/>
        </w:rPr>
        <w:t>rōpū</w:t>
      </w:r>
      <w:proofErr w:type="spellEnd"/>
      <w:r w:rsidR="00D5239E">
        <w:rPr>
          <w:lang w:val="en-NZ"/>
        </w:rPr>
        <w:t xml:space="preserve"> </w:t>
      </w:r>
      <w:r w:rsidR="00722211">
        <w:rPr>
          <w:lang w:val="en-NZ"/>
        </w:rPr>
        <w:t xml:space="preserve">/ group </w:t>
      </w:r>
      <w:r w:rsidR="00D5239E">
        <w:rPr>
          <w:lang w:val="en-NZ"/>
        </w:rPr>
        <w:t xml:space="preserve">member </w:t>
      </w:r>
      <w:r w:rsidR="009617A4" w:rsidRPr="009617A4">
        <w:rPr>
          <w:lang w:val="en-NZ"/>
        </w:rPr>
        <w:t xml:space="preserve">by Friday </w:t>
      </w:r>
      <w:r w:rsidR="00D5239E">
        <w:rPr>
          <w:lang w:val="en-NZ"/>
        </w:rPr>
        <w:t xml:space="preserve">28 </w:t>
      </w:r>
      <w:r w:rsidR="009617A4" w:rsidRPr="009617A4">
        <w:rPr>
          <w:lang w:val="en-NZ"/>
        </w:rPr>
        <w:t xml:space="preserve">November </w:t>
      </w:r>
      <w:r w:rsidR="00D5239E">
        <w:rPr>
          <w:lang w:val="en-NZ"/>
        </w:rPr>
        <w:t>2025.</w:t>
      </w:r>
    </w:p>
    <w:p w14:paraId="6FE05265" w14:textId="77777777" w:rsidR="00D5239E" w:rsidRDefault="00D5239E" w:rsidP="009617A4">
      <w:pPr>
        <w:rPr>
          <w:lang w:val="en-NZ"/>
        </w:rPr>
      </w:pPr>
    </w:p>
    <w:p w14:paraId="419130C9" w14:textId="462282C0" w:rsidR="00D5239E" w:rsidRDefault="00F633AC" w:rsidP="009617A4">
      <w:pPr>
        <w:rPr>
          <w:lang w:val="en-NZ"/>
        </w:rPr>
      </w:pPr>
      <w:r>
        <w:rPr>
          <w:noProof/>
          <w:lang w:val="en-NZ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34FEC7E8" wp14:editId="160F0EC9">
                <wp:simplePos x="0" y="0"/>
                <wp:positionH relativeFrom="column">
                  <wp:posOffset>0</wp:posOffset>
                </wp:positionH>
                <wp:positionV relativeFrom="paragraph">
                  <wp:posOffset>321945</wp:posOffset>
                </wp:positionV>
                <wp:extent cx="1263650" cy="1562100"/>
                <wp:effectExtent l="0" t="0" r="0" b="19050"/>
                <wp:wrapNone/>
                <wp:docPr id="244770193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562100"/>
                          <a:chOff x="0" y="0"/>
                          <a:chExt cx="1263650" cy="1562100"/>
                        </a:xfrm>
                      </wpg:grpSpPr>
                      <pic:pic xmlns:pic="http://schemas.openxmlformats.org/drawingml/2006/picture">
                        <pic:nvPicPr>
                          <pic:cNvPr id="1967409819" name="Picture 3585648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53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472032" name="Oval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66725" y="1285875"/>
                            <a:ext cx="295275" cy="2762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5B97A" id="Group 30" o:spid="_x0000_s1026" alt="&quot;&quot;" style="position:absolute;margin-left:0;margin-top:25.35pt;width:99.5pt;height:123pt;z-index:252098560" coordsize="12636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">
                <v:shape id="Picture 358564810" o:spid="_x0000_s1027" type="#_x0000_t75" alt="&quot;&quot;" style="position:absolute;width:12636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">
                  <v:imagedata r:id="rId72" o:title=""/>
                </v:shape>
                <v:oval id="Oval 29" o:spid="_x0000_s1028" alt="&quot;&quot;" style="position:absolute;left:4667;top:12858;width:2953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" filled="f" strokecolor="#e00" strokeweight="3pt">
                  <v:stroke joinstyle="miter"/>
                </v:oval>
              </v:group>
            </w:pict>
          </mc:Fallback>
        </mc:AlternateContent>
      </w:r>
    </w:p>
    <w:p w14:paraId="51CF350F" w14:textId="08B6EEFD" w:rsidR="00D5239E" w:rsidRDefault="00D5239E" w:rsidP="009617A4">
      <w:pPr>
        <w:rPr>
          <w:lang w:val="en-NZ"/>
        </w:rPr>
      </w:pPr>
      <w:r>
        <w:rPr>
          <w:lang w:val="en-NZ"/>
        </w:rPr>
        <w:t xml:space="preserve">The first meeting of the </w:t>
      </w:r>
      <w:proofErr w:type="spellStart"/>
      <w:r>
        <w:rPr>
          <w:lang w:val="en-NZ"/>
        </w:rPr>
        <w:t>rōpū</w:t>
      </w:r>
      <w:proofErr w:type="spellEnd"/>
      <w:r>
        <w:rPr>
          <w:lang w:val="en-NZ"/>
        </w:rPr>
        <w:t xml:space="preserve"> </w:t>
      </w:r>
      <w:r w:rsidR="00722211">
        <w:rPr>
          <w:lang w:val="en-NZ"/>
        </w:rPr>
        <w:t xml:space="preserve">/ group </w:t>
      </w:r>
      <w:r>
        <w:rPr>
          <w:lang w:val="en-NZ"/>
        </w:rPr>
        <w:t>is planned to be:</w:t>
      </w:r>
    </w:p>
    <w:p w14:paraId="4C394843" w14:textId="2A35A6ED" w:rsidR="00D5239E" w:rsidRDefault="00D5239E" w:rsidP="00D5239E">
      <w:pPr>
        <w:pStyle w:val="Listtoplevel"/>
      </w:pPr>
      <w:r>
        <w:t>in person</w:t>
      </w:r>
    </w:p>
    <w:p w14:paraId="58D039A7" w14:textId="5BFB4B0F" w:rsidR="00D5239E" w:rsidRDefault="00F633AC" w:rsidP="00D5239E">
      <w:pPr>
        <w:pStyle w:val="Listtoplevel"/>
      </w:pPr>
      <w:r>
        <w:rPr>
          <w:lang w:val="en-NZ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7B5075B1" wp14:editId="5564C60F">
                <wp:simplePos x="0" y="0"/>
                <wp:positionH relativeFrom="margin">
                  <wp:align>left</wp:align>
                </wp:positionH>
                <wp:positionV relativeFrom="paragraph">
                  <wp:posOffset>422910</wp:posOffset>
                </wp:positionV>
                <wp:extent cx="1895475" cy="876300"/>
                <wp:effectExtent l="0" t="0" r="9525" b="0"/>
                <wp:wrapNone/>
                <wp:docPr id="651270854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876300"/>
                          <a:chOff x="0" y="0"/>
                          <a:chExt cx="1895475" cy="876300"/>
                        </a:xfrm>
                      </wpg:grpSpPr>
                      <pic:pic xmlns:pic="http://schemas.openxmlformats.org/drawingml/2006/picture">
                        <pic:nvPicPr>
                          <pic:cNvPr id="1686463839" name="Picture 3042627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026986" name="Picture 14247631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FF2F2" id="Group 27" o:spid="_x0000_s1026" alt="&quot;&quot;" style="position:absolute;margin-left:0;margin-top:33.3pt;width:149.25pt;height:69pt;z-index:252094464;mso-position-horizontal:left;mso-position-horizontal-relative:margin" coordsize="18954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">
                <v:shape id="Picture 304262742" o:spid="_x0000_s1027" type="#_x0000_t75" alt="&quot;&quot;" style="position:absolute;top:95;width:8667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">
                  <v:imagedata r:id="rId139" o:title=""/>
                </v:shape>
                <v:shape id="Picture 1424763152" o:spid="_x0000_s1028" type="#_x0000_t75" alt="&quot;&quot;" style="position:absolute;left:10287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">
                  <v:imagedata r:id="rId120" o:title=""/>
                </v:shape>
                <w10:wrap anchorx="margin"/>
              </v:group>
            </w:pict>
          </mc:Fallback>
        </mc:AlternateContent>
      </w:r>
      <w:r w:rsidR="00D5239E">
        <w:t>in Wellington</w:t>
      </w:r>
    </w:p>
    <w:p w14:paraId="3D5663D1" w14:textId="64201C5F" w:rsidR="00D5239E" w:rsidRDefault="00D5239E" w:rsidP="00D5239E">
      <w:pPr>
        <w:pStyle w:val="Listtoplevel"/>
      </w:pPr>
      <w:r>
        <w:t>on Friday 12 December 2025.</w:t>
      </w:r>
    </w:p>
    <w:p w14:paraId="55FFF1FB" w14:textId="13707313" w:rsidR="00D5239E" w:rsidRDefault="00D5239E" w:rsidP="009617A4">
      <w:pPr>
        <w:rPr>
          <w:lang w:val="en-NZ"/>
        </w:rPr>
      </w:pPr>
    </w:p>
    <w:p w14:paraId="34262FD8" w14:textId="77777777" w:rsidR="00E119A4" w:rsidRDefault="00E119A4" w:rsidP="0014374E">
      <w:pPr>
        <w:rPr>
          <w:rStyle w:val="ListtoplevelChar"/>
          <w:lang w:val="en-NZ"/>
        </w:rPr>
      </w:pPr>
    </w:p>
    <w:p w14:paraId="6B09C359" w14:textId="77777777" w:rsidR="007D7D4C" w:rsidRPr="007D7D4C" w:rsidRDefault="007D7D4C" w:rsidP="007D7D4C"/>
    <w:p w14:paraId="477DC649" w14:textId="0F3D196C" w:rsidR="0064667B" w:rsidRDefault="0064667B" w:rsidP="007112B2">
      <w:pPr>
        <w:pStyle w:val="Listtoplevel"/>
      </w:pPr>
      <w:r>
        <w:br w:type="page"/>
      </w:r>
    </w:p>
    <w:p w14:paraId="6025F25A" w14:textId="096352F7" w:rsidR="00316DBA" w:rsidRPr="00316DBA" w:rsidRDefault="0042258C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32320" behindDoc="0" locked="0" layoutInCell="1" allowOverlap="1" wp14:anchorId="612712B0" wp14:editId="71333AD4">
            <wp:simplePos x="0" y="0"/>
            <wp:positionH relativeFrom="margin">
              <wp:align>left</wp:align>
            </wp:positionH>
            <wp:positionV relativeFrom="paragraph">
              <wp:posOffset>132466</wp:posOffset>
            </wp:positionV>
            <wp:extent cx="1348105" cy="266700"/>
            <wp:effectExtent l="0" t="0" r="4445" b="0"/>
            <wp:wrapNone/>
            <wp:docPr id="42" name="Picture 42" descr="Whaikaha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Whaikaha Ministry of Disabled People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0150F315" wp14:editId="25066D39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6215A" id="Rectangle: Rounded Corners 24" o:spid="_x0000_s1026" alt="&quot;&quot;" style="position:absolute;margin-left:-27pt;margin-top:-21pt;width:490.9pt;height:660.7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DC4839">
        <w:rPr>
          <w:rFonts w:eastAsia="Times New Roman" w:cs="Arial"/>
          <w:sz w:val="28"/>
          <w:szCs w:val="28"/>
          <w:lang w:eastAsia="en-NZ"/>
        </w:rPr>
        <w:t xml:space="preserve">the </w:t>
      </w:r>
      <w:r>
        <w:rPr>
          <w:rFonts w:eastAsia="Times New Roman" w:cs="Arial"/>
          <w:sz w:val="28"/>
          <w:szCs w:val="28"/>
          <w:lang w:eastAsia="en-NZ"/>
        </w:rPr>
        <w:t>Ministry of Disabled People</w:t>
      </w:r>
      <w:r w:rsidR="00AE40C6">
        <w:rPr>
          <w:rFonts w:eastAsia="Times New Roman" w:cs="Arial"/>
          <w:sz w:val="28"/>
          <w:szCs w:val="28"/>
          <w:lang w:eastAsia="en-NZ"/>
        </w:rPr>
        <w:t xml:space="preserve"> – </w:t>
      </w:r>
      <w:proofErr w:type="spellStart"/>
      <w:r w:rsidR="00AE40C6">
        <w:rPr>
          <w:rFonts w:eastAsia="Times New Roman" w:cs="Arial"/>
          <w:sz w:val="28"/>
          <w:szCs w:val="28"/>
          <w:lang w:eastAsia="en-NZ"/>
        </w:rPr>
        <w:t>Whaikaha</w:t>
      </w:r>
      <w:proofErr w:type="spellEnd"/>
      <w:r>
        <w:rPr>
          <w:rFonts w:eastAsia="Times New Roman" w:cs="Arial"/>
          <w:sz w:val="28"/>
          <w:szCs w:val="28"/>
          <w:lang w:eastAsia="en-NZ"/>
        </w:rPr>
        <w:t>.</w:t>
      </w:r>
    </w:p>
    <w:p w14:paraId="2ACF4BB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D97E62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5E0BCF0F" wp14:editId="320B291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7765FF2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2F0BF16A" wp14:editId="4939309F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A34A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 xml:space="preserve">The ideas in this document are not the ideas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7FC2375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0272" behindDoc="0" locked="0" layoutInCell="1" allowOverlap="1" wp14:anchorId="4943E70E" wp14:editId="120E49FD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1F48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99F8717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80E23DE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28AA9BAB" wp14:editId="43B1AB8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182E36C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55B960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5392" behindDoc="1" locked="0" layoutInCell="1" allowOverlap="1" wp14:anchorId="32203E19" wp14:editId="08A1D694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559764A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BFE54D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57093F40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8CC6C3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9488" behindDoc="0" locked="0" layoutInCell="1" allowOverlap="1" wp14:anchorId="4E96BB2B" wp14:editId="12BA1AC6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75605E62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7440" behindDoc="0" locked="0" layoutInCell="1" allowOverlap="1" wp14:anchorId="51B5BB00" wp14:editId="48341FF0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1BEB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7CCEB969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1ABFB2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5DCF443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378B02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315094CF" wp14:editId="2AACF4B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780B58A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655FD2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BDE8BD4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73A70DBE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6AC72809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A0E61">
      <w:footerReference w:type="even" r:id="rId149"/>
      <w:footerReference w:type="default" r:id="rId15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F2E7C"/>
        <w:left w:val="single" w:sz="24" w:space="24" w:color="4F2E7C"/>
        <w:bottom w:val="single" w:sz="24" w:space="24" w:color="4F2E7C"/>
        <w:right w:val="single" w:sz="24" w:space="24" w:color="4F2E7C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1E320" w14:textId="77777777" w:rsidR="002C4D67" w:rsidRDefault="002C4D67">
      <w:pPr>
        <w:spacing w:line="240" w:lineRule="auto"/>
      </w:pPr>
      <w:r>
        <w:separator/>
      </w:r>
    </w:p>
  </w:endnote>
  <w:endnote w:type="continuationSeparator" w:id="0">
    <w:p w14:paraId="5544B2B7" w14:textId="77777777" w:rsidR="002C4D67" w:rsidRDefault="002C4D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3F9745A3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574FE3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BE1EFC9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5B8BDC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800B1" w14:textId="77777777" w:rsidR="002C4D67" w:rsidRDefault="002C4D67">
      <w:pPr>
        <w:spacing w:line="240" w:lineRule="auto"/>
      </w:pPr>
      <w:r>
        <w:separator/>
      </w:r>
    </w:p>
  </w:footnote>
  <w:footnote w:type="continuationSeparator" w:id="0">
    <w:p w14:paraId="24FD7B39" w14:textId="77777777" w:rsidR="002C4D67" w:rsidRDefault="002C4D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E35CC"/>
    <w:multiLevelType w:val="hybridMultilevel"/>
    <w:tmpl w:val="AF944D1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20A5C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3"/>
  </w:num>
  <w:num w:numId="14" w16cid:durableId="17833744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8F10E8"/>
    <w:rsid w:val="000013CC"/>
    <w:rsid w:val="00002417"/>
    <w:rsid w:val="00005DB6"/>
    <w:rsid w:val="000064D2"/>
    <w:rsid w:val="000227B4"/>
    <w:rsid w:val="000250A6"/>
    <w:rsid w:val="0003092A"/>
    <w:rsid w:val="0004557B"/>
    <w:rsid w:val="000657C5"/>
    <w:rsid w:val="00071656"/>
    <w:rsid w:val="00085E05"/>
    <w:rsid w:val="0009079F"/>
    <w:rsid w:val="00090942"/>
    <w:rsid w:val="000A0E61"/>
    <w:rsid w:val="000A17EA"/>
    <w:rsid w:val="000A33BB"/>
    <w:rsid w:val="000A3C46"/>
    <w:rsid w:val="000A62B5"/>
    <w:rsid w:val="000B0D51"/>
    <w:rsid w:val="000D2B45"/>
    <w:rsid w:val="001155B9"/>
    <w:rsid w:val="00122416"/>
    <w:rsid w:val="00122E35"/>
    <w:rsid w:val="00124EA8"/>
    <w:rsid w:val="00127958"/>
    <w:rsid w:val="0014374E"/>
    <w:rsid w:val="00170D63"/>
    <w:rsid w:val="001754F4"/>
    <w:rsid w:val="001B4DD5"/>
    <w:rsid w:val="001C36A3"/>
    <w:rsid w:val="001C74F3"/>
    <w:rsid w:val="001D223E"/>
    <w:rsid w:val="001E3429"/>
    <w:rsid w:val="001F68C3"/>
    <w:rsid w:val="001F6DFE"/>
    <w:rsid w:val="00201791"/>
    <w:rsid w:val="00210761"/>
    <w:rsid w:val="002234DC"/>
    <w:rsid w:val="00226C0D"/>
    <w:rsid w:val="00226F54"/>
    <w:rsid w:val="00257D60"/>
    <w:rsid w:val="00261BF8"/>
    <w:rsid w:val="00266B9F"/>
    <w:rsid w:val="00276E86"/>
    <w:rsid w:val="00284D0D"/>
    <w:rsid w:val="002944EE"/>
    <w:rsid w:val="002A6E04"/>
    <w:rsid w:val="002C4D67"/>
    <w:rsid w:val="002C6DD7"/>
    <w:rsid w:val="002E1FD6"/>
    <w:rsid w:val="00315307"/>
    <w:rsid w:val="00316DBA"/>
    <w:rsid w:val="00323EB3"/>
    <w:rsid w:val="00326AEB"/>
    <w:rsid w:val="003577DA"/>
    <w:rsid w:val="003631C1"/>
    <w:rsid w:val="00371C85"/>
    <w:rsid w:val="00380C39"/>
    <w:rsid w:val="003831EB"/>
    <w:rsid w:val="00387E44"/>
    <w:rsid w:val="0039248D"/>
    <w:rsid w:val="00397BC4"/>
    <w:rsid w:val="003A7126"/>
    <w:rsid w:val="003D1038"/>
    <w:rsid w:val="003D631D"/>
    <w:rsid w:val="003F07F7"/>
    <w:rsid w:val="003F5628"/>
    <w:rsid w:val="004002D2"/>
    <w:rsid w:val="00415A54"/>
    <w:rsid w:val="0042258C"/>
    <w:rsid w:val="00426BE4"/>
    <w:rsid w:val="004535B5"/>
    <w:rsid w:val="004567B0"/>
    <w:rsid w:val="004628BC"/>
    <w:rsid w:val="004D292F"/>
    <w:rsid w:val="004E1AC2"/>
    <w:rsid w:val="004F56C0"/>
    <w:rsid w:val="00503AD5"/>
    <w:rsid w:val="00510007"/>
    <w:rsid w:val="00516588"/>
    <w:rsid w:val="00522E5E"/>
    <w:rsid w:val="00551AE6"/>
    <w:rsid w:val="0056615E"/>
    <w:rsid w:val="00570380"/>
    <w:rsid w:val="005764EC"/>
    <w:rsid w:val="00577D24"/>
    <w:rsid w:val="00584372"/>
    <w:rsid w:val="005921AD"/>
    <w:rsid w:val="005941FC"/>
    <w:rsid w:val="0060011B"/>
    <w:rsid w:val="00612311"/>
    <w:rsid w:val="00621884"/>
    <w:rsid w:val="0064667B"/>
    <w:rsid w:val="00654672"/>
    <w:rsid w:val="006771C4"/>
    <w:rsid w:val="00683296"/>
    <w:rsid w:val="00691A67"/>
    <w:rsid w:val="00693AA2"/>
    <w:rsid w:val="006A217C"/>
    <w:rsid w:val="006B45FC"/>
    <w:rsid w:val="006C5C26"/>
    <w:rsid w:val="006D12ED"/>
    <w:rsid w:val="006D497D"/>
    <w:rsid w:val="006E050D"/>
    <w:rsid w:val="007012DC"/>
    <w:rsid w:val="00705CA3"/>
    <w:rsid w:val="007112B2"/>
    <w:rsid w:val="00722211"/>
    <w:rsid w:val="00734C63"/>
    <w:rsid w:val="00736E4E"/>
    <w:rsid w:val="00760DC8"/>
    <w:rsid w:val="007829EC"/>
    <w:rsid w:val="007B05F3"/>
    <w:rsid w:val="007B1962"/>
    <w:rsid w:val="007C7764"/>
    <w:rsid w:val="007D7D4C"/>
    <w:rsid w:val="007E25CE"/>
    <w:rsid w:val="007E7233"/>
    <w:rsid w:val="008357AF"/>
    <w:rsid w:val="00840E1C"/>
    <w:rsid w:val="00860D86"/>
    <w:rsid w:val="0086184A"/>
    <w:rsid w:val="00863D53"/>
    <w:rsid w:val="008659BE"/>
    <w:rsid w:val="008848CB"/>
    <w:rsid w:val="00887F23"/>
    <w:rsid w:val="008D437D"/>
    <w:rsid w:val="008D5BC8"/>
    <w:rsid w:val="008D5F3C"/>
    <w:rsid w:val="008F10E8"/>
    <w:rsid w:val="009364B1"/>
    <w:rsid w:val="009411B0"/>
    <w:rsid w:val="0094516C"/>
    <w:rsid w:val="009617A4"/>
    <w:rsid w:val="00962823"/>
    <w:rsid w:val="00967620"/>
    <w:rsid w:val="00970C8F"/>
    <w:rsid w:val="00974E0B"/>
    <w:rsid w:val="0098180B"/>
    <w:rsid w:val="00982432"/>
    <w:rsid w:val="009B7080"/>
    <w:rsid w:val="009E16D4"/>
    <w:rsid w:val="009E178F"/>
    <w:rsid w:val="009F1557"/>
    <w:rsid w:val="009F3CF0"/>
    <w:rsid w:val="009F4D1F"/>
    <w:rsid w:val="009F65CE"/>
    <w:rsid w:val="00A0176C"/>
    <w:rsid w:val="00A06122"/>
    <w:rsid w:val="00A12915"/>
    <w:rsid w:val="00A1608E"/>
    <w:rsid w:val="00A16CD6"/>
    <w:rsid w:val="00A33DBA"/>
    <w:rsid w:val="00A46C73"/>
    <w:rsid w:val="00A67570"/>
    <w:rsid w:val="00A86912"/>
    <w:rsid w:val="00AB71CE"/>
    <w:rsid w:val="00AC243C"/>
    <w:rsid w:val="00AE40C6"/>
    <w:rsid w:val="00B428C4"/>
    <w:rsid w:val="00B50B0B"/>
    <w:rsid w:val="00B52136"/>
    <w:rsid w:val="00B52C28"/>
    <w:rsid w:val="00B81A2E"/>
    <w:rsid w:val="00BB7148"/>
    <w:rsid w:val="00BC31F2"/>
    <w:rsid w:val="00BC7E04"/>
    <w:rsid w:val="00BD34B6"/>
    <w:rsid w:val="00BF3232"/>
    <w:rsid w:val="00BF5DDC"/>
    <w:rsid w:val="00C1076D"/>
    <w:rsid w:val="00C200AE"/>
    <w:rsid w:val="00C203C2"/>
    <w:rsid w:val="00C214FE"/>
    <w:rsid w:val="00C26CB3"/>
    <w:rsid w:val="00C44BFD"/>
    <w:rsid w:val="00C56A79"/>
    <w:rsid w:val="00C64353"/>
    <w:rsid w:val="00C80FC2"/>
    <w:rsid w:val="00C878DE"/>
    <w:rsid w:val="00CA6666"/>
    <w:rsid w:val="00CC747F"/>
    <w:rsid w:val="00D11386"/>
    <w:rsid w:val="00D177C8"/>
    <w:rsid w:val="00D272E0"/>
    <w:rsid w:val="00D5239E"/>
    <w:rsid w:val="00D652D9"/>
    <w:rsid w:val="00D67451"/>
    <w:rsid w:val="00D852B6"/>
    <w:rsid w:val="00D95D45"/>
    <w:rsid w:val="00DA6EBB"/>
    <w:rsid w:val="00DC0BC1"/>
    <w:rsid w:val="00DC4839"/>
    <w:rsid w:val="00DC4C20"/>
    <w:rsid w:val="00DC5D2A"/>
    <w:rsid w:val="00DF2E18"/>
    <w:rsid w:val="00DF2FE2"/>
    <w:rsid w:val="00E02C06"/>
    <w:rsid w:val="00E119A4"/>
    <w:rsid w:val="00E17BF8"/>
    <w:rsid w:val="00E25EA4"/>
    <w:rsid w:val="00E301CA"/>
    <w:rsid w:val="00E3164E"/>
    <w:rsid w:val="00E422EA"/>
    <w:rsid w:val="00E42F61"/>
    <w:rsid w:val="00E56A37"/>
    <w:rsid w:val="00E70E61"/>
    <w:rsid w:val="00E757C5"/>
    <w:rsid w:val="00E914F7"/>
    <w:rsid w:val="00EA1DB0"/>
    <w:rsid w:val="00EA567F"/>
    <w:rsid w:val="00EC5F32"/>
    <w:rsid w:val="00EF17A8"/>
    <w:rsid w:val="00EF4A04"/>
    <w:rsid w:val="00F20BCC"/>
    <w:rsid w:val="00F32DCE"/>
    <w:rsid w:val="00F40959"/>
    <w:rsid w:val="00F633AC"/>
    <w:rsid w:val="00F639A5"/>
    <w:rsid w:val="00F87859"/>
    <w:rsid w:val="00FA0C96"/>
    <w:rsid w:val="00FA7F71"/>
    <w:rsid w:val="00FB3A61"/>
    <w:rsid w:val="00FC1BD7"/>
    <w:rsid w:val="00FC63B6"/>
    <w:rsid w:val="00FF4146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7ED869"/>
  <w15:chartTrackingRefBased/>
  <w15:docId w15:val="{23D43898-8219-4012-8433-5F66B8B4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A0E61"/>
    <w:pPr>
      <w:keepNext/>
      <w:keepLines/>
      <w:widowControl w:val="0"/>
      <w:pBdr>
        <w:top w:val="single" w:sz="18" w:space="10" w:color="4F2E7C"/>
        <w:left w:val="single" w:sz="18" w:space="4" w:color="4F2E7C"/>
        <w:bottom w:val="single" w:sz="18" w:space="0" w:color="4F2E7C"/>
        <w:right w:val="single" w:sz="18" w:space="4" w:color="4F2E7C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A0E6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C203C2"/>
  </w:style>
  <w:style w:type="character" w:styleId="UnresolvedMention">
    <w:name w:val="Unresolved Mention"/>
    <w:basedOn w:val="DefaultParagraphFont"/>
    <w:uiPriority w:val="99"/>
    <w:semiHidden/>
    <w:unhideWhenUsed/>
    <w:rsid w:val="004E1AC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D292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D292F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4D292F"/>
    <w:pPr>
      <w:spacing w:after="100"/>
      <w:ind w:left="320"/>
    </w:pPr>
  </w:style>
  <w:style w:type="paragraph" w:styleId="Revision">
    <w:name w:val="Revision"/>
    <w:hidden/>
    <w:uiPriority w:val="99"/>
    <w:semiHidden/>
    <w:rsid w:val="00691A6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4.png"/><Relationship Id="rId138" Type="http://schemas.openxmlformats.org/officeDocument/2006/relationships/image" Target="media/image117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5.jpeg"/><Relationship Id="rId128" Type="http://schemas.openxmlformats.org/officeDocument/2006/relationships/image" Target="media/image109.pn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700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hyperlink" Target="https://tinyurl.com/58eb9fzc" TargetMode="External"/><Relationship Id="rId113" Type="http://schemas.openxmlformats.org/officeDocument/2006/relationships/image" Target="media/image98.jpeg"/><Relationship Id="rId118" Type="http://schemas.openxmlformats.org/officeDocument/2006/relationships/image" Target="media/image103.png"/><Relationship Id="rId134" Type="http://schemas.openxmlformats.org/officeDocument/2006/relationships/image" Target="media/image115.png"/><Relationship Id="rId139" Type="http://schemas.openxmlformats.org/officeDocument/2006/relationships/image" Target="media/image104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88.jpeg"/><Relationship Id="rId108" Type="http://schemas.openxmlformats.org/officeDocument/2006/relationships/image" Target="media/image93.png"/><Relationship Id="rId124" Type="http://schemas.openxmlformats.org/officeDocument/2006/relationships/hyperlink" Target="mailto:outreach@whaikaha.govt.nz" TargetMode="External"/><Relationship Id="rId129" Type="http://schemas.openxmlformats.org/officeDocument/2006/relationships/image" Target="media/image110.png"/><Relationship Id="rId54" Type="http://schemas.openxmlformats.org/officeDocument/2006/relationships/image" Target="media/image47.jpe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91" Type="http://schemas.openxmlformats.org/officeDocument/2006/relationships/image" Target="media/image81.png"/><Relationship Id="rId96" Type="http://schemas.openxmlformats.org/officeDocument/2006/relationships/image" Target="media/image710.png"/><Relationship Id="rId140" Type="http://schemas.openxmlformats.org/officeDocument/2006/relationships/image" Target="media/image118.jpeg"/><Relationship Id="rId145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99.jpeg"/><Relationship Id="rId119" Type="http://schemas.openxmlformats.org/officeDocument/2006/relationships/image" Target="media/image88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1.jpeg"/><Relationship Id="rId135" Type="http://schemas.openxmlformats.org/officeDocument/2006/relationships/image" Target="media/image1000.png"/><Relationship Id="rId151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4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520.png"/><Relationship Id="rId97" Type="http://schemas.openxmlformats.org/officeDocument/2006/relationships/image" Target="media/image720.png"/><Relationship Id="rId104" Type="http://schemas.openxmlformats.org/officeDocument/2006/relationships/image" Target="media/image89.png"/><Relationship Id="rId120" Type="http://schemas.openxmlformats.org/officeDocument/2006/relationships/image" Target="media/image890.png"/><Relationship Id="rId125" Type="http://schemas.openxmlformats.org/officeDocument/2006/relationships/image" Target="media/image106.png"/><Relationship Id="rId141" Type="http://schemas.openxmlformats.org/officeDocument/2006/relationships/image" Target="media/image119.jpeg"/><Relationship Id="rId146" Type="http://schemas.openxmlformats.org/officeDocument/2006/relationships/image" Target="media/image124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7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2.png"/><Relationship Id="rId136" Type="http://schemas.openxmlformats.org/officeDocument/2006/relationships/image" Target="media/image116.png"/><Relationship Id="rId61" Type="http://schemas.openxmlformats.org/officeDocument/2006/relationships/image" Target="media/image54.jpeg"/><Relationship Id="rId82" Type="http://schemas.openxmlformats.org/officeDocument/2006/relationships/image" Target="media/image72.png"/><Relationship Id="rId15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7.png"/><Relationship Id="rId100" Type="http://schemas.openxmlformats.org/officeDocument/2006/relationships/image" Target="media/image85.png"/><Relationship Id="rId105" Type="http://schemas.openxmlformats.org/officeDocument/2006/relationships/image" Target="media/image90.jpeg"/><Relationship Id="rId126" Type="http://schemas.openxmlformats.org/officeDocument/2006/relationships/image" Target="media/image107.png"/><Relationship Id="rId147" Type="http://schemas.openxmlformats.org/officeDocument/2006/relationships/image" Target="media/image125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470.png"/><Relationship Id="rId93" Type="http://schemas.openxmlformats.org/officeDocument/2006/relationships/image" Target="media/image83.png"/><Relationship Id="rId98" Type="http://schemas.openxmlformats.org/officeDocument/2006/relationships/image" Target="media/image730.png"/><Relationship Id="rId121" Type="http://schemas.openxmlformats.org/officeDocument/2006/relationships/image" Target="media/image104.jpeg"/><Relationship Id="rId142" Type="http://schemas.openxmlformats.org/officeDocument/2006/relationships/image" Target="media/image120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1.png"/><Relationship Id="rId137" Type="http://schemas.openxmlformats.org/officeDocument/2006/relationships/image" Target="media/image102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6.png"/><Relationship Id="rId132" Type="http://schemas.openxmlformats.org/officeDocument/2006/relationships/image" Target="media/image113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1.png"/><Relationship Id="rId127" Type="http://schemas.openxmlformats.org/officeDocument/2006/relationships/image" Target="media/image108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94" Type="http://schemas.openxmlformats.org/officeDocument/2006/relationships/image" Target="media/image690.pn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122" Type="http://schemas.openxmlformats.org/officeDocument/2006/relationships/hyperlink" Target="http://www.whaikaha.govt.nz/aag" TargetMode="External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9.png"/><Relationship Id="rId112" Type="http://schemas.openxmlformats.org/officeDocument/2006/relationships/image" Target="media/image97.jpeg"/><Relationship Id="rId133" Type="http://schemas.openxmlformats.org/officeDocument/2006/relationships/image" Target="media/image114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69.png"/><Relationship Id="rId102" Type="http://schemas.openxmlformats.org/officeDocument/2006/relationships/image" Target="media/image87.png"/><Relationship Id="rId123" Type="http://schemas.openxmlformats.org/officeDocument/2006/relationships/image" Target="media/image105.png"/><Relationship Id="rId144" Type="http://schemas.openxmlformats.org/officeDocument/2006/relationships/image" Target="media/image122.png"/><Relationship Id="rId90" Type="http://schemas.openxmlformats.org/officeDocument/2006/relationships/image" Target="media/image8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FB82B-9D05-4E4A-960A-7D501F375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73</TotalTime>
  <Pages>33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Andi Buchanan</cp:lastModifiedBy>
  <cp:revision>13</cp:revision>
  <cp:lastPrinted>2025-10-15T20:05:00Z</cp:lastPrinted>
  <dcterms:created xsi:type="dcterms:W3CDTF">2025-10-08T01:28:00Z</dcterms:created>
  <dcterms:modified xsi:type="dcterms:W3CDTF">2025-10-28T00:13:00Z</dcterms:modified>
</cp:coreProperties>
</file>