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D5A1C" w14:textId="62E37C34" w:rsidR="00F87859" w:rsidRDefault="008F10E8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56DB34FE" wp14:editId="69BF0474">
            <wp:simplePos x="0" y="0"/>
            <wp:positionH relativeFrom="margin">
              <wp:align>left</wp:align>
            </wp:positionH>
            <wp:positionV relativeFrom="paragraph">
              <wp:posOffset>-135173</wp:posOffset>
            </wp:positionV>
            <wp:extent cx="2576223" cy="1509085"/>
            <wp:effectExtent l="0" t="0" r="0" b="0"/>
            <wp:wrapNone/>
            <wp:docPr id="41" name="Picture 41" descr="Whaikaha - Ministry of Disabled People logo. Purple text on a white background. QR code leads to NZSL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haikaha - Ministry of Disabled People logo. Purple text on a white background. QR code leads to NZSL name.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15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7557BE67" wp14:editId="67635BA0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BE50" w14:textId="77777777" w:rsidR="00F87859" w:rsidRDefault="00F87859" w:rsidP="00F87859">
      <w:pPr>
        <w:rPr>
          <w:rFonts w:cs="Arial"/>
          <w:szCs w:val="32"/>
        </w:rPr>
      </w:pPr>
    </w:p>
    <w:p w14:paraId="30FFCA3F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FFE9BCA" w14:textId="77777777" w:rsidR="00F87859" w:rsidRDefault="00F87859" w:rsidP="00F87859">
      <w:pPr>
        <w:rPr>
          <w:rFonts w:cs="Arial"/>
          <w:szCs w:val="32"/>
        </w:rPr>
      </w:pPr>
    </w:p>
    <w:p w14:paraId="45AB8A78" w14:textId="77777777" w:rsidR="00F87859" w:rsidRDefault="00F87859" w:rsidP="00F87859">
      <w:pPr>
        <w:rPr>
          <w:rFonts w:cs="Arial"/>
          <w:szCs w:val="32"/>
        </w:rPr>
      </w:pPr>
    </w:p>
    <w:p w14:paraId="60EC019F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9071D68" w14:textId="7A192677" w:rsidR="00887F23" w:rsidRDefault="008F10E8" w:rsidP="00F87859">
      <w:pPr>
        <w:pStyle w:val="Title"/>
      </w:pPr>
      <w:r>
        <w:t>Accessibility Advisory Group</w:t>
      </w:r>
      <w:r w:rsidR="0063313D">
        <w:t xml:space="preserve"> – Expression of Interest form</w:t>
      </w:r>
    </w:p>
    <w:p w14:paraId="01000729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F412E3" wp14:editId="470008EE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3009900" cy="3009900"/>
            <wp:effectExtent l="0" t="0" r="0" b="0"/>
            <wp:wrapNone/>
            <wp:docPr id="5" name="Picture 5" descr="A smiling person sitting at a desk. They are writing on a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miling person sitting at a desk. They are writing on a form.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F6457" w14:textId="77777777" w:rsidR="00887F23" w:rsidRDefault="00887F23" w:rsidP="00F87859">
      <w:pPr>
        <w:pStyle w:val="Title"/>
      </w:pPr>
    </w:p>
    <w:p w14:paraId="44596381" w14:textId="77777777" w:rsidR="00887F23" w:rsidRDefault="00887F23" w:rsidP="00F87859">
      <w:pPr>
        <w:pStyle w:val="Title"/>
      </w:pPr>
    </w:p>
    <w:p w14:paraId="344B21A8" w14:textId="77777777" w:rsidR="00887F23" w:rsidRDefault="00887F23" w:rsidP="00F87859">
      <w:pPr>
        <w:pStyle w:val="Title"/>
      </w:pPr>
    </w:p>
    <w:p w14:paraId="506876C3" w14:textId="77777777" w:rsidR="00676F77" w:rsidRDefault="00F87859" w:rsidP="00BF5DDC">
      <w:pPr>
        <w:pStyle w:val="Datepublished"/>
      </w:pPr>
      <w:r w:rsidRPr="00F87859">
        <w:br/>
      </w:r>
      <w:r w:rsidR="00570380">
        <w:br/>
      </w:r>
    </w:p>
    <w:p w14:paraId="4157030C" w14:textId="070470CF" w:rsidR="00F87859" w:rsidRPr="00570380" w:rsidRDefault="00887F23" w:rsidP="00BF5DDC">
      <w:pPr>
        <w:pStyle w:val="Datepublished"/>
      </w:pPr>
      <w:r w:rsidRPr="00570380">
        <w:t xml:space="preserve">Published: </w:t>
      </w:r>
      <w:r w:rsidR="008F10E8">
        <w:t>October 2025</w:t>
      </w:r>
    </w:p>
    <w:p w14:paraId="6CC1540B" w14:textId="7D5AEDDB" w:rsidR="00C203C2" w:rsidRPr="00524BDF" w:rsidRDefault="00F87859" w:rsidP="00C203C2">
      <w:pPr>
        <w:pStyle w:val="Heading1"/>
        <w:rPr>
          <w:szCs w:val="44"/>
        </w:rPr>
      </w:pPr>
      <w:r w:rsidRPr="00153863">
        <w:br w:type="page"/>
      </w:r>
      <w:bookmarkStart w:id="0" w:name="Whakatauki"/>
      <w:r w:rsidR="00C203C2" w:rsidRPr="00524BDF">
        <w:rPr>
          <w:szCs w:val="44"/>
        </w:rPr>
        <w:lastRenderedPageBreak/>
        <w:t>Whakatauk</w:t>
      </w:r>
      <w:bookmarkEnd w:id="0"/>
      <w:r w:rsidR="00C203C2" w:rsidRPr="00524BDF">
        <w:rPr>
          <w:rFonts w:cs="Arial"/>
          <w:color w:val="1F1F1F"/>
          <w:szCs w:val="44"/>
          <w:shd w:val="clear" w:color="auto" w:fill="FFFFFF"/>
        </w:rPr>
        <w:t>ī</w:t>
      </w:r>
    </w:p>
    <w:p w14:paraId="4FC21944" w14:textId="77777777" w:rsidR="00C203C2" w:rsidRDefault="00C203C2" w:rsidP="00C203C2"/>
    <w:p w14:paraId="64501580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47680" behindDoc="0" locked="0" layoutInCell="1" allowOverlap="1" wp14:anchorId="3DB32113" wp14:editId="5FDDA875">
            <wp:simplePos x="0" y="0"/>
            <wp:positionH relativeFrom="column">
              <wp:posOffset>45591</wp:posOffset>
            </wp:positionH>
            <wp:positionV relativeFrom="paragraph">
              <wp:posOffset>191312</wp:posOffset>
            </wp:positionV>
            <wp:extent cx="1620000" cy="873032"/>
            <wp:effectExtent l="0" t="0" r="0" b="3810"/>
            <wp:wrapNone/>
            <wp:docPr id="35707825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82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7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5BA7F" w14:textId="77777777" w:rsidR="00C203C2" w:rsidRDefault="00C203C2" w:rsidP="00C203C2">
      <w:r>
        <w:t xml:space="preserve">A </w:t>
      </w:r>
      <w:r w:rsidRPr="00524BDF">
        <w:rPr>
          <w:szCs w:val="32"/>
        </w:rPr>
        <w:t>whakatauk</w:t>
      </w:r>
      <w:r w:rsidRPr="00524BDF">
        <w:rPr>
          <w:rFonts w:cs="Arial"/>
          <w:color w:val="1F1F1F"/>
          <w:szCs w:val="32"/>
          <w:shd w:val="clear" w:color="auto" w:fill="FFFFFF"/>
        </w:rPr>
        <w:t>ī</w:t>
      </w:r>
      <w:r w:rsidRPr="00524BDF">
        <w:rPr>
          <w:szCs w:val="32"/>
        </w:rPr>
        <w:t xml:space="preserve"> </w:t>
      </w:r>
      <w:r>
        <w:t>is a M</w:t>
      </w:r>
      <w:r w:rsidRPr="00B56CA7">
        <w:rPr>
          <w:rStyle w:val="normaltextrun"/>
          <w:rFonts w:cs="Segoe UI"/>
        </w:rPr>
        <w:t>ā</w:t>
      </w:r>
      <w:r>
        <w:t xml:space="preserve">ori saying that shares an important message. </w:t>
      </w:r>
    </w:p>
    <w:p w14:paraId="46E082A9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45632" behindDoc="0" locked="0" layoutInCell="1" allowOverlap="1" wp14:anchorId="13A14554" wp14:editId="01656B8D">
            <wp:simplePos x="0" y="0"/>
            <wp:positionH relativeFrom="column">
              <wp:posOffset>-164486</wp:posOffset>
            </wp:positionH>
            <wp:positionV relativeFrom="paragraph">
              <wp:posOffset>299720</wp:posOffset>
            </wp:positionV>
            <wp:extent cx="1440000" cy="2551163"/>
            <wp:effectExtent l="0" t="0" r="8255" b="1905"/>
            <wp:wrapNone/>
            <wp:docPr id="7872262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255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7638" w14:textId="77777777" w:rsidR="00C203C2" w:rsidRPr="001872A8" w:rsidRDefault="00C203C2" w:rsidP="00C203C2">
      <w:pPr>
        <w:rPr>
          <w:rStyle w:val="normaltextrun"/>
          <w:rFonts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AA89E59" wp14:editId="2BB3742B">
                <wp:simplePos x="0" y="0"/>
                <wp:positionH relativeFrom="margin">
                  <wp:posOffset>2218544</wp:posOffset>
                </wp:positionH>
                <wp:positionV relativeFrom="paragraph">
                  <wp:posOffset>221802</wp:posOffset>
                </wp:positionV>
                <wp:extent cx="3675600" cy="4422099"/>
                <wp:effectExtent l="0" t="0" r="1270" b="0"/>
                <wp:wrapNone/>
                <wp:docPr id="798661792" name="Rectangle 798661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600" cy="442209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FE449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  <w:p w14:paraId="28056B09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89E59" id="Rectangle 798661792" o:spid="_x0000_s1026" alt="&quot;&quot;" style="position:absolute;left:0;text-align:left;margin-left:174.7pt;margin-top:17.45pt;width:289.4pt;height:348.2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" fillcolor="#d9ceea" stroked="f" strokeweight="1pt">
                <v:textbox>
                  <w:txbxContent>
                    <w:p w14:paraId="039FE449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  <w:p w14:paraId="28056B09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21209B" w14:textId="59300965" w:rsidR="00C203C2" w:rsidRPr="001872A8" w:rsidRDefault="00C203C2" w:rsidP="00C203C2">
      <w:pPr>
        <w:pStyle w:val="Heading2"/>
        <w:rPr>
          <w:rStyle w:val="normaltextrun"/>
          <w:rFonts w:eastAsiaTheme="minorEastAsia" w:cs="Segoe UI"/>
          <w:b w:val="0"/>
          <w:color w:val="auto"/>
          <w:sz w:val="32"/>
          <w:szCs w:val="24"/>
        </w:rPr>
      </w:pPr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 xml:space="preserve">Kia </w:t>
      </w:r>
      <w:proofErr w:type="spellStart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>hiwa</w:t>
      </w:r>
      <w:proofErr w:type="spellEnd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 xml:space="preserve"> </w:t>
      </w:r>
      <w:proofErr w:type="spellStart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>rā</w:t>
      </w:r>
      <w:proofErr w:type="spellEnd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 xml:space="preserve"> kia </w:t>
      </w:r>
      <w:proofErr w:type="spellStart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>hiwa</w:t>
      </w:r>
      <w:proofErr w:type="spellEnd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 xml:space="preserve"> </w:t>
      </w:r>
      <w:proofErr w:type="spellStart"/>
      <w:r w:rsidRPr="001872A8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>rā</w:t>
      </w:r>
      <w:proofErr w:type="spellEnd"/>
      <w:r w:rsidR="00C2103E">
        <w:rPr>
          <w:rStyle w:val="normaltextrun"/>
          <w:rFonts w:eastAsiaTheme="minorEastAsia" w:cs="Segoe UI"/>
          <w:b w:val="0"/>
          <w:color w:val="auto"/>
          <w:sz w:val="32"/>
          <w:szCs w:val="24"/>
        </w:rPr>
        <w:t>.</w:t>
      </w:r>
    </w:p>
    <w:p w14:paraId="56ECA11D" w14:textId="77777777" w:rsidR="00C203C2" w:rsidRPr="00B56CA7" w:rsidRDefault="00C203C2" w:rsidP="00C203C2">
      <w:pPr>
        <w:rPr>
          <w:rStyle w:val="normaltextrun"/>
          <w:rFonts w:cs="Segoe UI"/>
        </w:rPr>
      </w:pPr>
    </w:p>
    <w:p w14:paraId="4EEDC853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Kia </w:t>
      </w:r>
      <w:proofErr w:type="spellStart"/>
      <w:r w:rsidRPr="00B56CA7">
        <w:rPr>
          <w:rStyle w:val="normaltextrun"/>
          <w:rFonts w:cs="Segoe UI"/>
        </w:rPr>
        <w:t>kōkiri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ake</w:t>
      </w:r>
      <w:proofErr w:type="spellEnd"/>
      <w:r w:rsidRPr="00B56CA7">
        <w:rPr>
          <w:rStyle w:val="normaltextrun"/>
          <w:rFonts w:cs="Segoe UI"/>
        </w:rPr>
        <w:t xml:space="preserve">, kia </w:t>
      </w:r>
      <w:proofErr w:type="spellStart"/>
      <w:r w:rsidRPr="00B56CA7">
        <w:rPr>
          <w:rStyle w:val="normaltextrun"/>
          <w:rFonts w:cs="Segoe UI"/>
        </w:rPr>
        <w:t>mataara</w:t>
      </w:r>
      <w:proofErr w:type="spellEnd"/>
      <w:r w:rsidRPr="00B56CA7">
        <w:rPr>
          <w:rStyle w:val="normaltextrun"/>
          <w:rFonts w:cs="Segoe UI"/>
        </w:rPr>
        <w:t xml:space="preserve">. </w:t>
      </w:r>
    </w:p>
    <w:p w14:paraId="132AFC7C" w14:textId="77777777" w:rsidR="00C203C2" w:rsidRDefault="00C203C2" w:rsidP="00C203C2">
      <w:pPr>
        <w:rPr>
          <w:rStyle w:val="normaltextrun"/>
          <w:rFonts w:cs="Segoe UI"/>
        </w:rPr>
      </w:pPr>
    </w:p>
    <w:p w14:paraId="7324DCD6" w14:textId="77777777" w:rsidR="00C203C2" w:rsidRPr="00B56CA7" w:rsidRDefault="00C203C2" w:rsidP="00C203C2">
      <w:pPr>
        <w:rPr>
          <w:rStyle w:val="normaltextrun"/>
          <w:rFonts w:cs="Segoe UI"/>
        </w:rPr>
      </w:pPr>
    </w:p>
    <w:p w14:paraId="6838FBFF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He karanga </w:t>
      </w:r>
      <w:proofErr w:type="spellStart"/>
      <w:r w:rsidRPr="00B56CA7">
        <w:rPr>
          <w:rStyle w:val="normaltextrun"/>
          <w:rFonts w:cs="Segoe UI"/>
        </w:rPr>
        <w:t>atu</w:t>
      </w:r>
      <w:proofErr w:type="spellEnd"/>
      <w:r w:rsidRPr="00B56CA7">
        <w:rPr>
          <w:rStyle w:val="normaltextrun"/>
          <w:rFonts w:cs="Segoe UI"/>
        </w:rPr>
        <w:t xml:space="preserve"> ki </w:t>
      </w:r>
      <w:proofErr w:type="spellStart"/>
      <w:r w:rsidRPr="00B56CA7">
        <w:rPr>
          <w:rStyle w:val="normaltextrun"/>
          <w:rFonts w:cs="Segoe UI"/>
        </w:rPr>
        <w:t>te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ao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whānui</w:t>
      </w:r>
      <w:proofErr w:type="spellEnd"/>
      <w:r>
        <w:rPr>
          <w:rStyle w:val="normaltextrun"/>
          <w:rFonts w:cs="Segoe UI"/>
        </w:rPr>
        <w:t xml:space="preserve"> </w:t>
      </w:r>
    </w:p>
    <w:p w14:paraId="6D284205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ki </w:t>
      </w:r>
      <w:proofErr w:type="spellStart"/>
      <w:r w:rsidRPr="00B56CA7">
        <w:rPr>
          <w:rStyle w:val="normaltextrun"/>
          <w:rFonts w:cs="Segoe UI"/>
        </w:rPr>
        <w:t>te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ao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whaikaha</w:t>
      </w:r>
      <w:proofErr w:type="spellEnd"/>
      <w:r w:rsidRPr="00B56CA7">
        <w:rPr>
          <w:rStyle w:val="normaltextrun"/>
          <w:rFonts w:cs="Segoe UI"/>
        </w:rPr>
        <w:t xml:space="preserve">. </w:t>
      </w:r>
    </w:p>
    <w:p w14:paraId="3C79B898" w14:textId="77777777" w:rsidR="00C203C2" w:rsidRDefault="00C203C2" w:rsidP="00C203C2">
      <w:pPr>
        <w:rPr>
          <w:rStyle w:val="normaltextrun"/>
          <w:rFonts w:cs="Segoe UI"/>
        </w:rPr>
      </w:pPr>
      <w:r>
        <w:rPr>
          <w:rFonts w:cs="Segoe UI"/>
          <w:noProof/>
        </w:rPr>
        <w:drawing>
          <wp:anchor distT="0" distB="0" distL="114300" distR="114300" simplePos="0" relativeHeight="251846656" behindDoc="0" locked="0" layoutInCell="1" allowOverlap="1" wp14:anchorId="3408C46D" wp14:editId="15769601">
            <wp:simplePos x="0" y="0"/>
            <wp:positionH relativeFrom="column">
              <wp:posOffset>-78927</wp:posOffset>
            </wp:positionH>
            <wp:positionV relativeFrom="paragraph">
              <wp:posOffset>54606</wp:posOffset>
            </wp:positionV>
            <wp:extent cx="1440000" cy="1924454"/>
            <wp:effectExtent l="0" t="0" r="0" b="0"/>
            <wp:wrapNone/>
            <wp:docPr id="35647100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B85F3" w14:textId="77777777" w:rsidR="00C203C2" w:rsidRPr="00B56CA7" w:rsidRDefault="00C203C2" w:rsidP="00C203C2">
      <w:pPr>
        <w:rPr>
          <w:rStyle w:val="normaltextrun"/>
          <w:rFonts w:cs="Segoe UI"/>
        </w:rPr>
      </w:pPr>
    </w:p>
    <w:p w14:paraId="633E6FE0" w14:textId="77777777" w:rsidR="00C203C2" w:rsidRDefault="00C203C2" w:rsidP="00C203C2">
      <w:pPr>
        <w:rPr>
          <w:rStyle w:val="normaltextrun"/>
          <w:rFonts w:cs="Segoe UI"/>
        </w:rPr>
      </w:pPr>
      <w:r w:rsidRPr="00B56CA7">
        <w:rPr>
          <w:rStyle w:val="normaltextrun"/>
          <w:rFonts w:cs="Segoe UI"/>
        </w:rPr>
        <w:t xml:space="preserve">Haere </w:t>
      </w:r>
      <w:proofErr w:type="spellStart"/>
      <w:r w:rsidRPr="00B56CA7">
        <w:rPr>
          <w:rStyle w:val="normaltextrun"/>
          <w:rFonts w:cs="Segoe UI"/>
        </w:rPr>
        <w:t>mai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ōu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whakaaro</w:t>
      </w:r>
      <w:proofErr w:type="spellEnd"/>
      <w:r w:rsidRPr="00B56CA7">
        <w:rPr>
          <w:rStyle w:val="normaltextrun"/>
          <w:rFonts w:cs="Segoe UI"/>
        </w:rPr>
        <w:t xml:space="preserve"> rangatira ki </w:t>
      </w:r>
      <w:proofErr w:type="spellStart"/>
      <w:r w:rsidRPr="00B56CA7">
        <w:rPr>
          <w:rStyle w:val="normaltextrun"/>
          <w:rFonts w:cs="Segoe UI"/>
        </w:rPr>
        <w:t>tēnei</w:t>
      </w:r>
      <w:proofErr w:type="spellEnd"/>
      <w:r w:rsidRPr="00B56CA7">
        <w:rPr>
          <w:rStyle w:val="normaltextrun"/>
          <w:rFonts w:cs="Segoe UI"/>
        </w:rPr>
        <w:t xml:space="preserve"> kaupapa </w:t>
      </w:r>
      <w:proofErr w:type="spellStart"/>
      <w:r w:rsidRPr="00B56CA7">
        <w:rPr>
          <w:rStyle w:val="normaltextrun"/>
          <w:rFonts w:cs="Segoe UI"/>
        </w:rPr>
        <w:t>whakahirahira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nau</w:t>
      </w:r>
      <w:proofErr w:type="spellEnd"/>
      <w:r w:rsidRPr="00B56CA7">
        <w:rPr>
          <w:rStyle w:val="normaltextrun"/>
          <w:rFonts w:cs="Segoe UI"/>
        </w:rPr>
        <w:t xml:space="preserve"> </w:t>
      </w:r>
      <w:proofErr w:type="spellStart"/>
      <w:r w:rsidRPr="00B56CA7">
        <w:rPr>
          <w:rStyle w:val="normaltextrun"/>
          <w:rFonts w:cs="Segoe UI"/>
        </w:rPr>
        <w:t>mai</w:t>
      </w:r>
      <w:proofErr w:type="spellEnd"/>
      <w:r w:rsidRPr="00B56CA7">
        <w:rPr>
          <w:rStyle w:val="normaltextrun"/>
          <w:rFonts w:cs="Segoe UI"/>
        </w:rPr>
        <w:t xml:space="preserve"> e </w:t>
      </w:r>
      <w:proofErr w:type="spellStart"/>
      <w:r w:rsidRPr="00B56CA7">
        <w:rPr>
          <w:rStyle w:val="normaltextrun"/>
          <w:rFonts w:cs="Segoe UI"/>
        </w:rPr>
        <w:t>te</w:t>
      </w:r>
      <w:proofErr w:type="spellEnd"/>
      <w:r w:rsidRPr="00B56CA7">
        <w:rPr>
          <w:rStyle w:val="normaltextrun"/>
          <w:rFonts w:cs="Segoe UI"/>
        </w:rPr>
        <w:t xml:space="preserve"> iwi e</w:t>
      </w:r>
      <w:r>
        <w:rPr>
          <w:rStyle w:val="normaltextrun"/>
          <w:rFonts w:cs="Segoe UI"/>
        </w:rPr>
        <w:t>.</w:t>
      </w:r>
    </w:p>
    <w:p w14:paraId="6D56D1D8" w14:textId="77777777" w:rsidR="00C203C2" w:rsidRDefault="00C203C2" w:rsidP="00C203C2">
      <w:pPr>
        <w:rPr>
          <w:rStyle w:val="normaltextrun"/>
          <w:rFonts w:cs="Segoe UI"/>
        </w:rPr>
      </w:pPr>
    </w:p>
    <w:p w14:paraId="36BD33C5" w14:textId="77777777" w:rsidR="00C203C2" w:rsidRDefault="00C203C2" w:rsidP="00C203C2">
      <w:pPr>
        <w:rPr>
          <w:rStyle w:val="normaltextrun"/>
          <w:rFonts w:cs="Segoe UI"/>
        </w:rPr>
      </w:pPr>
    </w:p>
    <w:p w14:paraId="1377E06A" w14:textId="77777777" w:rsidR="00C203C2" w:rsidRDefault="00C203C2" w:rsidP="00C203C2">
      <w:pPr>
        <w:spacing w:line="240" w:lineRule="auto"/>
        <w:ind w:left="0"/>
        <w:rPr>
          <w:sz w:val="22"/>
        </w:rPr>
      </w:pPr>
      <w:r>
        <w:rPr>
          <w:sz w:val="22"/>
        </w:rPr>
        <w:br w:type="page"/>
      </w:r>
    </w:p>
    <w:p w14:paraId="78E8FFCC" w14:textId="77777777" w:rsidR="00C203C2" w:rsidRDefault="00C203C2" w:rsidP="00C203C2"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55455F87" wp14:editId="329B9381">
            <wp:simplePos x="0" y="0"/>
            <wp:positionH relativeFrom="margin">
              <wp:align>left</wp:align>
            </wp:positionH>
            <wp:positionV relativeFrom="paragraph">
              <wp:posOffset>-211565</wp:posOffset>
            </wp:positionV>
            <wp:extent cx="1274653" cy="2258615"/>
            <wp:effectExtent l="0" t="0" r="1905" b="8890"/>
            <wp:wrapNone/>
            <wp:docPr id="200787783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53" cy="22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are the English words of the </w:t>
      </w:r>
      <w:proofErr w:type="spellStart"/>
      <w:r w:rsidRPr="00524BDF">
        <w:rPr>
          <w:szCs w:val="32"/>
        </w:rPr>
        <w:t>whakatauk</w:t>
      </w:r>
      <w:r w:rsidRPr="00524BDF">
        <w:rPr>
          <w:rFonts w:cs="Arial"/>
          <w:color w:val="1F1F1F"/>
          <w:szCs w:val="32"/>
          <w:shd w:val="clear" w:color="auto" w:fill="FFFFFF"/>
        </w:rPr>
        <w:t>ī</w:t>
      </w:r>
      <w:proofErr w:type="spellEnd"/>
      <w:r>
        <w:rPr>
          <w:rFonts w:cs="Arial"/>
          <w:color w:val="1F1F1F"/>
          <w:szCs w:val="32"/>
          <w:shd w:val="clear" w:color="auto" w:fill="FFFFFF"/>
        </w:rPr>
        <w:t>.</w:t>
      </w:r>
    </w:p>
    <w:p w14:paraId="7300CB2E" w14:textId="77777777" w:rsidR="002068ED" w:rsidRDefault="002068ED" w:rsidP="00C203C2"/>
    <w:p w14:paraId="1DAA2548" w14:textId="07CD88AB" w:rsidR="00C203C2" w:rsidRDefault="00C203C2" w:rsidP="00C203C2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CB6D466" wp14:editId="1E7C68DE">
                <wp:simplePos x="0" y="0"/>
                <wp:positionH relativeFrom="margin">
                  <wp:posOffset>2218544</wp:posOffset>
                </wp:positionH>
                <wp:positionV relativeFrom="paragraph">
                  <wp:posOffset>228349</wp:posOffset>
                </wp:positionV>
                <wp:extent cx="3675380" cy="6586637"/>
                <wp:effectExtent l="0" t="0" r="1270" b="5080"/>
                <wp:wrapNone/>
                <wp:docPr id="2052648133" name="Rectangle 2052648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5380" cy="6586637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7F9AE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  <w:p w14:paraId="48627801" w14:textId="77777777" w:rsidR="00C203C2" w:rsidRDefault="00C203C2" w:rsidP="00C203C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6D466" id="Rectangle 2052648133" o:spid="_x0000_s1027" alt="&quot;&quot;" style="position:absolute;left:0;text-align:left;margin-left:174.7pt;margin-top:18pt;width:289.4pt;height:518.65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" fillcolor="#d9ceea" stroked="f" strokeweight="1pt">
                <v:textbox>
                  <w:txbxContent>
                    <w:p w14:paraId="72E7F9AE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  <w:p w14:paraId="48627801" w14:textId="77777777" w:rsidR="00C203C2" w:rsidRDefault="00C203C2" w:rsidP="00C203C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64EB7D" w14:textId="77777777" w:rsidR="00C203C2" w:rsidRDefault="00C203C2" w:rsidP="00C203C2">
      <w:r w:rsidRPr="00BE43DC">
        <w:t>Be watchful</w:t>
      </w:r>
      <w:r>
        <w:t xml:space="preserve">, be </w:t>
      </w:r>
      <w:r w:rsidRPr="00BE43DC">
        <w:t xml:space="preserve">alert. </w:t>
      </w:r>
    </w:p>
    <w:p w14:paraId="71AAD3F4" w14:textId="77777777" w:rsidR="00C203C2" w:rsidRDefault="00C203C2" w:rsidP="00C203C2"/>
    <w:p w14:paraId="419224A9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51776" behindDoc="0" locked="0" layoutInCell="1" allowOverlap="1" wp14:anchorId="25D6F63F" wp14:editId="13CCCB2F">
            <wp:simplePos x="0" y="0"/>
            <wp:positionH relativeFrom="margin">
              <wp:align>left</wp:align>
            </wp:positionH>
            <wp:positionV relativeFrom="paragraph">
              <wp:posOffset>314574</wp:posOffset>
            </wp:positionV>
            <wp:extent cx="1518699" cy="1518699"/>
            <wp:effectExtent l="0" t="0" r="0" b="5715"/>
            <wp:wrapNone/>
            <wp:docPr id="75283132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3132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151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54C53" w14:textId="7A3A786B" w:rsidR="00C203C2" w:rsidRDefault="00C203C2" w:rsidP="00C203C2">
      <w:r w:rsidRPr="00BE43DC">
        <w:t>Rise up</w:t>
      </w:r>
      <w:r>
        <w:t xml:space="preserve">, </w:t>
      </w:r>
      <w:r w:rsidRPr="00BE43DC">
        <w:t>come forward</w:t>
      </w:r>
      <w:r w:rsidR="00C2103E">
        <w:t>.</w:t>
      </w:r>
    </w:p>
    <w:p w14:paraId="609DD954" w14:textId="77777777" w:rsidR="00C203C2" w:rsidRDefault="00C203C2" w:rsidP="00C203C2"/>
    <w:p w14:paraId="22A748CE" w14:textId="77777777" w:rsidR="00C203C2" w:rsidRDefault="00C203C2" w:rsidP="00C203C2"/>
    <w:p w14:paraId="06A0BFC9" w14:textId="77777777" w:rsidR="00C203C2" w:rsidRDefault="00C203C2" w:rsidP="00C203C2">
      <w:r>
        <w:t>B</w:t>
      </w:r>
      <w:r w:rsidRPr="00BE43DC">
        <w:t>e counted</w:t>
      </w:r>
      <w:r>
        <w:t>, b</w:t>
      </w:r>
      <w:r w:rsidRPr="00BE43DC">
        <w:t xml:space="preserve">e alert. </w:t>
      </w:r>
    </w:p>
    <w:p w14:paraId="5FEA374B" w14:textId="77777777" w:rsidR="00C203C2" w:rsidRDefault="00C203C2" w:rsidP="00C203C2">
      <w:r>
        <w:rPr>
          <w:noProof/>
        </w:rPr>
        <w:drawing>
          <wp:anchor distT="0" distB="0" distL="114300" distR="114300" simplePos="0" relativeHeight="251850752" behindDoc="0" locked="0" layoutInCell="1" allowOverlap="1" wp14:anchorId="2F8C93D4" wp14:editId="4D5D6A88">
            <wp:simplePos x="0" y="0"/>
            <wp:positionH relativeFrom="margin">
              <wp:align>left</wp:align>
            </wp:positionH>
            <wp:positionV relativeFrom="paragraph">
              <wp:posOffset>279013</wp:posOffset>
            </wp:positionV>
            <wp:extent cx="1327868" cy="1327868"/>
            <wp:effectExtent l="0" t="0" r="5715" b="5715"/>
            <wp:wrapNone/>
            <wp:docPr id="93666159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6159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035" cy="1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817B5" w14:textId="77777777" w:rsidR="00C203C2" w:rsidRDefault="00C203C2" w:rsidP="00C203C2"/>
    <w:p w14:paraId="49923DF7" w14:textId="77777777" w:rsidR="00C203C2" w:rsidRDefault="00C203C2" w:rsidP="00C203C2">
      <w:r w:rsidRPr="00BE43DC">
        <w:t xml:space="preserve">A call going out to the world, to the disabled world. </w:t>
      </w:r>
    </w:p>
    <w:p w14:paraId="0A6003F3" w14:textId="77777777" w:rsidR="00C203C2" w:rsidRDefault="00C203C2" w:rsidP="00C203C2"/>
    <w:p w14:paraId="2084453D" w14:textId="77777777" w:rsidR="00C203C2" w:rsidRDefault="00C203C2" w:rsidP="00C203C2">
      <w:r>
        <w:rPr>
          <w:rFonts w:cs="Segoe UI"/>
          <w:noProof/>
        </w:rPr>
        <w:drawing>
          <wp:anchor distT="0" distB="0" distL="114300" distR="114300" simplePos="0" relativeHeight="251849728" behindDoc="0" locked="0" layoutInCell="1" allowOverlap="1" wp14:anchorId="62BAEB61" wp14:editId="47E8E9C8">
            <wp:simplePos x="0" y="0"/>
            <wp:positionH relativeFrom="column">
              <wp:posOffset>-29148</wp:posOffset>
            </wp:positionH>
            <wp:positionV relativeFrom="paragraph">
              <wp:posOffset>354080</wp:posOffset>
            </wp:positionV>
            <wp:extent cx="1440000" cy="1924454"/>
            <wp:effectExtent l="0" t="0" r="0" b="0"/>
            <wp:wrapNone/>
            <wp:docPr id="143497870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10556" w14:textId="77777777" w:rsidR="00C203C2" w:rsidRDefault="00C203C2" w:rsidP="00C203C2">
      <w:r w:rsidRPr="00BE43DC">
        <w:t xml:space="preserve">We welcome your chiefly thoughts to this important discussion. </w:t>
      </w:r>
    </w:p>
    <w:p w14:paraId="5E16755A" w14:textId="77777777" w:rsidR="00C203C2" w:rsidRDefault="00C203C2" w:rsidP="00C203C2"/>
    <w:p w14:paraId="1EA0F7FB" w14:textId="77777777" w:rsidR="00C203C2" w:rsidRDefault="00C203C2" w:rsidP="00C203C2"/>
    <w:p w14:paraId="20561C72" w14:textId="77777777" w:rsidR="00C203C2" w:rsidRDefault="00C203C2" w:rsidP="00C203C2">
      <w:r w:rsidRPr="00BE43DC">
        <w:t>We welcome all.</w:t>
      </w:r>
    </w:p>
    <w:p w14:paraId="0A914F67" w14:textId="228E0719" w:rsidR="00C203C2" w:rsidRDefault="00C203C2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6A56AC4E" w14:textId="77777777" w:rsidR="00C203C2" w:rsidRDefault="00C203C2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421CB51B" w14:textId="17C3446D" w:rsidR="00570380" w:rsidRPr="00570380" w:rsidRDefault="00124EA8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this </w:t>
      </w:r>
      <w:r w:rsidR="0042258C">
        <w:rPr>
          <w:noProof/>
          <w:lang w:val="en-NZ" w:eastAsia="en-NZ"/>
        </w:rPr>
        <w:t>Easy Read</w:t>
      </w:r>
    </w:p>
    <w:p w14:paraId="625CAD2A" w14:textId="77777777" w:rsidR="00D852B6" w:rsidRDefault="00D852B6" w:rsidP="00124EA8"/>
    <w:p w14:paraId="186C14BA" w14:textId="77777777" w:rsidR="00EF4A04" w:rsidRDefault="00BD34B6" w:rsidP="00124EA8">
      <w:r>
        <w:rPr>
          <w:noProof/>
        </w:rPr>
        <w:drawing>
          <wp:anchor distT="0" distB="0" distL="114300" distR="114300" simplePos="0" relativeHeight="251682816" behindDoc="0" locked="0" layoutInCell="1" allowOverlap="1" wp14:anchorId="658F2F0D" wp14:editId="43B312E6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84982" w14:textId="5B542295" w:rsidR="007C0654" w:rsidRDefault="00EF4A04" w:rsidP="000A0E61">
      <w:r>
        <w:t xml:space="preserve">This </w:t>
      </w:r>
      <w:r w:rsidR="000A0E61">
        <w:t xml:space="preserve">Easy Read is </w:t>
      </w:r>
      <w:r w:rsidR="007C0654">
        <w:t xml:space="preserve">the </w:t>
      </w:r>
      <w:r w:rsidR="007C0654" w:rsidRPr="007C0654">
        <w:rPr>
          <w:b/>
          <w:bCs/>
        </w:rPr>
        <w:t>Expression of Interest</w:t>
      </w:r>
      <w:r w:rsidR="007C0654">
        <w:t xml:space="preserve"> form for the </w:t>
      </w:r>
      <w:r w:rsidR="007C0654" w:rsidRPr="00BE46D8">
        <w:rPr>
          <w:b/>
          <w:bCs/>
        </w:rPr>
        <w:t>Accessibility Advisory Group</w:t>
      </w:r>
      <w:r w:rsidR="007C0654">
        <w:t>.</w:t>
      </w:r>
    </w:p>
    <w:p w14:paraId="01DD5D0B" w14:textId="61E4F45A" w:rsidR="007C0654" w:rsidRDefault="007C0654" w:rsidP="000A0E61"/>
    <w:p w14:paraId="0208E335" w14:textId="68D4245B" w:rsidR="009B18AA" w:rsidRDefault="00A51593" w:rsidP="000A0E61">
      <w:r>
        <w:rPr>
          <w:noProof/>
        </w:rPr>
        <w:drawing>
          <wp:anchor distT="0" distB="0" distL="114300" distR="114300" simplePos="0" relativeHeight="252099584" behindDoc="0" locked="0" layoutInCell="1" allowOverlap="1" wp14:anchorId="52FC4A22" wp14:editId="7B81F579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104900" cy="1452265"/>
            <wp:effectExtent l="0" t="0" r="0" b="0"/>
            <wp:wrapNone/>
            <wp:docPr id="1838019122" name="Picture 1838019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19122" name="Picture 1838019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755" cy="145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8AA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3EF8ADB3" wp14:editId="4A1C02A5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3599815" cy="1073426"/>
                <wp:effectExtent l="0" t="0" r="635" b="0"/>
                <wp:wrapNone/>
                <wp:docPr id="82010787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7342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67DE9" id="Rectangle 10" o:spid="_x0000_s1026" alt="&quot;&quot;" style="position:absolute;margin-left:232.25pt;margin-top:23.65pt;width:283.45pt;height:84.5pt;z-index:-25137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093553BB" w14:textId="3B4884C5" w:rsidR="009B18AA" w:rsidRDefault="009B18AA" w:rsidP="000A0E61">
      <w:r>
        <w:t xml:space="preserve">An </w:t>
      </w:r>
      <w:r w:rsidRPr="009B18AA">
        <w:rPr>
          <w:b/>
          <w:bCs/>
        </w:rPr>
        <w:t>Expression of Interest</w:t>
      </w:r>
      <w:r>
        <w:t xml:space="preserve"> is officially saying you would like to do something. </w:t>
      </w:r>
    </w:p>
    <w:p w14:paraId="00351D83" w14:textId="27C4D2AE" w:rsidR="007C0654" w:rsidRDefault="007C0654" w:rsidP="007C0654"/>
    <w:p w14:paraId="61EC8B8E" w14:textId="0DCD9630" w:rsidR="00BE46D8" w:rsidRDefault="00BE46D8" w:rsidP="007C0654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23076E87" wp14:editId="3680852E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1600200" cy="1473200"/>
                <wp:effectExtent l="0" t="0" r="76200" b="0"/>
                <wp:wrapNone/>
                <wp:docPr id="1270196056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73200"/>
                          <a:chOff x="0" y="0"/>
                          <a:chExt cx="1600200" cy="1473200"/>
                        </a:xfrm>
                      </wpg:grpSpPr>
                      <pic:pic xmlns:pic="http://schemas.openxmlformats.org/drawingml/2006/picture">
                        <pic:nvPicPr>
                          <pic:cNvPr id="2135066858" name="Picture 1869311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45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060300" name="Arrow: Curved Left 7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69729">
                            <a:off x="1038225" y="285750"/>
                            <a:ext cx="561975" cy="1187450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9FD4C" id="Group 79" o:spid="_x0000_s1026" alt="&quot;&quot;" style="position:absolute;margin-left:0;margin-top:10pt;width:126pt;height:116pt;z-index:252313600" coordsize="16002,1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931118" o:spid="_x0000_s1027" type="#_x0000_t75" alt="&quot;&quot;" style="position:absolute;width:10839;height:1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">
                  <v:imagedata r:id="rId22" o:title="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rrow: Curved Left 78" o:spid="_x0000_s1028" type="#_x0000_t103" alt="&quot;&quot;" style="position:absolute;left:10382;top:2857;width:5620;height:11875;rotation:11684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" adj="16489,20322,5400" fillcolor="#4472c4 [3204]" strokecolor="#09101d [484]" strokeweight="1pt"/>
              </v:group>
            </w:pict>
          </mc:Fallback>
        </mc:AlternateContent>
      </w: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1C65C257" wp14:editId="34DC9CBB">
                <wp:simplePos x="0" y="0"/>
                <wp:positionH relativeFrom="margin">
                  <wp:posOffset>2178685</wp:posOffset>
                </wp:positionH>
                <wp:positionV relativeFrom="paragraph">
                  <wp:posOffset>298450</wp:posOffset>
                </wp:positionV>
                <wp:extent cx="3600450" cy="1152525"/>
                <wp:effectExtent l="0" t="0" r="0" b="9525"/>
                <wp:wrapNone/>
                <wp:docPr id="74428599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B5E26" id="Rectangle 1" o:spid="_x0000_s1026" alt="&quot;&quot;" style="position:absolute;margin-left:171.55pt;margin-top:23.5pt;width:283.5pt;height:90.75pt;z-index:-25100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4295FDB3" w14:textId="5B6BAAAA" w:rsidR="00BE46D8" w:rsidRDefault="00BE46D8" w:rsidP="007C0654">
      <w:r>
        <w:t xml:space="preserve">You can read more about what the </w:t>
      </w:r>
      <w:r w:rsidRPr="00BE46D8">
        <w:rPr>
          <w:b/>
          <w:bCs/>
        </w:rPr>
        <w:t>Accessibility Advisory Group</w:t>
      </w:r>
      <w:r>
        <w:t xml:space="preserve"> is on </w:t>
      </w:r>
      <w:r w:rsidRPr="00BE46D8">
        <w:rPr>
          <w:b/>
          <w:bCs/>
        </w:rPr>
        <w:t>pages 5 to 10</w:t>
      </w:r>
      <w:r>
        <w:t>.</w:t>
      </w:r>
    </w:p>
    <w:p w14:paraId="61E791B8" w14:textId="77777777" w:rsidR="009B18AA" w:rsidRDefault="009B18AA" w:rsidP="000A0E61"/>
    <w:p w14:paraId="5D8C8B0B" w14:textId="77777777" w:rsidR="00BE46D8" w:rsidRDefault="00BE46D8" w:rsidP="000A0E61"/>
    <w:p w14:paraId="26C77C35" w14:textId="6D9DDB00" w:rsidR="00124EA8" w:rsidRDefault="00A51593" w:rsidP="000A0E61">
      <w:r>
        <w:rPr>
          <w:noProof/>
        </w:rPr>
        <w:drawing>
          <wp:anchor distT="0" distB="0" distL="114300" distR="114300" simplePos="0" relativeHeight="252101632" behindDoc="0" locked="0" layoutInCell="1" allowOverlap="1" wp14:anchorId="25FD511D" wp14:editId="18EC2628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1737162" cy="342900"/>
            <wp:effectExtent l="0" t="0" r="0" b="0"/>
            <wp:wrapNone/>
            <wp:docPr id="1670932711" name="Picture 16709327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32711" name="Picture 16709327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6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54">
        <w:t xml:space="preserve">This Easy Read is </w:t>
      </w:r>
      <w:r w:rsidR="00C1076D">
        <w:t xml:space="preserve">from </w:t>
      </w:r>
      <w:r w:rsidR="00C2103E">
        <w:t xml:space="preserve">the </w:t>
      </w:r>
      <w:r w:rsidR="00C1076D" w:rsidRPr="00C1076D">
        <w:rPr>
          <w:b/>
          <w:bCs/>
        </w:rPr>
        <w:t>Ministry of Disabled People</w:t>
      </w:r>
      <w:r w:rsidR="00C1076D">
        <w:rPr>
          <w:b/>
          <w:bCs/>
        </w:rPr>
        <w:t xml:space="preserve"> – Whaikaha</w:t>
      </w:r>
      <w:r w:rsidR="00C1076D">
        <w:t>.</w:t>
      </w:r>
    </w:p>
    <w:p w14:paraId="7D0EC704" w14:textId="77777777" w:rsidR="000A0E61" w:rsidRDefault="000A0E61" w:rsidP="000A0E61"/>
    <w:p w14:paraId="3F337612" w14:textId="77777777" w:rsidR="009B18AA" w:rsidRDefault="009B18AA">
      <w:pPr>
        <w:spacing w:line="240" w:lineRule="auto"/>
        <w:ind w:left="0"/>
      </w:pPr>
      <w:r>
        <w:br w:type="page"/>
      </w:r>
    </w:p>
    <w:p w14:paraId="07DD8E87" w14:textId="344555EC" w:rsidR="00C1076D" w:rsidRDefault="00C1076D" w:rsidP="00C1076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3DB29F50" wp14:editId="40407C65">
                <wp:simplePos x="0" y="0"/>
                <wp:positionH relativeFrom="margin">
                  <wp:posOffset>2131060</wp:posOffset>
                </wp:positionH>
                <wp:positionV relativeFrom="paragraph">
                  <wp:posOffset>-31750</wp:posOffset>
                </wp:positionV>
                <wp:extent cx="3599815" cy="5462546"/>
                <wp:effectExtent l="0" t="0" r="635" b="5080"/>
                <wp:wrapNone/>
                <wp:docPr id="66824012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46254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96306" id="Rectangle 10" o:spid="_x0000_s1026" alt="&quot;&quot;" style="position:absolute;margin-left:167.8pt;margin-top:-2.5pt;width:283.45pt;height:430.1pt;z-index:-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Pr="006B3231">
        <w:rPr>
          <w:noProof/>
        </w:rPr>
        <w:drawing>
          <wp:anchor distT="0" distB="0" distL="114300" distR="114300" simplePos="0" relativeHeight="251841536" behindDoc="0" locked="0" layoutInCell="1" allowOverlap="1" wp14:anchorId="1375D1C9" wp14:editId="310E9EBA">
            <wp:simplePos x="0" y="0"/>
            <wp:positionH relativeFrom="margin">
              <wp:align>left</wp:align>
            </wp:positionH>
            <wp:positionV relativeFrom="paragraph">
              <wp:posOffset>475560</wp:posOffset>
            </wp:positionV>
            <wp:extent cx="1526106" cy="952500"/>
            <wp:effectExtent l="0" t="0" r="0" b="0"/>
            <wp:wrapNone/>
            <wp:docPr id="1302914224" name="Picture 1302914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4224" name="Picture 1302914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0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34E">
        <w:t>The</w:t>
      </w:r>
      <w:r>
        <w:rPr>
          <w:b/>
          <w:bCs/>
        </w:rPr>
        <w:t xml:space="preserve"> Ministry of Disabled </w:t>
      </w:r>
      <w:r>
        <w:rPr>
          <w:b/>
          <w:bCs/>
        </w:rPr>
        <w:br/>
        <w:t xml:space="preserve">People – Whaikaha </w:t>
      </w:r>
      <w:r>
        <w:t>works to make things better for disabled people by working with:</w:t>
      </w:r>
    </w:p>
    <w:p w14:paraId="59B17E73" w14:textId="3C098D76" w:rsidR="00C1076D" w:rsidRDefault="00C1076D" w:rsidP="00C1076D">
      <w:pPr>
        <w:pStyle w:val="Listtoplevel"/>
      </w:pPr>
      <w:r>
        <w:t>the Government</w:t>
      </w:r>
    </w:p>
    <w:p w14:paraId="094CDE78" w14:textId="5584B7E4" w:rsidR="00C1076D" w:rsidRDefault="00C1076D" w:rsidP="00C1076D">
      <w:pPr>
        <w:pStyle w:val="Listtoplevel"/>
      </w:pPr>
      <w:r>
        <w:drawing>
          <wp:anchor distT="0" distB="0" distL="114300" distR="114300" simplePos="0" relativeHeight="251839488" behindDoc="0" locked="0" layoutInCell="1" allowOverlap="1" wp14:anchorId="0657C06F" wp14:editId="10C6AE05">
            <wp:simplePos x="0" y="0"/>
            <wp:positionH relativeFrom="margin">
              <wp:align>left</wp:align>
            </wp:positionH>
            <wp:positionV relativeFrom="paragraph">
              <wp:posOffset>134233</wp:posOffset>
            </wp:positionV>
            <wp:extent cx="1476000" cy="1476000"/>
            <wp:effectExtent l="0" t="0" r="0" b="0"/>
            <wp:wrapNone/>
            <wp:docPr id="320549098" name="Picture 320549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community which includes:</w:t>
      </w:r>
    </w:p>
    <w:p w14:paraId="64FF4927" w14:textId="2C0FD9C2" w:rsidR="00C1076D" w:rsidRDefault="00C1076D" w:rsidP="00C1076D">
      <w:pPr>
        <w:pStyle w:val="Listsecondlevel"/>
      </w:pPr>
      <w:r>
        <w:t>disabled people</w:t>
      </w:r>
    </w:p>
    <w:p w14:paraId="30A659C6" w14:textId="1378A0B9" w:rsidR="00C1076D" w:rsidRPr="0022034F" w:rsidRDefault="009B18AA" w:rsidP="00C1076D">
      <w:pPr>
        <w:pStyle w:val="Listsecondlevel"/>
      </w:pPr>
      <w:r w:rsidRPr="0022034F">
        <w:rPr>
          <w:noProof/>
        </w:rPr>
        <w:drawing>
          <wp:anchor distT="0" distB="0" distL="114300" distR="114300" simplePos="0" relativeHeight="251837440" behindDoc="0" locked="0" layoutInCell="1" allowOverlap="1" wp14:anchorId="53116B67" wp14:editId="1905DB9C">
            <wp:simplePos x="0" y="0"/>
            <wp:positionH relativeFrom="margin">
              <wp:align>left</wp:align>
            </wp:positionH>
            <wp:positionV relativeFrom="page">
              <wp:posOffset>5135880</wp:posOffset>
            </wp:positionV>
            <wp:extent cx="1472400" cy="1184400"/>
            <wp:effectExtent l="0" t="0" r="0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76D" w:rsidRPr="0022034F">
        <w:t xml:space="preserve">tāngata whaikaha </w:t>
      </w:r>
      <w:r w:rsidR="00C1076D">
        <w:br/>
      </w:r>
      <w:r w:rsidR="00C1076D" w:rsidRPr="0022034F">
        <w:t xml:space="preserve">Māori / Māori disabled </w:t>
      </w:r>
      <w:r w:rsidR="00C1076D">
        <w:br/>
      </w:r>
      <w:r w:rsidR="00C1076D" w:rsidRPr="0022034F">
        <w:t>people</w:t>
      </w:r>
    </w:p>
    <w:p w14:paraId="78CEDD63" w14:textId="77690884" w:rsidR="00C1076D" w:rsidRDefault="00C1076D" w:rsidP="00C1076D">
      <w:pPr>
        <w:pStyle w:val="Listtoplevel"/>
      </w:pPr>
      <w:r>
        <w:t>businesses.</w:t>
      </w:r>
    </w:p>
    <w:p w14:paraId="331024B7" w14:textId="312D9DFB" w:rsidR="00C1076D" w:rsidRDefault="00C1076D" w:rsidP="00C1076D"/>
    <w:p w14:paraId="1922CBE7" w14:textId="77777777" w:rsidR="009B18AA" w:rsidRDefault="009B18AA" w:rsidP="00C1076D"/>
    <w:p w14:paraId="63297CDC" w14:textId="77777777" w:rsidR="009B18AA" w:rsidRDefault="009B18AA" w:rsidP="00C1076D"/>
    <w:p w14:paraId="7B718DA0" w14:textId="77777777" w:rsidR="00C1076D" w:rsidRDefault="00C1076D" w:rsidP="00122E35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20A3034" wp14:editId="413B8224">
                <wp:simplePos x="0" y="0"/>
                <wp:positionH relativeFrom="margin">
                  <wp:align>right</wp:align>
                </wp:positionH>
                <wp:positionV relativeFrom="paragraph">
                  <wp:posOffset>-62092</wp:posOffset>
                </wp:positionV>
                <wp:extent cx="3600450" cy="2576830"/>
                <wp:effectExtent l="0" t="0" r="0" b="0"/>
                <wp:wrapNone/>
                <wp:docPr id="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768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0D614" id="Rectangle 1" o:spid="_x0000_s1026" alt="&quot;&quot;" style="position:absolute;margin-left:232.3pt;margin-top:-4.9pt;width:283.5pt;height:202.9pt;z-index:-25148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AA229F9" wp14:editId="02B5F1B2">
            <wp:simplePos x="0" y="0"/>
            <wp:positionH relativeFrom="margin">
              <wp:align>left</wp:align>
            </wp:positionH>
            <wp:positionV relativeFrom="paragraph">
              <wp:posOffset>401897</wp:posOffset>
            </wp:positionV>
            <wp:extent cx="1485900" cy="14859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this Easy Read when we say </w:t>
      </w:r>
      <w:r w:rsidRPr="00612E77">
        <w:rPr>
          <w:b/>
          <w:bCs/>
        </w:rPr>
        <w:t>Whaikaha</w:t>
      </w:r>
      <w:r>
        <w:t xml:space="preserve"> this means the Ministry </w:t>
      </w:r>
      <w:r>
        <w:br/>
        <w:t>of Disabled People – Whaikaha.</w:t>
      </w:r>
    </w:p>
    <w:p w14:paraId="69D3849A" w14:textId="77777777" w:rsidR="00C1076D" w:rsidRDefault="00C1076D" w:rsidP="00122E35"/>
    <w:p w14:paraId="2C76A9E0" w14:textId="77777777" w:rsidR="00C1076D" w:rsidRDefault="00C1076D" w:rsidP="00122E35"/>
    <w:p w14:paraId="7292F27E" w14:textId="0C477596" w:rsidR="00C1076D" w:rsidRDefault="00C1076D" w:rsidP="00122E35">
      <w:r>
        <w:t xml:space="preserve">Where it says </w:t>
      </w:r>
      <w:r w:rsidRPr="00C57482">
        <w:rPr>
          <w:b/>
          <w:bCs/>
        </w:rPr>
        <w:t>we / our</w:t>
      </w:r>
      <w:r>
        <w:t xml:space="preserve"> this means Whaikaha. </w:t>
      </w:r>
    </w:p>
    <w:p w14:paraId="71D65C2E" w14:textId="397EC2BC" w:rsidR="00C1076D" w:rsidRDefault="00397BC4" w:rsidP="00FB3A61">
      <w:pPr>
        <w:pStyle w:val="Heading1"/>
      </w:pPr>
      <w:r>
        <w:lastRenderedPageBreak/>
        <w:t xml:space="preserve">What is the Accessibility Advisory </w:t>
      </w:r>
      <w:r w:rsidR="00FB3A61">
        <w:br/>
      </w:r>
      <w:r>
        <w:t>Group?</w:t>
      </w:r>
    </w:p>
    <w:p w14:paraId="24176231" w14:textId="77777777" w:rsidR="00693AA2" w:rsidRDefault="00693AA2" w:rsidP="00693AA2"/>
    <w:p w14:paraId="2739A498" w14:textId="598D54C0" w:rsidR="00693AA2" w:rsidRDefault="00AC243C" w:rsidP="00693AA2">
      <w:r>
        <w:rPr>
          <w:noProof/>
        </w:rPr>
        <w:drawing>
          <wp:anchor distT="0" distB="0" distL="114300" distR="114300" simplePos="0" relativeHeight="251919360" behindDoc="0" locked="0" layoutInCell="1" allowOverlap="1" wp14:anchorId="00AF1EE7" wp14:editId="278A60F2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1485900" cy="1485900"/>
            <wp:effectExtent l="0" t="0" r="0" b="0"/>
            <wp:wrapNone/>
            <wp:docPr id="12129180" name="Picture 12129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180" name="Picture 12129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9FD8" w14:textId="4F017CFD" w:rsidR="008659BE" w:rsidRDefault="008659BE" w:rsidP="008659BE">
      <w:r>
        <w:t>Members of the</w:t>
      </w:r>
      <w:r w:rsidR="003E1602" w:rsidRPr="003E1602">
        <w:t xml:space="preserve"> </w:t>
      </w:r>
      <w:r w:rsidR="003E1602">
        <w:t xml:space="preserve">Accessibility Advisory Group </w:t>
      </w:r>
      <w:r>
        <w:t xml:space="preserve">will give us advice on how to make </w:t>
      </w:r>
      <w:r w:rsidRPr="009B18AA">
        <w:rPr>
          <w:b/>
          <w:bCs/>
        </w:rPr>
        <w:t>accessibility</w:t>
      </w:r>
      <w:r>
        <w:t xml:space="preserve"> in Aotearoa New Zealand better.</w:t>
      </w:r>
    </w:p>
    <w:p w14:paraId="52FCC22F" w14:textId="77777777" w:rsidR="009B18AA" w:rsidRDefault="009B18AA" w:rsidP="008659BE"/>
    <w:p w14:paraId="66439070" w14:textId="482DB9FB" w:rsidR="009B18AA" w:rsidRDefault="009B18AA" w:rsidP="008659BE">
      <w:r>
        <w:rPr>
          <w:noProof/>
        </w:rPr>
        <w:drawing>
          <wp:anchor distT="0" distB="0" distL="114300" distR="114300" simplePos="0" relativeHeight="251945984" behindDoc="0" locked="0" layoutInCell="1" allowOverlap="1" wp14:anchorId="6278EEF9" wp14:editId="2CFAAB4D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485900" cy="1329022"/>
            <wp:effectExtent l="0" t="0" r="0" b="5080"/>
            <wp:wrapNone/>
            <wp:docPr id="2052621718" name="Picture 20526217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21718" name="Picture 20526217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2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E88D7FC" wp14:editId="2F9E48B0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3599815" cy="1073426"/>
                <wp:effectExtent l="0" t="0" r="635" b="0"/>
                <wp:wrapNone/>
                <wp:docPr id="143546462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7342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AD893" id="Rectangle 10" o:spid="_x0000_s1026" alt="&quot;&quot;" style="position:absolute;margin-left:232.25pt;margin-top:21.3pt;width:283.45pt;height:84.5pt;z-index:-25137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561443C6" w14:textId="0AB4765E" w:rsidR="009B18AA" w:rsidRDefault="009B18AA" w:rsidP="009B18AA">
      <w:r w:rsidRPr="00122E35">
        <w:rPr>
          <w:b/>
          <w:bCs/>
        </w:rPr>
        <w:t>Accessibility</w:t>
      </w:r>
      <w:r>
        <w:t xml:space="preserve"> means making sure disabled people can be part of something.</w:t>
      </w:r>
      <w:r w:rsidRPr="009D005C">
        <w:rPr>
          <w:rFonts w:eastAsia="Times New Roman"/>
          <w:noProof/>
          <w:lang w:eastAsia="en-NZ"/>
        </w:rPr>
        <w:t xml:space="preserve"> </w:t>
      </w:r>
      <w:r>
        <w:t xml:space="preserve"> </w:t>
      </w:r>
    </w:p>
    <w:p w14:paraId="5CA32D39" w14:textId="6A4B0DBF" w:rsidR="008659BE" w:rsidRDefault="008659BE" w:rsidP="008659BE"/>
    <w:p w14:paraId="6F10CAFC" w14:textId="5C5B499A" w:rsidR="00C878DE" w:rsidRDefault="00AC243C" w:rsidP="008659BE">
      <w:r>
        <w:rPr>
          <w:noProof/>
        </w:rPr>
        <w:drawing>
          <wp:anchor distT="0" distB="0" distL="114300" distR="114300" simplePos="0" relativeHeight="251921408" behindDoc="0" locked="0" layoutInCell="1" allowOverlap="1" wp14:anchorId="53B4A0E2" wp14:editId="6D9CA1DE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1485900" cy="1485900"/>
            <wp:effectExtent l="0" t="0" r="0" b="0"/>
            <wp:wrapNone/>
            <wp:docPr id="1242554069" name="Picture 12425540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54069" name="Picture 12425540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2CF9E" w14:textId="77777777" w:rsidR="003E1602" w:rsidRDefault="00C878DE" w:rsidP="00C878DE">
      <w:r>
        <w:t>The</w:t>
      </w:r>
      <w:r w:rsidR="003E1602">
        <w:t xml:space="preserve"> Accessibility Advisory </w:t>
      </w:r>
    </w:p>
    <w:p w14:paraId="2F8D7E05" w14:textId="0724D5D2" w:rsidR="00C878DE" w:rsidRDefault="003E1602" w:rsidP="00C878DE">
      <w:r>
        <w:t>Group</w:t>
      </w:r>
      <w:r w:rsidR="00C878DE">
        <w:t xml:space="preserve"> will have 10 people from the disability community in it.</w:t>
      </w:r>
    </w:p>
    <w:p w14:paraId="52DD5F84" w14:textId="77777777" w:rsidR="00C878DE" w:rsidRDefault="00C878DE" w:rsidP="008659BE"/>
    <w:p w14:paraId="65E597BA" w14:textId="43EA0FA8" w:rsidR="008659BE" w:rsidRDefault="008659BE" w:rsidP="008659BE"/>
    <w:p w14:paraId="3AEF4367" w14:textId="07F9A5CE" w:rsidR="009B18AA" w:rsidRDefault="009B18AA">
      <w:pPr>
        <w:spacing w:line="240" w:lineRule="auto"/>
        <w:ind w:left="0"/>
      </w:pPr>
      <w:r>
        <w:br w:type="page"/>
      </w:r>
    </w:p>
    <w:p w14:paraId="13E643DF" w14:textId="10FA9938" w:rsidR="008659BE" w:rsidRDefault="00AC243C" w:rsidP="008659BE">
      <w:r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06024600" wp14:editId="2ADCA46D">
            <wp:simplePos x="0" y="0"/>
            <wp:positionH relativeFrom="margin">
              <wp:align>left</wp:align>
            </wp:positionH>
            <wp:positionV relativeFrom="paragraph">
              <wp:posOffset>6046</wp:posOffset>
            </wp:positionV>
            <wp:extent cx="1411605" cy="1485900"/>
            <wp:effectExtent l="0" t="0" r="0" b="0"/>
            <wp:wrapNone/>
            <wp:docPr id="1204559047" name="Picture 12045590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59047" name="Picture 12045590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We want the members of the </w:t>
      </w:r>
      <w:r w:rsidR="003E1602">
        <w:t xml:space="preserve">Accessibility Advisory Group </w:t>
      </w:r>
      <w:r w:rsidR="008659BE">
        <w:t>to:</w:t>
      </w:r>
    </w:p>
    <w:p w14:paraId="03C68719" w14:textId="46D139C0" w:rsidR="008659BE" w:rsidRDefault="008659BE" w:rsidP="008659BE">
      <w:pPr>
        <w:pStyle w:val="Listtoplevel"/>
      </w:pPr>
      <w:r>
        <w:t>be creative / come up with interesting ideas</w:t>
      </w:r>
    </w:p>
    <w:p w14:paraId="72398FB0" w14:textId="63A14321" w:rsidR="008659BE" w:rsidRDefault="003E1602" w:rsidP="008659BE">
      <w:pPr>
        <w:pStyle w:val="Listtoplevel"/>
      </w:pPr>
      <w:r>
        <w:drawing>
          <wp:anchor distT="0" distB="0" distL="114300" distR="114300" simplePos="0" relativeHeight="251925504" behindDoc="0" locked="0" layoutInCell="1" allowOverlap="1" wp14:anchorId="5EE63D9B" wp14:editId="230C5319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485900" cy="1485900"/>
            <wp:effectExtent l="0" t="0" r="0" b="0"/>
            <wp:wrapNone/>
            <wp:docPr id="869059621" name="Picture 869059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59621" name="Picture 869059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be </w:t>
      </w:r>
      <w:r w:rsidR="008659BE" w:rsidRPr="009F1557">
        <w:rPr>
          <w:b/>
          <w:bCs/>
        </w:rPr>
        <w:t>strategic thinkers</w:t>
      </w:r>
    </w:p>
    <w:p w14:paraId="254A4953" w14:textId="6D851156" w:rsidR="008659BE" w:rsidRDefault="008659BE" w:rsidP="008659BE">
      <w:pPr>
        <w:pStyle w:val="Listtoplevel"/>
      </w:pPr>
      <w:r>
        <w:t xml:space="preserve">know lots of things about accessibility issues. </w:t>
      </w:r>
    </w:p>
    <w:p w14:paraId="4A653876" w14:textId="702F8EED" w:rsidR="008659BE" w:rsidRDefault="008659BE" w:rsidP="008D4475">
      <w:pPr>
        <w:rPr>
          <w:lang w:val="en-NZ"/>
        </w:rPr>
      </w:pPr>
    </w:p>
    <w:p w14:paraId="0C873BF4" w14:textId="12AA16A8" w:rsidR="008D4475" w:rsidRDefault="005325B9" w:rsidP="008D4475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458A7D0D" wp14:editId="3BEA3552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485900" cy="1485900"/>
            <wp:effectExtent l="0" t="0" r="0" b="0"/>
            <wp:wrapNone/>
            <wp:docPr id="1384974042" name="Picture 13849740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74042" name="Picture 13849740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6D8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5AE7E4E" wp14:editId="5586A7D6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599815" cy="3162300"/>
                <wp:effectExtent l="0" t="0" r="635" b="0"/>
                <wp:wrapNone/>
                <wp:docPr id="175232293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1623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F54F4" id="Rectangle 10" o:spid="_x0000_s1026" alt="&quot;&quot;" style="position:absolute;margin-left:232.25pt;margin-top:22.15pt;width:283.45pt;height:249pt;z-index:-251460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2833F0BE" w14:textId="3DF24767" w:rsidR="008659BE" w:rsidRDefault="008659BE" w:rsidP="008659BE">
      <w:r>
        <w:t xml:space="preserve">A </w:t>
      </w:r>
      <w:r w:rsidRPr="009F1557">
        <w:rPr>
          <w:b/>
          <w:bCs/>
        </w:rPr>
        <w:t>strategic thinker</w:t>
      </w:r>
      <w:r>
        <w:t xml:space="preserve"> is someone who knows:</w:t>
      </w:r>
    </w:p>
    <w:p w14:paraId="6BA775BF" w14:textId="0E73B2E2" w:rsidR="008659BE" w:rsidRDefault="008659BE" w:rsidP="008659BE">
      <w:pPr>
        <w:pStyle w:val="Listtoplevel"/>
      </w:pPr>
      <w:r>
        <w:t>what is going on with an issue</w:t>
      </w:r>
    </w:p>
    <w:p w14:paraId="125D2098" w14:textId="07A22E78" w:rsidR="008659BE" w:rsidRDefault="00E42F61" w:rsidP="008659BE">
      <w:pPr>
        <w:pStyle w:val="Listtoplevel"/>
      </w:pPr>
      <w:r>
        <w:drawing>
          <wp:anchor distT="0" distB="0" distL="114300" distR="114300" simplePos="0" relativeHeight="251929600" behindDoc="0" locked="0" layoutInCell="1" allowOverlap="1" wp14:anchorId="1574004E" wp14:editId="28721707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485900" cy="1485900"/>
            <wp:effectExtent l="0" t="0" r="0" b="0"/>
            <wp:wrapNone/>
            <wp:docPr id="603669905" name="Picture 603669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69905" name="Picture 6036699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>how to make plans</w:t>
      </w:r>
    </w:p>
    <w:p w14:paraId="19B8129B" w14:textId="1C721441" w:rsidR="008659BE" w:rsidRDefault="00BE46D8" w:rsidP="002A5A5D">
      <w:pPr>
        <w:pStyle w:val="Listtoplevel"/>
      </w:pPr>
      <w:r>
        <w:t xml:space="preserve">how to use information to solve problems. </w:t>
      </w:r>
    </w:p>
    <w:p w14:paraId="25A819C3" w14:textId="77777777" w:rsidR="00A06122" w:rsidRDefault="00A06122" w:rsidP="00A06122"/>
    <w:p w14:paraId="35065DBE" w14:textId="575C16AE" w:rsidR="00A06122" w:rsidRDefault="00A06122" w:rsidP="00A06122"/>
    <w:p w14:paraId="00B6B5F3" w14:textId="77777777" w:rsidR="008D4475" w:rsidRDefault="008D4475" w:rsidP="00A06122"/>
    <w:p w14:paraId="44BA9FE8" w14:textId="77777777" w:rsidR="008D4475" w:rsidRDefault="008D4475" w:rsidP="00A06122"/>
    <w:p w14:paraId="5F2FF6D8" w14:textId="0FEC1C54" w:rsidR="003E1602" w:rsidRDefault="003E1602" w:rsidP="003E1602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2149B740" wp14:editId="6A610E6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09700" cy="1600835"/>
            <wp:effectExtent l="0" t="0" r="0" b="0"/>
            <wp:wrapNone/>
            <wp:docPr id="1927702814" name="Picture 1927702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02814" name="Picture 19277028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F61">
        <w:rPr>
          <w:noProof/>
        </w:rPr>
        <w:drawing>
          <wp:anchor distT="0" distB="0" distL="114300" distR="114300" simplePos="0" relativeHeight="251933696" behindDoc="0" locked="0" layoutInCell="1" allowOverlap="1" wp14:anchorId="1FE58B25" wp14:editId="6B48FEB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84605" cy="1485900"/>
            <wp:effectExtent l="0" t="0" r="0" b="0"/>
            <wp:wrapNone/>
            <wp:docPr id="315014447" name="Picture 3150144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14447" name="Picture 3150144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BE">
        <w:t xml:space="preserve">The </w:t>
      </w:r>
      <w:r w:rsidR="008D4475">
        <w:t xml:space="preserve">Accessibility Advisory </w:t>
      </w:r>
      <w:r>
        <w:br/>
      </w:r>
      <w:r w:rsidR="008D4475">
        <w:t xml:space="preserve">Group </w:t>
      </w:r>
      <w:r>
        <w:t xml:space="preserve">will work together using the </w:t>
      </w:r>
      <w:r w:rsidRPr="00DE229D">
        <w:rPr>
          <w:b/>
          <w:bCs/>
        </w:rPr>
        <w:t>values</w:t>
      </w:r>
      <w:r>
        <w:t>:</w:t>
      </w:r>
    </w:p>
    <w:p w14:paraId="4E1DB1BB" w14:textId="30781EDF" w:rsidR="003E1602" w:rsidRDefault="008351F9" w:rsidP="003E1602">
      <w:pPr>
        <w:pStyle w:val="Listtoplevel"/>
      </w:pPr>
      <w:r>
        <w:t>m</w:t>
      </w:r>
      <w:r w:rsidRPr="00DE229D">
        <w:t xml:space="preserve">ana </w:t>
      </w:r>
      <w:r w:rsidR="003E1602" w:rsidRPr="00DE229D">
        <w:t xml:space="preserve">taurite </w:t>
      </w:r>
      <w:r w:rsidR="003E1602">
        <w:t xml:space="preserve">– equity </w:t>
      </w:r>
      <w:r w:rsidR="003E1602" w:rsidRPr="00DE229D">
        <w:t xml:space="preserve">drives us </w:t>
      </w:r>
    </w:p>
    <w:p w14:paraId="64383709" w14:textId="52859EB9" w:rsidR="003E1602" w:rsidRDefault="008351F9" w:rsidP="003E1602">
      <w:pPr>
        <w:pStyle w:val="Listtoplevel"/>
      </w:pPr>
      <w:r>
        <w:drawing>
          <wp:anchor distT="0" distB="0" distL="114300" distR="114300" simplePos="0" relativeHeight="252328960" behindDoc="0" locked="0" layoutInCell="1" allowOverlap="1" wp14:anchorId="4C31C382" wp14:editId="2B8A14B4">
            <wp:simplePos x="0" y="0"/>
            <wp:positionH relativeFrom="margin">
              <wp:align>left</wp:align>
            </wp:positionH>
            <wp:positionV relativeFrom="paragraph">
              <wp:posOffset>673735</wp:posOffset>
            </wp:positionV>
            <wp:extent cx="1409700" cy="1513619"/>
            <wp:effectExtent l="0" t="0" r="0" b="0"/>
            <wp:wrapNone/>
            <wp:docPr id="1712017996" name="Picture 17120179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1577" name="Picture 5470615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1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</w:t>
      </w:r>
      <w:r w:rsidRPr="00DE229D">
        <w:t xml:space="preserve">ana </w:t>
      </w:r>
      <w:r w:rsidR="003E1602" w:rsidRPr="00DE229D">
        <w:t xml:space="preserve">kaha </w:t>
      </w:r>
      <w:r w:rsidR="003E1602">
        <w:t>–</w:t>
      </w:r>
      <w:r w:rsidR="003E1602" w:rsidRPr="00DE229D">
        <w:t xml:space="preserve"> </w:t>
      </w:r>
      <w:r w:rsidR="003E1602">
        <w:t xml:space="preserve">we </w:t>
      </w:r>
      <w:r w:rsidR="003E1602" w:rsidRPr="00DE229D">
        <w:t xml:space="preserve">strengthen and support </w:t>
      </w:r>
    </w:p>
    <w:p w14:paraId="5BA447E2" w14:textId="2299C53A" w:rsidR="003E1602" w:rsidRDefault="008351F9" w:rsidP="003E1602">
      <w:pPr>
        <w:pStyle w:val="Listtoplevel"/>
      </w:pPr>
      <w:r>
        <w:t>m</w:t>
      </w:r>
      <w:r w:rsidRPr="00DE229D">
        <w:t xml:space="preserve">ana </w:t>
      </w:r>
      <w:r w:rsidR="003E1602" w:rsidRPr="00DE229D">
        <w:t xml:space="preserve">tūhura </w:t>
      </w:r>
      <w:r w:rsidR="003E1602">
        <w:t>–</w:t>
      </w:r>
      <w:r w:rsidR="003E1602" w:rsidRPr="00DE229D">
        <w:t xml:space="preserve"> </w:t>
      </w:r>
      <w:r w:rsidR="003E1602">
        <w:t xml:space="preserve">we </w:t>
      </w:r>
      <w:r w:rsidR="003E1602" w:rsidRPr="00DE229D">
        <w:t>explore and learn</w:t>
      </w:r>
      <w:r w:rsidR="00676F77">
        <w:t>.</w:t>
      </w:r>
    </w:p>
    <w:p w14:paraId="3C2A91F3" w14:textId="48668D5B" w:rsidR="00397BC4" w:rsidRDefault="00397BC4" w:rsidP="00397BC4"/>
    <w:p w14:paraId="213753D7" w14:textId="77777777" w:rsidR="003E1602" w:rsidRDefault="003E1602" w:rsidP="00397BC4"/>
    <w:p w14:paraId="2FB4B183" w14:textId="77777777" w:rsidR="003E1602" w:rsidRDefault="003E1602" w:rsidP="003E1602">
      <w:r>
        <w:rPr>
          <w:noProof/>
        </w:rPr>
        <w:drawing>
          <wp:anchor distT="0" distB="0" distL="114300" distR="114300" simplePos="0" relativeHeight="251952128" behindDoc="0" locked="0" layoutInCell="1" allowOverlap="1" wp14:anchorId="0EC1D8F1" wp14:editId="552FF2FF">
            <wp:simplePos x="0" y="0"/>
            <wp:positionH relativeFrom="margin">
              <wp:align>left</wp:align>
            </wp:positionH>
            <wp:positionV relativeFrom="paragraph">
              <wp:posOffset>-123825</wp:posOffset>
            </wp:positionV>
            <wp:extent cx="1409700" cy="1409700"/>
            <wp:effectExtent l="0" t="0" r="0" b="0"/>
            <wp:wrapNone/>
            <wp:docPr id="1342130039" name="Picture 13421300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30039" name="Picture 13421300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53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15048885" wp14:editId="4C2411E3">
                <wp:simplePos x="0" y="0"/>
                <wp:positionH relativeFrom="margin">
                  <wp:align>right</wp:align>
                </wp:positionH>
                <wp:positionV relativeFrom="paragraph">
                  <wp:posOffset>-40640</wp:posOffset>
                </wp:positionV>
                <wp:extent cx="3599815" cy="2790825"/>
                <wp:effectExtent l="0" t="0" r="635" b="9525"/>
                <wp:wrapNone/>
                <wp:docPr id="112566571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79082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44699" id="Rectangle 10" o:spid="_x0000_s1026" alt="&quot;&quot;" style="position:absolute;margin-left:232.25pt;margin-top:-3.2pt;width:283.45pt;height:219.75pt;z-index:-25136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Pr="009F788C">
        <w:rPr>
          <w:b/>
          <w:bCs/>
        </w:rPr>
        <w:t>Values</w:t>
      </w:r>
      <w:r>
        <w:t xml:space="preserve"> are beliefs that people use to decide how to:</w:t>
      </w:r>
    </w:p>
    <w:p w14:paraId="420AB7DF" w14:textId="77777777" w:rsidR="003E1602" w:rsidRDefault="003E1602" w:rsidP="003E1602">
      <w:pPr>
        <w:pStyle w:val="Listtoplevel"/>
      </w:pPr>
      <w:r>
        <w:t>live</w:t>
      </w:r>
    </w:p>
    <w:p w14:paraId="303CB237" w14:textId="77777777" w:rsidR="003E1602" w:rsidRDefault="003E1602" w:rsidP="003E1602">
      <w:pPr>
        <w:pStyle w:val="Listtoplevel"/>
      </w:pPr>
      <w:r>
        <w:drawing>
          <wp:anchor distT="0" distB="0" distL="114300" distR="114300" simplePos="0" relativeHeight="251953152" behindDoc="0" locked="0" layoutInCell="1" allowOverlap="1" wp14:anchorId="2124486D" wp14:editId="10A997C4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409700" cy="1409700"/>
            <wp:effectExtent l="0" t="0" r="0" b="0"/>
            <wp:wrapNone/>
            <wp:docPr id="1950723082" name="Picture 19507230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23082" name="Picture 19507230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behave</w:t>
      </w:r>
    </w:p>
    <w:p w14:paraId="2B212DE4" w14:textId="1D34BF3F" w:rsidR="00122E35" w:rsidRDefault="005325B9" w:rsidP="003E1602">
      <w:pPr>
        <w:pStyle w:val="Listtoplevel"/>
      </w:pPr>
      <w:r>
        <w:t>w</w:t>
      </w:r>
      <w:r w:rsidR="003E1602">
        <w:t>ork</w:t>
      </w:r>
      <w:r>
        <w:t>.</w:t>
      </w:r>
    </w:p>
    <w:p w14:paraId="75670981" w14:textId="77777777" w:rsidR="00EF5BA4" w:rsidRDefault="00EF5BA4" w:rsidP="00EF5BA4"/>
    <w:p w14:paraId="51972700" w14:textId="77777777" w:rsidR="00EF5BA4" w:rsidRDefault="00EF5BA4" w:rsidP="00EF5BA4"/>
    <w:p w14:paraId="744A114C" w14:textId="77777777" w:rsidR="00676F77" w:rsidRDefault="00676F77" w:rsidP="00EF5BA4"/>
    <w:p w14:paraId="3A88AEAD" w14:textId="77777777" w:rsidR="00676F77" w:rsidRDefault="00676F77" w:rsidP="00EF5BA4"/>
    <w:p w14:paraId="68BE253D" w14:textId="77777777" w:rsidR="00676F77" w:rsidRDefault="00676F77" w:rsidP="00EF5BA4"/>
    <w:p w14:paraId="713A2F12" w14:textId="66A1F7B2" w:rsidR="00676F77" w:rsidRDefault="00A51593" w:rsidP="00EF5BA4">
      <w:r>
        <w:rPr>
          <w:noProof/>
        </w:rPr>
        <w:lastRenderedPageBreak/>
        <w:drawing>
          <wp:anchor distT="0" distB="0" distL="114300" distR="114300" simplePos="0" relativeHeight="252103680" behindDoc="0" locked="0" layoutInCell="1" allowOverlap="1" wp14:anchorId="453C8E28" wp14:editId="08DFE6E5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1310485" cy="1310485"/>
            <wp:effectExtent l="0" t="0" r="0" b="4445"/>
            <wp:wrapNone/>
            <wp:docPr id="1102176405" name="Picture 11021764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76405" name="Picture 11021764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F77">
        <w:t>People who are an important part of this work are:</w:t>
      </w:r>
    </w:p>
    <w:p w14:paraId="06C69A51" w14:textId="4B147FA7" w:rsidR="00676F77" w:rsidRDefault="008351F9" w:rsidP="00676F77">
      <w:pPr>
        <w:pStyle w:val="Listtoplevel"/>
      </w:pPr>
      <w:r>
        <w:drawing>
          <wp:anchor distT="0" distB="0" distL="114300" distR="114300" simplePos="0" relativeHeight="252331008" behindDoc="0" locked="0" layoutInCell="1" allowOverlap="1" wp14:anchorId="2714F76C" wp14:editId="4CAC4BAC">
            <wp:simplePos x="0" y="0"/>
            <wp:positionH relativeFrom="margin">
              <wp:align>left</wp:align>
            </wp:positionH>
            <wp:positionV relativeFrom="paragraph">
              <wp:posOffset>941705</wp:posOffset>
            </wp:positionV>
            <wp:extent cx="1424427" cy="1072716"/>
            <wp:effectExtent l="0" t="0" r="4445" b="0"/>
            <wp:wrapNone/>
            <wp:docPr id="667789043" name="Picture 6677890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83526" name="Picture 8371835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07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tāngata whaikaha </w:t>
      </w:r>
      <w:r w:rsidR="00676F77">
        <w:t>Māori / Māori disabled people</w:t>
      </w:r>
    </w:p>
    <w:p w14:paraId="79973501" w14:textId="668122F2" w:rsidR="00676F77" w:rsidRDefault="00676F77" w:rsidP="00676F77">
      <w:pPr>
        <w:pStyle w:val="Listtoplevel"/>
      </w:pPr>
      <w:r>
        <w:t>Turi Māori / Māori deaf people.</w:t>
      </w:r>
    </w:p>
    <w:p w14:paraId="0CFDC391" w14:textId="77777777" w:rsidR="00EF5BA4" w:rsidRDefault="00EF5BA4" w:rsidP="00EF5BA4"/>
    <w:p w14:paraId="542157D5" w14:textId="5F4D8966" w:rsidR="00676F77" w:rsidRDefault="00A51593" w:rsidP="00EF5BA4">
      <w:r>
        <w:rPr>
          <w:noProof/>
        </w:rPr>
        <w:drawing>
          <wp:anchor distT="0" distB="0" distL="114300" distR="114300" simplePos="0" relativeHeight="252107776" behindDoc="0" locked="0" layoutInCell="1" allowOverlap="1" wp14:anchorId="6B4A5391" wp14:editId="167975E3">
            <wp:simplePos x="0" y="0"/>
            <wp:positionH relativeFrom="margin">
              <wp:posOffset>-495300</wp:posOffset>
            </wp:positionH>
            <wp:positionV relativeFrom="paragraph">
              <wp:posOffset>355600</wp:posOffset>
            </wp:positionV>
            <wp:extent cx="2330350" cy="1647825"/>
            <wp:effectExtent l="0" t="0" r="0" b="0"/>
            <wp:wrapNone/>
            <wp:docPr id="1045259754" name="Picture 10452597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59754" name="Picture 10452597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72" cy="164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6407E" w14:textId="20EC9578" w:rsidR="00676F77" w:rsidRDefault="00676F77" w:rsidP="00EF5BA4">
      <w:r>
        <w:t xml:space="preserve">The Accessibility Advisory </w:t>
      </w:r>
      <w:r>
        <w:br/>
        <w:t xml:space="preserve">Group will do their work using the ideas in </w:t>
      </w:r>
      <w:proofErr w:type="spellStart"/>
      <w:r w:rsidRPr="00676F77">
        <w:rPr>
          <w:b/>
          <w:bCs/>
        </w:rPr>
        <w:t>Te</w:t>
      </w:r>
      <w:proofErr w:type="spellEnd"/>
      <w:r w:rsidRPr="00676F77">
        <w:rPr>
          <w:b/>
          <w:bCs/>
        </w:rPr>
        <w:t xml:space="preserve"> </w:t>
      </w:r>
      <w:proofErr w:type="spellStart"/>
      <w:r w:rsidRPr="00676F77">
        <w:rPr>
          <w:b/>
          <w:bCs/>
        </w:rPr>
        <w:t>Tiriti</w:t>
      </w:r>
      <w:proofErr w:type="spellEnd"/>
      <w:r w:rsidRPr="00676F77">
        <w:rPr>
          <w:b/>
          <w:bCs/>
        </w:rPr>
        <w:t xml:space="preserve"> o Waitangi / </w:t>
      </w:r>
      <w:r w:rsidR="009837D6">
        <w:rPr>
          <w:b/>
          <w:bCs/>
        </w:rPr>
        <w:t>T</w:t>
      </w:r>
      <w:r w:rsidR="009837D6" w:rsidRPr="00676F77">
        <w:rPr>
          <w:b/>
          <w:bCs/>
        </w:rPr>
        <w:t xml:space="preserve">he </w:t>
      </w:r>
      <w:r w:rsidRPr="00676F77">
        <w:rPr>
          <w:b/>
          <w:bCs/>
        </w:rPr>
        <w:t>Treaty of Waitangi</w:t>
      </w:r>
      <w:r>
        <w:t>.</w:t>
      </w:r>
    </w:p>
    <w:p w14:paraId="4AE6D200" w14:textId="77777777" w:rsidR="00676F77" w:rsidRDefault="00676F77" w:rsidP="00EF5BA4"/>
    <w:p w14:paraId="3D024466" w14:textId="486B34D2" w:rsidR="00676F77" w:rsidRDefault="00676F77">
      <w:pPr>
        <w:spacing w:line="240" w:lineRule="auto"/>
        <w:ind w:left="0"/>
      </w:pPr>
      <w:r>
        <w:br w:type="page"/>
      </w:r>
    </w:p>
    <w:p w14:paraId="6B08DA63" w14:textId="0C06285F" w:rsidR="00676F77" w:rsidRDefault="00676F77" w:rsidP="00676F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4B07E96D" wp14:editId="16232772">
                <wp:simplePos x="0" y="0"/>
                <wp:positionH relativeFrom="margin">
                  <wp:align>right</wp:align>
                </wp:positionH>
                <wp:positionV relativeFrom="paragraph">
                  <wp:posOffset>-57150</wp:posOffset>
                </wp:positionV>
                <wp:extent cx="3599815" cy="7867650"/>
                <wp:effectExtent l="0" t="0" r="635" b="0"/>
                <wp:wrapNone/>
                <wp:docPr id="25384027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8676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D33FE" id="Rectangle 10" o:spid="_x0000_s1026" alt="&quot;&quot;" style="position:absolute;margin-left:232.25pt;margin-top:-4.5pt;width:283.45pt;height:619.5pt;z-index:-25135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62FD8690" wp14:editId="6822B4A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20000" cy="1087200"/>
            <wp:effectExtent l="0" t="0" r="5715" b="5080"/>
            <wp:wrapNone/>
            <wp:docPr id="118645685" name="Picture 118645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5685" name="Picture 118645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F389A">
        <w:rPr>
          <w:b/>
          <w:bCs/>
        </w:rPr>
        <w:t>Te</w:t>
      </w:r>
      <w:proofErr w:type="spellEnd"/>
      <w:r w:rsidRPr="005F389A">
        <w:rPr>
          <w:b/>
          <w:bCs/>
        </w:rPr>
        <w:t xml:space="preserve"> </w:t>
      </w:r>
      <w:proofErr w:type="spellStart"/>
      <w:r w:rsidRPr="005F389A">
        <w:rPr>
          <w:b/>
          <w:bCs/>
        </w:rPr>
        <w:t>Tiriti</w:t>
      </w:r>
      <w:proofErr w:type="spellEnd"/>
      <w:r w:rsidRPr="005F389A">
        <w:rPr>
          <w:b/>
          <w:bCs/>
        </w:rPr>
        <w:t xml:space="preserve"> o Waitangi / </w:t>
      </w:r>
      <w:r w:rsidR="00651050">
        <w:rPr>
          <w:b/>
          <w:bCs/>
        </w:rPr>
        <w:t xml:space="preserve">The </w:t>
      </w:r>
      <w:r w:rsidRPr="005F389A">
        <w:rPr>
          <w:b/>
          <w:bCs/>
        </w:rPr>
        <w:t>Treaty of Waitangi</w:t>
      </w:r>
      <w:r>
        <w:t xml:space="preserve"> is an important agreement between:</w:t>
      </w:r>
    </w:p>
    <w:p w14:paraId="4DAF052B" w14:textId="77777777" w:rsidR="00676F77" w:rsidRDefault="00676F77" w:rsidP="00676F77">
      <w:pPr>
        <w:pStyle w:val="Listtoplevel"/>
        <w:ind w:left="3686" w:firstLine="0"/>
      </w:pPr>
      <w:r>
        <w:t xml:space="preserve">Māori </w:t>
      </w:r>
    </w:p>
    <w:p w14:paraId="4E66308A" w14:textId="51EAA231" w:rsidR="00676F77" w:rsidRPr="004E1AC2" w:rsidRDefault="00676F77" w:rsidP="00676F77">
      <w:pPr>
        <w:pStyle w:val="Listtoplevel"/>
        <w:numPr>
          <w:ilvl w:val="0"/>
          <w:numId w:val="0"/>
        </w:numPr>
        <w:ind w:left="4253"/>
      </w:pPr>
      <w:r w:rsidRPr="004E1AC2">
        <w:drawing>
          <wp:anchor distT="0" distB="0" distL="114300" distR="114300" simplePos="0" relativeHeight="251956224" behindDoc="0" locked="0" layoutInCell="1" allowOverlap="1" wp14:anchorId="732C8718" wp14:editId="6272C5FF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620000" cy="1011600"/>
            <wp:effectExtent l="0" t="0" r="5715" b="4445"/>
            <wp:wrapNone/>
            <wp:docPr id="552085549" name="Picture 5520855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85549" name="Picture 5520855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050">
        <w:t xml:space="preserve"> </w:t>
      </w:r>
      <w:r w:rsidRPr="004E1AC2">
        <w:t xml:space="preserve">and </w:t>
      </w:r>
    </w:p>
    <w:p w14:paraId="416109E1" w14:textId="77777777" w:rsidR="00676F77" w:rsidRDefault="00676F77" w:rsidP="00676F77">
      <w:pPr>
        <w:pStyle w:val="Listtoplevel"/>
        <w:ind w:left="3686" w:firstLine="0"/>
      </w:pPr>
      <w:r>
        <w:t>the Crown.</w:t>
      </w:r>
    </w:p>
    <w:p w14:paraId="42C4DE38" w14:textId="77777777" w:rsidR="00676F77" w:rsidRDefault="00676F77" w:rsidP="00676F77"/>
    <w:p w14:paraId="158DF040" w14:textId="77777777" w:rsidR="00676F77" w:rsidRDefault="00676F77" w:rsidP="00676F77"/>
    <w:p w14:paraId="01467BEE" w14:textId="77777777" w:rsidR="00676F77" w:rsidRDefault="00676F77" w:rsidP="00676F77">
      <w:r>
        <w:rPr>
          <w:noProof/>
        </w:rPr>
        <w:drawing>
          <wp:anchor distT="0" distB="0" distL="114300" distR="114300" simplePos="0" relativeHeight="251957248" behindDoc="0" locked="0" layoutInCell="1" allowOverlap="1" wp14:anchorId="6BECF78D" wp14:editId="7B5E0F02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630800" cy="1558800"/>
            <wp:effectExtent l="0" t="0" r="7620" b="3810"/>
            <wp:wrapNone/>
            <wp:docPr id="2039102645" name="Picture 20391026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02645" name="Picture 20391026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purpose of </w:t>
      </w:r>
      <w:proofErr w:type="spellStart"/>
      <w:r>
        <w:t>Te</w:t>
      </w:r>
      <w:proofErr w:type="spellEnd"/>
      <w:r>
        <w:t xml:space="preserve"> </w:t>
      </w:r>
      <w:proofErr w:type="spellStart"/>
      <w:r>
        <w:t>Tiriti</w:t>
      </w:r>
      <w:proofErr w:type="spellEnd"/>
      <w:r>
        <w:t xml:space="preserve"> is to:</w:t>
      </w:r>
    </w:p>
    <w:p w14:paraId="080D012D" w14:textId="77777777" w:rsidR="00676F77" w:rsidRDefault="00676F77" w:rsidP="00676F77">
      <w:pPr>
        <w:pStyle w:val="Listtoplevel"/>
        <w:ind w:left="3686" w:firstLine="0"/>
      </w:pPr>
      <w:r>
        <w:t>protect Māori:</w:t>
      </w:r>
    </w:p>
    <w:p w14:paraId="75F2D929" w14:textId="77777777" w:rsidR="00676F77" w:rsidRPr="00F123A5" w:rsidRDefault="00676F77" w:rsidP="00676F77">
      <w:pPr>
        <w:pStyle w:val="Listsecondlevel"/>
        <w:rPr>
          <w:b/>
          <w:bCs/>
        </w:rPr>
      </w:pPr>
      <w:r w:rsidRPr="00F123A5">
        <w:rPr>
          <w:b/>
          <w:bCs/>
        </w:rPr>
        <w:t>rights</w:t>
      </w:r>
    </w:p>
    <w:p w14:paraId="0081FFFC" w14:textId="67AB9AD9" w:rsidR="00676F77" w:rsidRPr="00691405" w:rsidRDefault="00676F77" w:rsidP="00676F77">
      <w:pPr>
        <w:pStyle w:val="Listsecondlevel"/>
      </w:pPr>
      <w:r w:rsidRPr="00691405">
        <w:t>taonga</w:t>
      </w:r>
      <w:r w:rsidR="00F123A5">
        <w:t xml:space="preserve"> / things that are very important to Māori</w:t>
      </w:r>
    </w:p>
    <w:p w14:paraId="164608A4" w14:textId="77777777" w:rsidR="00676F77" w:rsidRDefault="00676F77" w:rsidP="00676F77">
      <w:pPr>
        <w:pStyle w:val="Listtoplevel"/>
        <w:ind w:left="3686" w:firstLine="0"/>
      </w:pPr>
      <w:r w:rsidRPr="00691405">
        <w:drawing>
          <wp:anchor distT="0" distB="0" distL="114300" distR="114300" simplePos="0" relativeHeight="251958272" behindDoc="0" locked="0" layoutInCell="1" allowOverlap="1" wp14:anchorId="7C14DE7B" wp14:editId="616BB079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1620000" cy="910800"/>
            <wp:effectExtent l="0" t="0" r="0" b="3810"/>
            <wp:wrapNone/>
            <wp:docPr id="1690327105" name="Picture 1690327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27105" name="Picture 1690327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keep </w:t>
      </w:r>
      <w:r w:rsidRPr="00452BEE">
        <w:rPr>
          <w:b/>
          <w:bCs/>
        </w:rPr>
        <w:t>peace and order</w:t>
      </w:r>
    </w:p>
    <w:p w14:paraId="17C647DC" w14:textId="77777777" w:rsidR="00676F77" w:rsidRDefault="00676F77" w:rsidP="00676F77">
      <w:pPr>
        <w:pStyle w:val="Listtoplevel"/>
        <w:ind w:left="3686" w:firstLine="0"/>
      </w:pPr>
      <w:r>
        <w:t>set up government.</w:t>
      </w:r>
    </w:p>
    <w:p w14:paraId="2CBF7E74" w14:textId="77777777" w:rsidR="00676F77" w:rsidRDefault="00676F77" w:rsidP="00676F77">
      <w:pPr>
        <w:rPr>
          <w:b/>
          <w:bCs/>
        </w:rPr>
      </w:pPr>
    </w:p>
    <w:p w14:paraId="4962FAD3" w14:textId="77777777" w:rsidR="00676F77" w:rsidRDefault="00676F77" w:rsidP="00676F77">
      <w:pPr>
        <w:rPr>
          <w:b/>
          <w:bCs/>
        </w:rPr>
      </w:pPr>
    </w:p>
    <w:p w14:paraId="72665CE2" w14:textId="77777777" w:rsidR="00F123A5" w:rsidRDefault="00F123A5" w:rsidP="00EF5BA4">
      <w:pPr>
        <w:rPr>
          <w:b/>
          <w:bCs/>
        </w:rPr>
      </w:pPr>
    </w:p>
    <w:p w14:paraId="46A1161E" w14:textId="70E35837" w:rsidR="00F123A5" w:rsidRDefault="00EA448C" w:rsidP="00F123A5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2326912" behindDoc="0" locked="0" layoutInCell="1" allowOverlap="1" wp14:anchorId="0CE36E9A" wp14:editId="6A4B2F8A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600200" cy="16002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3A5"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65DF49CF" wp14:editId="421F665C">
                <wp:simplePos x="0" y="0"/>
                <wp:positionH relativeFrom="margin">
                  <wp:align>right</wp:align>
                </wp:positionH>
                <wp:positionV relativeFrom="paragraph">
                  <wp:posOffset>-97790</wp:posOffset>
                </wp:positionV>
                <wp:extent cx="3599815" cy="2124075"/>
                <wp:effectExtent l="0" t="0" r="635" b="9525"/>
                <wp:wrapNone/>
                <wp:docPr id="536580775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12407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C58F0" id="Rectangle 10" o:spid="_x0000_s1026" alt="&quot;&quot;" style="position:absolute;margin-left:232.25pt;margin-top:-7.7pt;width:283.45pt;height:167.25pt;z-index:-25099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F123A5">
        <w:rPr>
          <w:rFonts w:eastAsia="Times New Roman"/>
          <w:b/>
          <w:lang w:eastAsia="en-NZ"/>
        </w:rPr>
        <w:t xml:space="preserve">Rights </w:t>
      </w:r>
      <w:r w:rsidR="00F123A5">
        <w:rPr>
          <w:rFonts w:eastAsia="Times New Roman"/>
          <w:lang w:eastAsia="en-NZ"/>
        </w:rPr>
        <w:t xml:space="preserve">are things that the </w:t>
      </w:r>
      <w:r w:rsidR="00F123A5">
        <w:rPr>
          <w:rFonts w:eastAsia="Times New Roman"/>
          <w:lang w:eastAsia="en-NZ"/>
        </w:rPr>
        <w:br/>
        <w:t xml:space="preserve">law says every person should: </w:t>
      </w:r>
    </w:p>
    <w:p w14:paraId="2CDA68DF" w14:textId="77777777" w:rsidR="00F123A5" w:rsidRDefault="00F123A5" w:rsidP="00F123A5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51F60309" w14:textId="77777777" w:rsidR="00F123A5" w:rsidRDefault="00F123A5" w:rsidP="00F123A5">
      <w:pPr>
        <w:pStyle w:val="Listtoplevel"/>
      </w:pPr>
      <w:r>
        <w:rPr>
          <w:lang w:eastAsia="en-NZ"/>
        </w:rPr>
        <w:t>be able to do.</w:t>
      </w:r>
    </w:p>
    <w:p w14:paraId="7788ADA6" w14:textId="77777777" w:rsidR="00F123A5" w:rsidRDefault="00F123A5" w:rsidP="00EF5BA4">
      <w:pPr>
        <w:rPr>
          <w:b/>
          <w:bCs/>
        </w:rPr>
      </w:pPr>
    </w:p>
    <w:p w14:paraId="6CDADA02" w14:textId="634F51DC" w:rsidR="00F123A5" w:rsidRDefault="00F123A5" w:rsidP="00EF5BA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16EE11F0" wp14:editId="66D73CFA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1224501" cy="1332305"/>
            <wp:effectExtent l="0" t="0" r="0" b="1270"/>
            <wp:wrapNone/>
            <wp:docPr id="183286277" name="Picture 1832862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6277" name="Picture 1832862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01" cy="13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A6EE5" w14:textId="713C40D3" w:rsidR="00676F77" w:rsidRDefault="00676F77" w:rsidP="00EF5BA4"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293A72E7" wp14:editId="460731B3">
                <wp:simplePos x="0" y="0"/>
                <wp:positionH relativeFrom="margin">
                  <wp:align>right</wp:align>
                </wp:positionH>
                <wp:positionV relativeFrom="paragraph">
                  <wp:posOffset>-39067</wp:posOffset>
                </wp:positionV>
                <wp:extent cx="3599815" cy="731520"/>
                <wp:effectExtent l="0" t="0" r="635" b="0"/>
                <wp:wrapNone/>
                <wp:docPr id="47146522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152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D4996" id="Rectangle 10" o:spid="_x0000_s1026" alt="&quot;&quot;" style="position:absolute;margin-left:232.25pt;margin-top:-3.1pt;width:283.45pt;height:57.6pt;z-index:-25135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Pr="00452BEE">
        <w:rPr>
          <w:b/>
          <w:bCs/>
        </w:rPr>
        <w:t>Peace and order</w:t>
      </w:r>
      <w:r>
        <w:rPr>
          <w:b/>
          <w:bCs/>
        </w:rPr>
        <w:t xml:space="preserve"> </w:t>
      </w:r>
      <w:r>
        <w:t xml:space="preserve">means </w:t>
      </w:r>
      <w:r w:rsidR="00651050">
        <w:t>following</w:t>
      </w:r>
      <w:r>
        <w:t xml:space="preserve"> laws / rules.</w:t>
      </w:r>
    </w:p>
    <w:p w14:paraId="523A1F4A" w14:textId="77777777" w:rsidR="00F123A5" w:rsidRDefault="00F123A5" w:rsidP="00EF5BA4"/>
    <w:p w14:paraId="197BD7D5" w14:textId="77777777" w:rsidR="00F123A5" w:rsidRDefault="00F123A5" w:rsidP="00EF5BA4"/>
    <w:p w14:paraId="15C33216" w14:textId="52FCDF8B" w:rsidR="00EF5BA4" w:rsidRDefault="0088000D" w:rsidP="00EF5BA4">
      <w:r>
        <w:rPr>
          <w:noProof/>
        </w:rPr>
        <w:drawing>
          <wp:anchor distT="0" distB="0" distL="114300" distR="114300" simplePos="0" relativeHeight="252109824" behindDoc="0" locked="0" layoutInCell="1" allowOverlap="1" wp14:anchorId="084D04F3" wp14:editId="512DD87E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638300" cy="2359052"/>
            <wp:effectExtent l="19050" t="19050" r="19050" b="22225"/>
            <wp:wrapNone/>
            <wp:docPr id="1269504035" name="Picture 12695040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04035" name="Picture 12695040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28" cy="2359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A4">
        <w:t xml:space="preserve">There is more information about the Accessibility Advisory Group in the Easy Read </w:t>
      </w:r>
      <w:r w:rsidR="00634158" w:rsidRPr="00634158">
        <w:rPr>
          <w:b/>
          <w:bCs/>
        </w:rPr>
        <w:t>Expression of Interest – do you want to join the Accessibility Advisory Group?</w:t>
      </w:r>
    </w:p>
    <w:p w14:paraId="1791FD41" w14:textId="77777777" w:rsidR="00634158" w:rsidRDefault="00634158" w:rsidP="00EF5BA4"/>
    <w:p w14:paraId="225CB0F8" w14:textId="70FBA304" w:rsidR="002C4079" w:rsidRPr="005E2A50" w:rsidRDefault="005E2A50" w:rsidP="00EF5BA4">
      <w:pPr>
        <w:rPr>
          <w:b/>
          <w:bCs/>
          <w:color w:val="000000" w:themeColor="text1"/>
        </w:rPr>
      </w:pPr>
      <w:hyperlink r:id="rId50" w:history="1">
        <w:r w:rsidRPr="005E2A50">
          <w:rPr>
            <w:rStyle w:val="Hyperlink"/>
            <w:b/>
            <w:bCs/>
            <w:color w:val="000000" w:themeColor="text1"/>
            <w:u w:val="none"/>
          </w:rPr>
          <w:t>https://www.whaikaha.govt.nz/aag</w:t>
        </w:r>
      </w:hyperlink>
      <w:r w:rsidRPr="005E2A50">
        <w:rPr>
          <w:b/>
          <w:bCs/>
          <w:color w:val="000000" w:themeColor="text1"/>
        </w:rPr>
        <w:t xml:space="preserve"> </w:t>
      </w:r>
    </w:p>
    <w:p w14:paraId="21392CDC" w14:textId="297AC55F" w:rsidR="002C4079" w:rsidRDefault="002C4079">
      <w:pPr>
        <w:spacing w:line="240" w:lineRule="auto"/>
        <w:ind w:left="0"/>
      </w:pPr>
      <w:r>
        <w:br w:type="page"/>
      </w:r>
    </w:p>
    <w:p w14:paraId="65F291FF" w14:textId="6CD1AFF9" w:rsidR="002C4079" w:rsidRDefault="00E341CE" w:rsidP="002C4079">
      <w:pPr>
        <w:pStyle w:val="Heading1"/>
      </w:pPr>
      <w:r>
        <w:lastRenderedPageBreak/>
        <w:t>S</w:t>
      </w:r>
      <w:r w:rsidR="002C4079">
        <w:t>end</w:t>
      </w:r>
      <w:r>
        <w:t>ing in</w:t>
      </w:r>
      <w:r w:rsidR="002C4079">
        <w:t xml:space="preserve"> the form</w:t>
      </w:r>
    </w:p>
    <w:p w14:paraId="50D69B75" w14:textId="77777777" w:rsidR="002C4079" w:rsidRDefault="002C4079" w:rsidP="002C4079"/>
    <w:p w14:paraId="32050F89" w14:textId="328CC8B2" w:rsidR="002C4079" w:rsidRDefault="007B22B4" w:rsidP="002C4079"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5DFC158D" wp14:editId="63871B44">
                <wp:simplePos x="0" y="0"/>
                <wp:positionH relativeFrom="column">
                  <wp:posOffset>19050</wp:posOffset>
                </wp:positionH>
                <wp:positionV relativeFrom="paragraph">
                  <wp:posOffset>231140</wp:posOffset>
                </wp:positionV>
                <wp:extent cx="1704975" cy="781050"/>
                <wp:effectExtent l="0" t="0" r="9525" b="0"/>
                <wp:wrapNone/>
                <wp:docPr id="1784246718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781050"/>
                          <a:chOff x="0" y="0"/>
                          <a:chExt cx="1704975" cy="781050"/>
                        </a:xfrm>
                      </wpg:grpSpPr>
                      <pic:pic xmlns:pic="http://schemas.openxmlformats.org/drawingml/2006/picture">
                        <pic:nvPicPr>
                          <pic:cNvPr id="1047535772" name="Picture 19785026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4572489" name="Picture 5044492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37B78" id="Group 67" o:spid="_x0000_s1026" alt="&quot;&quot;" style="position:absolute;margin-left:1.5pt;margin-top:18.2pt;width:134.25pt;height:61.5pt;z-index:252114944" coordsize="17049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">
                <v:shape id="Picture 1978502644" o:spid="_x0000_s1027" type="#_x0000_t75" alt="&quot;&quot;" style="position:absolute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">
                  <v:imagedata r:id="rId54" o:title=""/>
                </v:shape>
                <v:shape id="Picture 504449276" o:spid="_x0000_s1028" type="#_x0000_t75" alt="&quot;&quot;" style="position:absolute;left:9239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">
                  <v:imagedata r:id="rId55" o:title=""/>
                </v:shape>
              </v:group>
            </w:pict>
          </mc:Fallback>
        </mc:AlternateContent>
      </w:r>
    </w:p>
    <w:p w14:paraId="1B57B1A2" w14:textId="0A8C4D7E" w:rsidR="002C4079" w:rsidRDefault="002C4079" w:rsidP="002C4079">
      <w:r>
        <w:t>Please return your filled in form to us by Monday 3 November 2025.</w:t>
      </w:r>
    </w:p>
    <w:p w14:paraId="77303A8D" w14:textId="77777777" w:rsidR="002C4079" w:rsidRDefault="002C4079" w:rsidP="002C4079"/>
    <w:p w14:paraId="2195879A" w14:textId="45968E4C" w:rsidR="002C4079" w:rsidRDefault="007B22B4" w:rsidP="002C4079">
      <w:r>
        <w:rPr>
          <w:noProof/>
        </w:rPr>
        <w:drawing>
          <wp:anchor distT="0" distB="0" distL="114300" distR="114300" simplePos="0" relativeHeight="252116992" behindDoc="0" locked="0" layoutInCell="1" allowOverlap="1" wp14:anchorId="5C80118E" wp14:editId="4BD91F00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504950" cy="1504950"/>
            <wp:effectExtent l="0" t="0" r="0" b="0"/>
            <wp:wrapNone/>
            <wp:docPr id="1978502644" name="Picture 19785026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02644" name="Picture 19785026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DBD19" w14:textId="5E3C2CFB" w:rsidR="002C4079" w:rsidRDefault="002C4079" w:rsidP="002C4079">
      <w:r>
        <w:rPr>
          <w:lang w:val="en-NZ"/>
        </w:rPr>
        <w:t xml:space="preserve">You can send your filled in form by </w:t>
      </w:r>
      <w:r w:rsidRPr="0014374E">
        <w:rPr>
          <w:b/>
          <w:bCs/>
        </w:rPr>
        <w:t>email</w:t>
      </w:r>
      <w:r>
        <w:rPr>
          <w:b/>
          <w:bCs/>
        </w:rPr>
        <w:t xml:space="preserve"> </w:t>
      </w:r>
      <w:r w:rsidRPr="002C4079">
        <w:t>to</w:t>
      </w:r>
      <w:r>
        <w:t>:</w:t>
      </w:r>
    </w:p>
    <w:p w14:paraId="7BFC2E23" w14:textId="77777777" w:rsidR="002C4079" w:rsidRDefault="002C4079" w:rsidP="002C4079">
      <w:pPr>
        <w:rPr>
          <w:lang w:val="en-NZ"/>
        </w:rPr>
      </w:pPr>
    </w:p>
    <w:p w14:paraId="1482EE8D" w14:textId="77777777" w:rsidR="002C4079" w:rsidRPr="00E119A4" w:rsidRDefault="002C4079" w:rsidP="002C4079">
      <w:pPr>
        <w:rPr>
          <w:b/>
          <w:bCs/>
          <w:color w:val="000000" w:themeColor="text1"/>
          <w:lang w:val="en-NZ"/>
        </w:rPr>
      </w:pPr>
      <w:hyperlink r:id="rId57" w:history="1">
        <w:r w:rsidRPr="00E119A4">
          <w:rPr>
            <w:rStyle w:val="Hyperlink"/>
            <w:b/>
            <w:bCs/>
            <w:color w:val="000000" w:themeColor="text1"/>
            <w:u w:val="none"/>
            <w:lang w:val="en-NZ"/>
          </w:rPr>
          <w:t>outreach@whaikaha.govt.nz</w:t>
        </w:r>
      </w:hyperlink>
    </w:p>
    <w:p w14:paraId="79869778" w14:textId="77777777" w:rsidR="002C4079" w:rsidRDefault="002C4079" w:rsidP="002C4079"/>
    <w:p w14:paraId="54923C8F" w14:textId="285FC3C9" w:rsidR="002C4079" w:rsidRDefault="002C4079" w:rsidP="002C4079">
      <w:pPr>
        <w:rPr>
          <w:b/>
          <w:bCs/>
          <w:lang w:val="en-NZ"/>
        </w:rPr>
      </w:pPr>
    </w:p>
    <w:p w14:paraId="092A20AE" w14:textId="7CE6CF41" w:rsidR="002C4079" w:rsidRDefault="007B22B4" w:rsidP="002C4079">
      <w:pPr>
        <w:rPr>
          <w:rStyle w:val="ListtoplevelChar"/>
          <w:lang w:val="en-NZ"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 wp14:anchorId="4979D000" wp14:editId="35A6676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466850" cy="1247775"/>
            <wp:effectExtent l="0" t="0" r="0" b="0"/>
            <wp:wrapNone/>
            <wp:docPr id="898010791" name="Picture 8980107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10791" name="Picture 8980107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079">
        <w:rPr>
          <w:rStyle w:val="ListtoplevelChar"/>
          <w:lang w:val="en-NZ"/>
        </w:rPr>
        <w:t xml:space="preserve">If you would like to apply using a video recording please send us a link to your video by </w:t>
      </w:r>
      <w:r w:rsidR="002C4079" w:rsidRPr="002C4079">
        <w:rPr>
          <w:rStyle w:val="ListtoplevelChar"/>
          <w:b/>
          <w:bCs/>
          <w:lang w:val="en-NZ"/>
        </w:rPr>
        <w:t>email</w:t>
      </w:r>
      <w:r w:rsidR="002C4079">
        <w:rPr>
          <w:rStyle w:val="ListtoplevelChar"/>
          <w:lang w:val="en-NZ"/>
        </w:rPr>
        <w:t xml:space="preserve"> to: </w:t>
      </w:r>
    </w:p>
    <w:p w14:paraId="7572865D" w14:textId="77777777" w:rsidR="002C4079" w:rsidRDefault="002C4079" w:rsidP="002C4079">
      <w:pPr>
        <w:rPr>
          <w:rStyle w:val="ListtoplevelChar"/>
          <w:lang w:val="en-NZ"/>
        </w:rPr>
      </w:pPr>
    </w:p>
    <w:p w14:paraId="4FE83686" w14:textId="77777777" w:rsidR="002C4079" w:rsidRPr="00E119A4" w:rsidRDefault="002C4079" w:rsidP="002C4079">
      <w:pPr>
        <w:rPr>
          <w:b/>
          <w:bCs/>
          <w:color w:val="000000" w:themeColor="text1"/>
          <w:lang w:val="en-NZ"/>
        </w:rPr>
      </w:pPr>
      <w:hyperlink r:id="rId59" w:history="1">
        <w:r w:rsidRPr="00E119A4">
          <w:rPr>
            <w:rStyle w:val="Hyperlink"/>
            <w:b/>
            <w:bCs/>
            <w:color w:val="000000" w:themeColor="text1"/>
            <w:u w:val="none"/>
            <w:lang w:val="en-NZ"/>
          </w:rPr>
          <w:t>outreach@whaikaha.govt.nz</w:t>
        </w:r>
      </w:hyperlink>
    </w:p>
    <w:p w14:paraId="2E88C487" w14:textId="77777777" w:rsidR="002C4079" w:rsidRPr="0014374E" w:rsidRDefault="002C4079" w:rsidP="002C4079">
      <w:pPr>
        <w:rPr>
          <w:rStyle w:val="ListtoplevelChar"/>
          <w:lang w:val="en-NZ"/>
        </w:rPr>
      </w:pPr>
    </w:p>
    <w:p w14:paraId="714DE68A" w14:textId="77777777" w:rsidR="002C4079" w:rsidRDefault="002C4079" w:rsidP="002C4079"/>
    <w:p w14:paraId="4A6A4E2B" w14:textId="60ED1B3A" w:rsidR="002C4079" w:rsidRDefault="002C4079" w:rsidP="002C4079">
      <w:pPr>
        <w:rPr>
          <w:lang w:val="en-NZ"/>
        </w:rPr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4169DF1D" wp14:editId="7A3A9D03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2774867" cy="1962150"/>
            <wp:effectExtent l="0" t="0" r="0" b="0"/>
            <wp:wrapNone/>
            <wp:docPr id="1835877066" name="Picture 18358770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77066" name="Picture 18358770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6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/>
        </w:rPr>
        <w:t xml:space="preserve">You can send your filled in form by </w:t>
      </w:r>
      <w:r w:rsidRPr="0014374E">
        <w:rPr>
          <w:b/>
          <w:bCs/>
          <w:lang w:val="en-NZ"/>
        </w:rPr>
        <w:t>post</w:t>
      </w:r>
      <w:r>
        <w:rPr>
          <w:lang w:val="en-NZ"/>
        </w:rPr>
        <w:t xml:space="preserve"> to:</w:t>
      </w:r>
    </w:p>
    <w:p w14:paraId="6B45B743" w14:textId="77777777" w:rsidR="002C4079" w:rsidRDefault="002C4079" w:rsidP="002C4079">
      <w:pPr>
        <w:rPr>
          <w:b/>
          <w:bCs/>
          <w:lang w:val="en-NZ"/>
        </w:rPr>
      </w:pPr>
    </w:p>
    <w:p w14:paraId="6C9477E7" w14:textId="08B7BF3F" w:rsidR="002C4079" w:rsidRDefault="002C4079" w:rsidP="002C4079">
      <w:pPr>
        <w:rPr>
          <w:rStyle w:val="ListtoplevelChar"/>
          <w:b/>
          <w:bCs/>
          <w:lang w:val="en-NZ"/>
        </w:rPr>
      </w:pPr>
      <w:r w:rsidRPr="0014374E">
        <w:rPr>
          <w:b/>
          <w:bCs/>
          <w:lang w:val="en-NZ"/>
        </w:rPr>
        <w:t>Outreach and Innovation Group</w:t>
      </w:r>
      <w:r w:rsidRPr="0014374E">
        <w:rPr>
          <w:b/>
          <w:bCs/>
          <w:lang w:val="en-NZ"/>
        </w:rPr>
        <w:br/>
        <w:t>Ministry of Disabled People</w:t>
      </w:r>
      <w:r w:rsidR="001872A8">
        <w:rPr>
          <w:b/>
          <w:bCs/>
          <w:lang w:val="en-NZ"/>
        </w:rPr>
        <w:t xml:space="preserve"> – </w:t>
      </w:r>
      <w:proofErr w:type="spellStart"/>
      <w:r w:rsidR="001872A8">
        <w:rPr>
          <w:b/>
          <w:bCs/>
          <w:lang w:val="en-NZ"/>
        </w:rPr>
        <w:t>Whaikaha</w:t>
      </w:r>
      <w:proofErr w:type="spellEnd"/>
      <w:r w:rsidR="001872A8">
        <w:rPr>
          <w:b/>
          <w:bCs/>
          <w:lang w:val="en-NZ"/>
        </w:rPr>
        <w:t xml:space="preserve"> </w:t>
      </w:r>
      <w:r>
        <w:rPr>
          <w:lang w:val="en-NZ"/>
        </w:rPr>
        <w:br/>
      </w:r>
      <w:r w:rsidRPr="0014374E">
        <w:rPr>
          <w:rStyle w:val="ListtoplevelChar"/>
          <w:b/>
          <w:bCs/>
          <w:lang w:val="en-NZ"/>
        </w:rPr>
        <w:t>Reply Paid: 262204</w:t>
      </w:r>
      <w:r w:rsidRPr="0014374E">
        <w:rPr>
          <w:rStyle w:val="ListtoplevelChar"/>
          <w:b/>
          <w:bCs/>
          <w:lang w:val="en-NZ"/>
        </w:rPr>
        <w:br/>
        <w:t>PO Box 1556</w:t>
      </w:r>
      <w:r w:rsidRPr="0014374E">
        <w:rPr>
          <w:rStyle w:val="ListtoplevelChar"/>
          <w:b/>
          <w:bCs/>
          <w:lang w:val="en-NZ"/>
        </w:rPr>
        <w:br/>
        <w:t>Wellington 6140</w:t>
      </w:r>
    </w:p>
    <w:p w14:paraId="16C8CEC8" w14:textId="798E7FED" w:rsidR="002C4079" w:rsidRDefault="002C4079" w:rsidP="002C4079">
      <w:pPr>
        <w:rPr>
          <w:rStyle w:val="ListtoplevelChar"/>
          <w:b/>
          <w:bCs/>
          <w:lang w:val="en-NZ"/>
        </w:rPr>
      </w:pPr>
    </w:p>
    <w:p w14:paraId="30B19DDB" w14:textId="64181D04" w:rsidR="002C4079" w:rsidRDefault="00E67CC0" w:rsidP="002C4079">
      <w:pPr>
        <w:rPr>
          <w:rStyle w:val="ListtoplevelChar"/>
          <w:b/>
          <w:bCs/>
          <w:lang w:val="en-NZ"/>
        </w:rPr>
      </w:pPr>
      <w:r>
        <w:rPr>
          <w:noProof/>
          <w:szCs w:val="22"/>
          <w:lang w:val="en-NZ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43F7E93" wp14:editId="5FFCA45E">
                <wp:simplePos x="0" y="0"/>
                <wp:positionH relativeFrom="margin">
                  <wp:posOffset>19050</wp:posOffset>
                </wp:positionH>
                <wp:positionV relativeFrom="paragraph">
                  <wp:posOffset>54610</wp:posOffset>
                </wp:positionV>
                <wp:extent cx="1809750" cy="1619250"/>
                <wp:effectExtent l="0" t="0" r="0" b="0"/>
                <wp:wrapNone/>
                <wp:docPr id="1484105967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619250"/>
                          <a:chOff x="0" y="0"/>
                          <a:chExt cx="1809750" cy="1619250"/>
                        </a:xfrm>
                      </wpg:grpSpPr>
                      <pic:pic xmlns:pic="http://schemas.openxmlformats.org/drawingml/2006/picture">
                        <pic:nvPicPr>
                          <pic:cNvPr id="1094416612" name="Picture 11433140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803688" name="Picture 18389013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7145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0E8F0" id="Group 28" o:spid="_x0000_s1026" alt="&quot;&quot;" style="position:absolute;margin-left:1.5pt;margin-top:4.3pt;width:142.5pt;height:127.5pt;z-index:251966464;mso-position-horizontal-relative:margin" coordsize="18097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">
                <v:shape id="Picture 1143314026" o:spid="_x0000_s1027" type="#_x0000_t75" alt="&quot;&quot;" style="position:absolute;width:16192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">
                  <v:imagedata r:id="rId63" o:title=""/>
                </v:shape>
                <v:shape id="Picture 1838901327" o:spid="_x0000_s1028" type="#_x0000_t75" alt="&quot;&quot;" style="position:absolute;left:12192;top:1714;width:590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">
                  <v:imagedata r:id="rId64" o:title=""/>
                </v:shape>
                <w10:wrap anchorx="margin"/>
              </v:group>
            </w:pict>
          </mc:Fallback>
        </mc:AlternateContent>
      </w:r>
    </w:p>
    <w:p w14:paraId="2901B42D" w14:textId="0F6D02FB" w:rsidR="002C4079" w:rsidRDefault="002C4079" w:rsidP="002C4079">
      <w:pPr>
        <w:rPr>
          <w:rStyle w:val="ListtoplevelChar"/>
          <w:lang w:val="en-NZ"/>
        </w:rPr>
      </w:pPr>
      <w:r w:rsidRPr="0014374E">
        <w:rPr>
          <w:rStyle w:val="ListtoplevelChar"/>
          <w:lang w:val="en-NZ"/>
        </w:rPr>
        <w:t>You do not need to put a stamp on the envelope.</w:t>
      </w:r>
    </w:p>
    <w:p w14:paraId="04FBB938" w14:textId="5D954DA5" w:rsidR="00634158" w:rsidRDefault="00634158" w:rsidP="00EF5BA4"/>
    <w:p w14:paraId="40964502" w14:textId="77777777" w:rsidR="00E341CE" w:rsidRDefault="00E341CE" w:rsidP="00EF5BA4"/>
    <w:p w14:paraId="05241FB9" w14:textId="016C5B27" w:rsidR="00E341CE" w:rsidRDefault="00E341CE" w:rsidP="00E341CE">
      <w:pPr>
        <w:pStyle w:val="Heading2"/>
      </w:pPr>
      <w:r>
        <w:t xml:space="preserve">Extra </w:t>
      </w:r>
      <w:r w:rsidR="00184991">
        <w:t>information</w:t>
      </w:r>
    </w:p>
    <w:p w14:paraId="613E3E36" w14:textId="5A2559E8" w:rsidR="00E341CE" w:rsidRDefault="00E67CC0" w:rsidP="00E341CE">
      <w:r>
        <w:rPr>
          <w:noProof/>
        </w:rPr>
        <w:drawing>
          <wp:anchor distT="0" distB="0" distL="114300" distR="114300" simplePos="0" relativeHeight="252121088" behindDoc="0" locked="0" layoutInCell="1" allowOverlap="1" wp14:anchorId="07B5FEE2" wp14:editId="77645ACF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1564922" cy="1133475"/>
            <wp:effectExtent l="0" t="0" r="0" b="0"/>
            <wp:wrapNone/>
            <wp:docPr id="937227085" name="Picture 9372270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27085" name="Picture 9372270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675" cy="11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6E2F4" w14:textId="012DEE8D" w:rsidR="00E341CE" w:rsidRPr="00E341CE" w:rsidRDefault="00E341CE" w:rsidP="00E341CE">
      <w:r>
        <w:t>You can add more pages to your application if you need more space for your answers.</w:t>
      </w:r>
    </w:p>
    <w:p w14:paraId="2416EDC7" w14:textId="5C81618B" w:rsidR="00E341CE" w:rsidRDefault="00E341CE">
      <w:pPr>
        <w:spacing w:line="240" w:lineRule="auto"/>
        <w:ind w:left="0"/>
      </w:pPr>
      <w:r>
        <w:br w:type="page"/>
      </w:r>
    </w:p>
    <w:p w14:paraId="6B09C359" w14:textId="390CE3DC" w:rsidR="007D7D4C" w:rsidRDefault="00BA4114" w:rsidP="00BA4114">
      <w:pPr>
        <w:pStyle w:val="Heading1"/>
      </w:pPr>
      <w:r>
        <w:lastRenderedPageBreak/>
        <w:t>Expression of Interest</w:t>
      </w:r>
    </w:p>
    <w:p w14:paraId="7028F970" w14:textId="77777777" w:rsidR="00BA4114" w:rsidRDefault="00BA4114" w:rsidP="001C776D">
      <w:pPr>
        <w:spacing w:line="336" w:lineRule="auto"/>
      </w:pPr>
    </w:p>
    <w:p w14:paraId="4A7B05C9" w14:textId="77777777" w:rsidR="00353D5D" w:rsidRDefault="00353D5D" w:rsidP="001C776D">
      <w:pPr>
        <w:spacing w:line="336" w:lineRule="auto"/>
      </w:pPr>
    </w:p>
    <w:p w14:paraId="6094891B" w14:textId="092701CA" w:rsidR="00353D5D" w:rsidRDefault="00E67CC0" w:rsidP="001C776D">
      <w:pPr>
        <w:pStyle w:val="Heading2"/>
        <w:spacing w:line="33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87C5F73" wp14:editId="7202FB0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1628775" cy="1435100"/>
                <wp:effectExtent l="0" t="0" r="0" b="0"/>
                <wp:wrapNone/>
                <wp:docPr id="2032924566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435100"/>
                          <a:chOff x="0" y="0"/>
                          <a:chExt cx="1628775" cy="1435100"/>
                        </a:xfrm>
                      </wpg:grpSpPr>
                      <pic:pic xmlns:pic="http://schemas.openxmlformats.org/drawingml/2006/picture">
                        <pic:nvPicPr>
                          <pic:cNvPr id="544968460" name="Picture 18016123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172650" name="Picture 1352584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28650"/>
                            <a:ext cx="933450" cy="80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D0249" id="Group 68" o:spid="_x0000_s1026" alt="&quot;&quot;" style="position:absolute;margin-left:0;margin-top:6.3pt;width:128.25pt;height:113pt;z-index:252126208" coordsize="1628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">
                <v:shape id="Picture 1801612363" o:spid="_x0000_s1027" type="#_x0000_t75" alt="&quot;&quot;" style="position:absolute;width:121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">
                  <v:imagedata r:id="rId68" o:title=""/>
                </v:shape>
                <v:shape id="Picture 135258482" o:spid="_x0000_s1028" type="#_x0000_t75" alt="&quot;&quot;" style="position:absolute;left:6953;top:6286;width:9334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">
                  <v:imagedata r:id="rId69" o:title=""/>
                </v:shape>
              </v:group>
            </w:pict>
          </mc:Fallback>
        </mc:AlternateContent>
      </w:r>
      <w:r w:rsidR="00353D5D">
        <w:t>Name and contact details</w:t>
      </w:r>
    </w:p>
    <w:p w14:paraId="0AD928B6" w14:textId="77777777" w:rsidR="00353D5D" w:rsidRDefault="00353D5D" w:rsidP="001C776D">
      <w:pPr>
        <w:spacing w:line="336" w:lineRule="auto"/>
      </w:pPr>
    </w:p>
    <w:p w14:paraId="345281B5" w14:textId="6203C146" w:rsidR="001C776D" w:rsidRDefault="001C776D" w:rsidP="001C776D">
      <w:pPr>
        <w:spacing w:line="336" w:lineRule="auto"/>
      </w:pPr>
      <w:r>
        <w:t>Please write your information in the boxes.</w:t>
      </w:r>
    </w:p>
    <w:p w14:paraId="55B50A61" w14:textId="3AEAD268" w:rsidR="001C776D" w:rsidRDefault="001C776D" w:rsidP="001C776D">
      <w:pPr>
        <w:spacing w:line="336" w:lineRule="auto"/>
      </w:pPr>
    </w:p>
    <w:p w14:paraId="67E0351F" w14:textId="77777777" w:rsidR="001C776D" w:rsidRDefault="001C776D" w:rsidP="001C776D">
      <w:pPr>
        <w:spacing w:line="336" w:lineRule="auto"/>
      </w:pPr>
    </w:p>
    <w:p w14:paraId="7E1566FC" w14:textId="0E6F4E58" w:rsidR="00353D5D" w:rsidRDefault="00E67CC0" w:rsidP="001C776D">
      <w:pPr>
        <w:spacing w:line="336" w:lineRule="auto"/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5F1D303A" wp14:editId="624E544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285875" cy="1285875"/>
            <wp:effectExtent l="0" t="0" r="9525" b="9525"/>
            <wp:wrapNone/>
            <wp:docPr id="1265772138" name="Picture 1265772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72138" name="Picture 1265772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FC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84B72A9" wp14:editId="2415A05E">
                <wp:simplePos x="0" y="0"/>
                <wp:positionH relativeFrom="margin">
                  <wp:align>right</wp:align>
                </wp:positionH>
                <wp:positionV relativeFrom="paragraph">
                  <wp:posOffset>321620</wp:posOffset>
                </wp:positionV>
                <wp:extent cx="3366000" cy="955344"/>
                <wp:effectExtent l="0" t="0" r="25400" b="16510"/>
                <wp:wrapNone/>
                <wp:docPr id="94475844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337066" id="Rectangle 5" o:spid="_x0000_s1026" alt="&quot;&quot;" style="position:absolute;margin-left:213.85pt;margin-top:25.3pt;width:265.05pt;height:75.2pt;z-index:25197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  <w:r w:rsidR="00353D5D">
        <w:t>My name is:</w:t>
      </w:r>
    </w:p>
    <w:p w14:paraId="428BA813" w14:textId="58C1A897" w:rsidR="00353D5D" w:rsidRDefault="00353D5D" w:rsidP="001C776D">
      <w:pPr>
        <w:spacing w:line="336" w:lineRule="auto"/>
      </w:pPr>
    </w:p>
    <w:p w14:paraId="78A7094B" w14:textId="2A19AC9B" w:rsidR="00353D5D" w:rsidRDefault="00353D5D" w:rsidP="001C776D">
      <w:pPr>
        <w:spacing w:line="336" w:lineRule="auto"/>
      </w:pPr>
    </w:p>
    <w:p w14:paraId="4F0D66BA" w14:textId="77777777" w:rsidR="00353D5D" w:rsidRDefault="00353D5D" w:rsidP="001C776D">
      <w:pPr>
        <w:spacing w:line="336" w:lineRule="auto"/>
      </w:pPr>
    </w:p>
    <w:p w14:paraId="702129AB" w14:textId="77777777" w:rsidR="005C37FC" w:rsidRDefault="005C37FC" w:rsidP="001C776D">
      <w:pPr>
        <w:spacing w:line="336" w:lineRule="auto"/>
      </w:pPr>
    </w:p>
    <w:p w14:paraId="4C559F2F" w14:textId="77777777" w:rsidR="005C37FC" w:rsidRDefault="005C37FC" w:rsidP="001C776D">
      <w:pPr>
        <w:spacing w:line="336" w:lineRule="auto"/>
      </w:pPr>
    </w:p>
    <w:p w14:paraId="17CB8F4E" w14:textId="63EE52B7" w:rsidR="00353D5D" w:rsidRDefault="00E67CC0" w:rsidP="001C776D">
      <w:pPr>
        <w:spacing w:line="336" w:lineRule="auto"/>
      </w:pPr>
      <w:r>
        <w:rPr>
          <w:noProof/>
        </w:rPr>
        <w:drawing>
          <wp:anchor distT="0" distB="0" distL="114300" distR="114300" simplePos="0" relativeHeight="252130304" behindDoc="0" locked="0" layoutInCell="1" allowOverlap="1" wp14:anchorId="48E81A23" wp14:editId="2C6CBAFD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1440000" cy="1440000"/>
            <wp:effectExtent l="0" t="0" r="8255" b="0"/>
            <wp:wrapNone/>
            <wp:docPr id="171610920" name="Picture 171610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0920" name="Picture 1716109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5D">
        <w:t>My email address is:</w:t>
      </w:r>
    </w:p>
    <w:p w14:paraId="7C24B2A2" w14:textId="0BC8A18C" w:rsidR="00353D5D" w:rsidRDefault="005C37FC" w:rsidP="001C776D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AEA38AD" wp14:editId="6CB5F63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366000" cy="955344"/>
                <wp:effectExtent l="0" t="0" r="25400" b="16510"/>
                <wp:wrapNone/>
                <wp:docPr id="177257748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283F6A" id="Rectangle 5" o:spid="_x0000_s1026" alt="&quot;&quot;" style="position:absolute;margin-left:213.85pt;margin-top:.75pt;width:265.05pt;height:75.2pt;z-index:2519726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5D40E48F" w14:textId="77777777" w:rsidR="00353D5D" w:rsidRDefault="00353D5D" w:rsidP="001C776D">
      <w:pPr>
        <w:spacing w:line="336" w:lineRule="auto"/>
      </w:pPr>
    </w:p>
    <w:p w14:paraId="73FE86E8" w14:textId="77777777" w:rsidR="005C37FC" w:rsidRDefault="005C37FC" w:rsidP="001C776D">
      <w:pPr>
        <w:spacing w:line="336" w:lineRule="auto"/>
      </w:pPr>
    </w:p>
    <w:p w14:paraId="096AC462" w14:textId="77777777" w:rsidR="005C37FC" w:rsidRDefault="005C37FC" w:rsidP="001C776D">
      <w:pPr>
        <w:spacing w:line="336" w:lineRule="auto"/>
      </w:pPr>
    </w:p>
    <w:p w14:paraId="04B51F6B" w14:textId="77777777" w:rsidR="005C37FC" w:rsidRDefault="005C37FC" w:rsidP="001C776D">
      <w:pPr>
        <w:spacing w:line="336" w:lineRule="auto"/>
      </w:pPr>
    </w:p>
    <w:p w14:paraId="4D04DCCD" w14:textId="5120CD74" w:rsidR="00353D5D" w:rsidRDefault="00E67CC0" w:rsidP="001C776D">
      <w:pPr>
        <w:spacing w:line="336" w:lineRule="auto"/>
      </w:pPr>
      <w:r>
        <w:rPr>
          <w:noProof/>
        </w:rPr>
        <w:drawing>
          <wp:anchor distT="0" distB="0" distL="114300" distR="114300" simplePos="0" relativeHeight="252132352" behindDoc="0" locked="0" layoutInCell="1" allowOverlap="1" wp14:anchorId="7B1BD2AB" wp14:editId="541B0A7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40000" cy="1440000"/>
            <wp:effectExtent l="0" t="0" r="0" b="0"/>
            <wp:wrapNone/>
            <wp:docPr id="1434426689" name="Picture 14344266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26689" name="Picture 14344266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5D">
        <w:t>My phone number is:</w:t>
      </w:r>
    </w:p>
    <w:p w14:paraId="68F0BCCB" w14:textId="401A6EFE" w:rsidR="00353D5D" w:rsidRDefault="005C37FC" w:rsidP="001C776D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84E1E26" wp14:editId="1BB35B13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365500" cy="955040"/>
                <wp:effectExtent l="0" t="0" r="25400" b="16510"/>
                <wp:wrapNone/>
                <wp:docPr id="53276247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4DFB21" id="Rectangle 5" o:spid="_x0000_s1026" alt="&quot;&quot;" style="position:absolute;margin-left:213.8pt;margin-top:1.5pt;width:265pt;height:75.2pt;z-index:251974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</w:p>
    <w:p w14:paraId="4C0560DA" w14:textId="77777777" w:rsidR="00353D5D" w:rsidRDefault="00353D5D" w:rsidP="001C776D">
      <w:pPr>
        <w:spacing w:line="336" w:lineRule="auto"/>
      </w:pPr>
    </w:p>
    <w:p w14:paraId="49272CA1" w14:textId="77777777" w:rsidR="005C37FC" w:rsidRDefault="005C37FC" w:rsidP="00353D5D"/>
    <w:p w14:paraId="1FE2F735" w14:textId="77777777" w:rsidR="001C776D" w:rsidRDefault="001C776D" w:rsidP="00353D5D"/>
    <w:p w14:paraId="0342E965" w14:textId="26153B67" w:rsidR="00353D5D" w:rsidRDefault="00E67CC0" w:rsidP="00BE7334">
      <w:pPr>
        <w:spacing w:line="312" w:lineRule="auto"/>
      </w:pPr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3188EA99" wp14:editId="4EE2210F">
            <wp:simplePos x="0" y="0"/>
            <wp:positionH relativeFrom="margin">
              <wp:align>left</wp:align>
            </wp:positionH>
            <wp:positionV relativeFrom="paragraph">
              <wp:posOffset>-151765</wp:posOffset>
            </wp:positionV>
            <wp:extent cx="1190625" cy="1683778"/>
            <wp:effectExtent l="0" t="0" r="0" b="0"/>
            <wp:wrapNone/>
            <wp:docPr id="1767133795" name="Picture 1767133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33795" name="Picture 1767133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8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5D">
        <w:t>I live in this town / city:</w:t>
      </w:r>
    </w:p>
    <w:p w14:paraId="044037CE" w14:textId="05142877" w:rsidR="005C37FC" w:rsidRDefault="005C37FC" w:rsidP="00BE7334">
      <w:pPr>
        <w:spacing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5B36070" wp14:editId="4AB99948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3366000" cy="955344"/>
                <wp:effectExtent l="0" t="0" r="25400" b="16510"/>
                <wp:wrapNone/>
                <wp:docPr id="156725377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B6DEFB" id="Rectangle 5" o:spid="_x0000_s1026" alt="&quot;&quot;" style="position:absolute;margin-left:213.85pt;margin-top:3.85pt;width:265.05pt;height:75.2pt;z-index:25197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37E45BA7" w14:textId="7E9B478F" w:rsidR="005C37FC" w:rsidRDefault="005C37FC" w:rsidP="00BE7334">
      <w:pPr>
        <w:spacing w:line="312" w:lineRule="auto"/>
      </w:pPr>
    </w:p>
    <w:p w14:paraId="72EB3EEF" w14:textId="5496FAC8" w:rsidR="005C37FC" w:rsidRDefault="005C37FC" w:rsidP="00BE7334">
      <w:pPr>
        <w:spacing w:line="312" w:lineRule="auto"/>
      </w:pPr>
    </w:p>
    <w:p w14:paraId="0B41779E" w14:textId="1D36C7E9" w:rsidR="00353D5D" w:rsidRDefault="00353D5D" w:rsidP="00BE7334">
      <w:pPr>
        <w:spacing w:line="312" w:lineRule="auto"/>
      </w:pPr>
    </w:p>
    <w:p w14:paraId="5028234F" w14:textId="32FA34C0" w:rsidR="005C37FC" w:rsidRDefault="00E67CC0" w:rsidP="00BE7334">
      <w:pPr>
        <w:spacing w:line="312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43C689CF" wp14:editId="3EC962DA">
                <wp:simplePos x="0" y="0"/>
                <wp:positionH relativeFrom="margin">
                  <wp:align>left</wp:align>
                </wp:positionH>
                <wp:positionV relativeFrom="paragraph">
                  <wp:posOffset>195581</wp:posOffset>
                </wp:positionV>
                <wp:extent cx="1143000" cy="1390650"/>
                <wp:effectExtent l="0" t="0" r="0" b="0"/>
                <wp:wrapNone/>
                <wp:docPr id="36452598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390650"/>
                          <a:chOff x="0" y="0"/>
                          <a:chExt cx="1190625" cy="1560195"/>
                        </a:xfrm>
                      </wpg:grpSpPr>
                      <pic:pic xmlns:pic="http://schemas.openxmlformats.org/drawingml/2006/picture">
                        <pic:nvPicPr>
                          <pic:cNvPr id="396940272" name="Picture 15923529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6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150662" name="Picture 19165230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85725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69E77" id="Group 69" o:spid="_x0000_s1026" alt="&quot;&quot;" style="position:absolute;margin-left:0;margin-top:15.4pt;width:90pt;height:109.5pt;z-index:252139520;mso-position-horizontal:left;mso-position-horizontal-relative:margin;mso-width-relative:margin;mso-height-relative:margin" coordsize="11906,15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">
                <v:shape id="Picture 1592352917" o:spid="_x0000_s1027" type="#_x0000_t75" alt="&quot;&quot;" style="position:absolute;width:11239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">
                  <v:imagedata r:id="rId75" o:title=""/>
                </v:shape>
                <v:shape id="Picture 1916523004" o:spid="_x0000_s1028" type="#_x0000_t75" alt="&quot;&quot;" style="position:absolute;left:5238;top:8572;width:666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">
                  <v:imagedata r:id="rId64" o:title=""/>
                </v:shape>
                <w10:wrap anchorx="margin"/>
              </v:group>
            </w:pict>
          </mc:Fallback>
        </mc:AlternateContent>
      </w:r>
    </w:p>
    <w:p w14:paraId="36353F5C" w14:textId="277E05A5" w:rsidR="00353D5D" w:rsidRDefault="00353D5D" w:rsidP="00BE7334">
      <w:pPr>
        <w:spacing w:line="312" w:lineRule="auto"/>
      </w:pPr>
      <w:r>
        <w:t>Please fill in th</w:t>
      </w:r>
      <w:r w:rsidR="001E7148">
        <w:t>e</w:t>
      </w:r>
      <w:r>
        <w:t xml:space="preserve"> box </w:t>
      </w:r>
      <w:r w:rsidR="001E7148">
        <w:t xml:space="preserve">below </w:t>
      </w:r>
      <w:r>
        <w:t>if you are not a citizen of Aotearoa New Zealand.</w:t>
      </w:r>
    </w:p>
    <w:p w14:paraId="79AE374A" w14:textId="39D54925" w:rsidR="00353D5D" w:rsidRDefault="00353D5D" w:rsidP="00BE7334">
      <w:pPr>
        <w:spacing w:line="312" w:lineRule="auto"/>
      </w:pPr>
    </w:p>
    <w:p w14:paraId="34688CBA" w14:textId="67305860" w:rsidR="00353D5D" w:rsidRDefault="00F316F7" w:rsidP="00BE7334">
      <w:pPr>
        <w:spacing w:line="312" w:lineRule="auto"/>
      </w:pPr>
      <w:r>
        <w:rPr>
          <w:noProof/>
        </w:rPr>
        <w:drawing>
          <wp:anchor distT="0" distB="0" distL="114300" distR="114300" simplePos="0" relativeHeight="252141568" behindDoc="0" locked="0" layoutInCell="1" allowOverlap="1" wp14:anchorId="74C1A520" wp14:editId="08A1B5D5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1439545" cy="1439545"/>
            <wp:effectExtent l="0" t="0" r="8255" b="0"/>
            <wp:wrapNone/>
            <wp:docPr id="989437064" name="Picture 9894370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37064" name="Picture 9894370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0EF75" w14:textId="426E561F" w:rsidR="00353D5D" w:rsidRDefault="005C37FC" w:rsidP="00BE7334">
      <w:pPr>
        <w:spacing w:line="31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41C42B4" wp14:editId="1029C5FE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3366000" cy="838200"/>
                <wp:effectExtent l="0" t="0" r="25400" b="19050"/>
                <wp:wrapNone/>
                <wp:docPr id="119647933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33A90" id="Rectangle 5" o:spid="_x0000_s1026" alt="&quot;&quot;" style="position:absolute;margin-left:213.85pt;margin-top:23.05pt;width:265.05pt;height:66pt;z-index:25197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  <w:r w:rsidR="00353D5D">
        <w:t xml:space="preserve">My </w:t>
      </w:r>
      <w:r w:rsidR="00BB6E76">
        <w:rPr>
          <w:b/>
          <w:bCs/>
        </w:rPr>
        <w:t>c</w:t>
      </w:r>
      <w:r w:rsidR="00BB6E76" w:rsidRPr="00353D5D">
        <w:rPr>
          <w:b/>
          <w:bCs/>
        </w:rPr>
        <w:t>itizenship</w:t>
      </w:r>
      <w:r w:rsidR="00BB6E76">
        <w:t xml:space="preserve"> </w:t>
      </w:r>
      <w:r w:rsidR="00353D5D">
        <w:t>is:</w:t>
      </w:r>
    </w:p>
    <w:p w14:paraId="24871985" w14:textId="2BDDE0CE" w:rsidR="00353D5D" w:rsidRDefault="00353D5D" w:rsidP="00BE7334">
      <w:pPr>
        <w:spacing w:line="312" w:lineRule="auto"/>
      </w:pPr>
    </w:p>
    <w:p w14:paraId="6192CE7C" w14:textId="77777777" w:rsidR="00353D5D" w:rsidRDefault="00353D5D" w:rsidP="00BE7334">
      <w:pPr>
        <w:spacing w:line="312" w:lineRule="auto"/>
      </w:pPr>
    </w:p>
    <w:p w14:paraId="51B77995" w14:textId="6BD58EEE" w:rsidR="00353D5D" w:rsidRDefault="00353D5D" w:rsidP="00BE7334">
      <w:pPr>
        <w:spacing w:line="312" w:lineRule="auto"/>
      </w:pPr>
    </w:p>
    <w:p w14:paraId="40D70EFB" w14:textId="77777777" w:rsidR="00BE7334" w:rsidRDefault="00BE7334" w:rsidP="00BE7334">
      <w:pPr>
        <w:spacing w:line="312" w:lineRule="auto"/>
        <w:rPr>
          <w:b/>
          <w:bCs/>
        </w:rPr>
      </w:pPr>
    </w:p>
    <w:p w14:paraId="4FC871F8" w14:textId="0DE2AD09" w:rsidR="005C37FC" w:rsidRDefault="00BE7334" w:rsidP="00BE7334">
      <w:pPr>
        <w:spacing w:line="312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010385A5" wp14:editId="79DAAAA2">
                <wp:simplePos x="0" y="0"/>
                <wp:positionH relativeFrom="margin">
                  <wp:align>right</wp:align>
                </wp:positionH>
                <wp:positionV relativeFrom="paragraph">
                  <wp:posOffset>283211</wp:posOffset>
                </wp:positionV>
                <wp:extent cx="3599815" cy="3486150"/>
                <wp:effectExtent l="0" t="0" r="635" b="0"/>
                <wp:wrapNone/>
                <wp:docPr id="124363725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4861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70C55" id="Rectangle 10" o:spid="_x0000_s1026" alt="&quot;&quot;" style="position:absolute;margin-left:232.25pt;margin-top:22.3pt;width:283.45pt;height:274.5pt;z-index:-25134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7B03F80E" w14:textId="5048A4AF" w:rsidR="00BE7334" w:rsidRDefault="00BE7334" w:rsidP="00BE7334">
      <w:pPr>
        <w:spacing w:line="312" w:lineRule="auto"/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7A8B24BF" wp14:editId="72D24B5A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1439545" cy="1087120"/>
            <wp:effectExtent l="0" t="0" r="8255" b="0"/>
            <wp:wrapNone/>
            <wp:docPr id="2094534348" name="Picture 20945343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34348" name="Picture 20945343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5D" w:rsidRPr="00353D5D">
        <w:rPr>
          <w:b/>
          <w:bCs/>
        </w:rPr>
        <w:t>Citizenship</w:t>
      </w:r>
      <w:r w:rsidR="00353D5D">
        <w:t xml:space="preserve"> means the country you</w:t>
      </w:r>
      <w:r>
        <w:t>:</w:t>
      </w:r>
    </w:p>
    <w:p w14:paraId="10CAED67" w14:textId="51410187" w:rsidR="00BE7334" w:rsidRDefault="00946F4C" w:rsidP="00BE7334">
      <w:pPr>
        <w:pStyle w:val="Listtoplevel"/>
        <w:spacing w:line="312" w:lineRule="auto"/>
      </w:pPr>
      <w:r>
        <w:t xml:space="preserve">were </w:t>
      </w:r>
      <w:r w:rsidR="00BE7334">
        <w:t>b</w:t>
      </w:r>
      <w:r w:rsidR="00BE7334" w:rsidRPr="00BE7334">
        <w:t>orn in</w:t>
      </w:r>
    </w:p>
    <w:p w14:paraId="01D5D8F0" w14:textId="2E4F06DB" w:rsidR="00BE7334" w:rsidRPr="00BE7334" w:rsidRDefault="00BE7334" w:rsidP="00BE7334">
      <w:pPr>
        <w:pStyle w:val="Listtoplevel"/>
        <w:numPr>
          <w:ilvl w:val="0"/>
          <w:numId w:val="0"/>
        </w:numPr>
        <w:spacing w:line="312" w:lineRule="auto"/>
        <w:ind w:left="4253"/>
      </w:pPr>
      <w:r>
        <w:t>or</w:t>
      </w:r>
    </w:p>
    <w:p w14:paraId="156905FE" w14:textId="7BEC94F3" w:rsidR="00353D5D" w:rsidRDefault="00BE7334" w:rsidP="00BE7334">
      <w:pPr>
        <w:pStyle w:val="Listtoplevel"/>
        <w:spacing w:line="312" w:lineRule="auto"/>
      </w:pPr>
      <w:r>
        <w:t>h</w:t>
      </w:r>
      <w:r w:rsidRPr="00BE7334">
        <w:t>ave a passport for.</w:t>
      </w:r>
    </w:p>
    <w:p w14:paraId="05CDEDFD" w14:textId="3E1B2869" w:rsidR="00BE7334" w:rsidRDefault="00BE7334" w:rsidP="00BE7334">
      <w:pPr>
        <w:spacing w:line="312" w:lineRule="auto"/>
      </w:pPr>
      <w:r w:rsidRPr="00EA5C48">
        <w:rPr>
          <w:noProof/>
          <w:szCs w:val="32"/>
          <w:lang w:eastAsia="en-NZ"/>
        </w:rPr>
        <w:drawing>
          <wp:anchor distT="0" distB="0" distL="114300" distR="114300" simplePos="0" relativeHeight="252315648" behindDoc="0" locked="0" layoutInCell="1" allowOverlap="1" wp14:anchorId="0D7342D3" wp14:editId="5C8EF17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76350" cy="1377881"/>
            <wp:effectExtent l="0" t="0" r="0" b="0"/>
            <wp:wrapNone/>
            <wp:docPr id="1793" name="Picture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261D5" w14:textId="2C0CAB84" w:rsidR="00BE7334" w:rsidRDefault="00BE7334" w:rsidP="00BE7334">
      <w:pPr>
        <w:spacing w:line="312" w:lineRule="auto"/>
      </w:pPr>
    </w:p>
    <w:p w14:paraId="6F1AC3EA" w14:textId="171C4010" w:rsidR="00BE7334" w:rsidRPr="00BE7334" w:rsidRDefault="00BE7334" w:rsidP="00BE7334">
      <w:pPr>
        <w:spacing w:line="312" w:lineRule="auto"/>
      </w:pPr>
      <w:r>
        <w:t>You can become a citizen of another country.</w:t>
      </w:r>
    </w:p>
    <w:p w14:paraId="22CCD621" w14:textId="5708F15F" w:rsidR="005C37FC" w:rsidRDefault="005C37FC" w:rsidP="00BE7334"/>
    <w:p w14:paraId="4AC86500" w14:textId="4A7D9318" w:rsidR="005C37FC" w:rsidRDefault="005C37FC" w:rsidP="005C37FC">
      <w:pPr>
        <w:pStyle w:val="Heading2"/>
      </w:pPr>
      <w:r>
        <w:lastRenderedPageBreak/>
        <w:t>Identity</w:t>
      </w:r>
    </w:p>
    <w:p w14:paraId="2B47275D" w14:textId="4E80D057" w:rsidR="005C37FC" w:rsidRDefault="00C149AB" w:rsidP="005C37FC">
      <w:r>
        <w:rPr>
          <w:noProof/>
        </w:rPr>
        <w:drawing>
          <wp:anchor distT="0" distB="0" distL="114300" distR="114300" simplePos="0" relativeHeight="252145664" behindDoc="0" locked="0" layoutInCell="1" allowOverlap="1" wp14:anchorId="07BBDD88" wp14:editId="21CD505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1581150" cy="1010625"/>
            <wp:effectExtent l="0" t="0" r="0" b="0"/>
            <wp:wrapNone/>
            <wp:docPr id="515712928" name="Picture 5157129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12928" name="Picture 5157129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A4776" w14:textId="0E7354D3" w:rsidR="001E7148" w:rsidRDefault="001E7148" w:rsidP="005C37FC">
      <w:r>
        <w:t xml:space="preserve">We want lots of different people for the Accessibility Advisory </w:t>
      </w:r>
      <w:r w:rsidR="00C149AB">
        <w:br/>
      </w:r>
      <w:r>
        <w:t>Group.</w:t>
      </w:r>
    </w:p>
    <w:p w14:paraId="41E0741A" w14:textId="6E1B2322" w:rsidR="001E7148" w:rsidRDefault="001E7148" w:rsidP="005C37FC"/>
    <w:p w14:paraId="66DC3F66" w14:textId="2C6D98D8" w:rsidR="001E7148" w:rsidRDefault="001E7148" w:rsidP="005C37FC"/>
    <w:p w14:paraId="0F6B6FAD" w14:textId="221FC345" w:rsidR="005C37FC" w:rsidRDefault="00C149AB" w:rsidP="005C37FC">
      <w:r>
        <w:rPr>
          <w:noProof/>
        </w:rPr>
        <w:drawing>
          <wp:anchor distT="0" distB="0" distL="114300" distR="114300" simplePos="0" relativeHeight="252147712" behindDoc="0" locked="0" layoutInCell="1" allowOverlap="1" wp14:anchorId="65357E59" wp14:editId="4EC6202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90650" cy="1439545"/>
            <wp:effectExtent l="0" t="0" r="0" b="8255"/>
            <wp:wrapNone/>
            <wp:docPr id="1263586907" name="Picture 1263586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86907" name="Picture 1263586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FC">
        <w:t xml:space="preserve">Please tick all the boxes in this list that </w:t>
      </w:r>
      <w:r w:rsidR="006F5216">
        <w:t>are right for you</w:t>
      </w:r>
      <w:r w:rsidR="005C37FC">
        <w:t>:</w:t>
      </w:r>
    </w:p>
    <w:p w14:paraId="24CA3AE4" w14:textId="77777777" w:rsidR="005C37FC" w:rsidRDefault="005C37FC" w:rsidP="005C37FC">
      <w:pPr>
        <w:pStyle w:val="Checkboxes"/>
      </w:pPr>
    </w:p>
    <w:p w14:paraId="6DC30051" w14:textId="686B8F55" w:rsidR="005C37FC" w:rsidRDefault="005C37FC" w:rsidP="005C37F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DA886A1" wp14:editId="0DCB46D2">
                <wp:simplePos x="0" y="0"/>
                <wp:positionH relativeFrom="column">
                  <wp:posOffset>2185670</wp:posOffset>
                </wp:positionH>
                <wp:positionV relativeFrom="line">
                  <wp:posOffset>189865</wp:posOffset>
                </wp:positionV>
                <wp:extent cx="360000" cy="360000"/>
                <wp:effectExtent l="0" t="0" r="21590" b="21590"/>
                <wp:wrapNone/>
                <wp:docPr id="344299841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9ED70" id="Rectangle 5" o:spid="_x0000_s1026" alt="&quot;&quot;" style="position:absolute;margin-left:172.1pt;margin-top:14.95pt;width:28.35pt;height:28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Bu5OOI4QAAAAk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  <w:r w:rsidR="001E7148">
        <w:rPr>
          <w:lang w:val="mi-NZ"/>
        </w:rPr>
        <w:t>t</w:t>
      </w:r>
      <w:r w:rsidRPr="005C37FC">
        <w:rPr>
          <w:lang w:val="mi-NZ"/>
        </w:rPr>
        <w:t>ā</w:t>
      </w:r>
      <w:proofErr w:type="spellStart"/>
      <w:r w:rsidRPr="005C37FC">
        <w:t>ngata</w:t>
      </w:r>
      <w:proofErr w:type="spellEnd"/>
      <w:r w:rsidRPr="005C37FC">
        <w:t xml:space="preserve"> </w:t>
      </w:r>
      <w:proofErr w:type="spellStart"/>
      <w:r w:rsidRPr="005C37FC">
        <w:t>whaikaha</w:t>
      </w:r>
      <w:proofErr w:type="spellEnd"/>
      <w:r w:rsidRPr="005C37FC">
        <w:t xml:space="preserve"> </w:t>
      </w:r>
      <w:r>
        <w:br/>
      </w:r>
      <w:r w:rsidRPr="005C37FC">
        <w:t>Māori</w:t>
      </w:r>
      <w:r>
        <w:t xml:space="preserve"> </w:t>
      </w:r>
      <w:r w:rsidRPr="005C37FC">
        <w:t>/</w:t>
      </w:r>
      <w:r>
        <w:t xml:space="preserve"> </w:t>
      </w:r>
      <w:r w:rsidRPr="005C37FC">
        <w:t xml:space="preserve">whānau </w:t>
      </w:r>
      <w:proofErr w:type="spellStart"/>
      <w:r w:rsidRPr="005C37FC">
        <w:t>hauā</w:t>
      </w:r>
      <w:proofErr w:type="spellEnd"/>
      <w:r w:rsidRPr="005C37FC">
        <w:t xml:space="preserve"> /</w:t>
      </w:r>
      <w:r>
        <w:t xml:space="preserve"> </w:t>
      </w:r>
      <w:r w:rsidRPr="005C37FC">
        <w:t>Māori disabled</w:t>
      </w:r>
    </w:p>
    <w:p w14:paraId="5201DE81" w14:textId="3F4C77F1" w:rsidR="005C37FC" w:rsidRDefault="00C149AB" w:rsidP="005C37FC">
      <w:pPr>
        <w:pStyle w:val="Checkboxes"/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66604202" wp14:editId="593B30A5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1440000" cy="960622"/>
            <wp:effectExtent l="0" t="0" r="8255" b="0"/>
            <wp:wrapNone/>
            <wp:docPr id="2009274333" name="Picture 2009274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74333" name="Picture 2009274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6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FC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D06733" wp14:editId="4A68A18F">
                <wp:simplePos x="0" y="0"/>
                <wp:positionH relativeFrom="column">
                  <wp:posOffset>2185670</wp:posOffset>
                </wp:positionH>
                <wp:positionV relativeFrom="line">
                  <wp:posOffset>290830</wp:posOffset>
                </wp:positionV>
                <wp:extent cx="360000" cy="360000"/>
                <wp:effectExtent l="0" t="0" r="21590" b="21590"/>
                <wp:wrapNone/>
                <wp:docPr id="590809303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1E1B6" id="Rectangle 5" o:spid="_x0000_s1026" alt="&quot;&quot;" style="position:absolute;margin-left:172.1pt;margin-top:22.9pt;width:28.35pt;height:28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CpU4qK4QAAAAo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</w:p>
    <w:p w14:paraId="2CFFDAC7" w14:textId="3E96EE9B" w:rsidR="005C37FC" w:rsidRDefault="005C37FC" w:rsidP="005C37FC">
      <w:pPr>
        <w:pStyle w:val="Checkboxes"/>
      </w:pPr>
      <w:r>
        <w:t>Deaf</w:t>
      </w:r>
    </w:p>
    <w:p w14:paraId="66FFE2BF" w14:textId="200EF967" w:rsidR="005C37FC" w:rsidRDefault="005C37FC" w:rsidP="005C37F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4043685" wp14:editId="2B0AB86D">
                <wp:simplePos x="0" y="0"/>
                <wp:positionH relativeFrom="column">
                  <wp:posOffset>2186305</wp:posOffset>
                </wp:positionH>
                <wp:positionV relativeFrom="line">
                  <wp:posOffset>321310</wp:posOffset>
                </wp:positionV>
                <wp:extent cx="360000" cy="360000"/>
                <wp:effectExtent l="0" t="0" r="21590" b="21590"/>
                <wp:wrapNone/>
                <wp:docPr id="1696666703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28AB9" id="Rectangle 5" o:spid="_x0000_s1026" alt="&quot;&quot;" style="position:absolute;margin-left:172.15pt;margin-top:25.3pt;width:28.35pt;height:28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CGtIIA4QAAAAo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</w:p>
    <w:p w14:paraId="20A13578" w14:textId="56BED006" w:rsidR="005C37FC" w:rsidRDefault="005C37FC" w:rsidP="005C37FC">
      <w:pPr>
        <w:pStyle w:val="Checkboxes"/>
      </w:pPr>
      <w:r w:rsidRPr="005C37FC">
        <w:t xml:space="preserve">Turi Māori </w:t>
      </w:r>
      <w:r w:rsidR="001E02A6">
        <w:t>/ Māori deaf person</w:t>
      </w:r>
    </w:p>
    <w:p w14:paraId="30757920" w14:textId="2FC5D85E" w:rsidR="005C37FC" w:rsidRDefault="00C149AB" w:rsidP="005C37FC">
      <w:pPr>
        <w:pStyle w:val="Checkboxes"/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627B7D38" wp14:editId="204A30B4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1014730" cy="1439545"/>
            <wp:effectExtent l="0" t="0" r="0" b="8255"/>
            <wp:wrapNone/>
            <wp:docPr id="1592482847" name="Picture 15924828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82847" name="Picture 15924828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4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2FE52DF" wp14:editId="55520064">
                <wp:simplePos x="0" y="0"/>
                <wp:positionH relativeFrom="column">
                  <wp:posOffset>2186305</wp:posOffset>
                </wp:positionH>
                <wp:positionV relativeFrom="paragraph">
                  <wp:posOffset>329565</wp:posOffset>
                </wp:positionV>
                <wp:extent cx="359410" cy="359410"/>
                <wp:effectExtent l="0" t="0" r="21590" b="21590"/>
                <wp:wrapNone/>
                <wp:docPr id="6531932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36339" id="Rectangle 5" o:spid="_x0000_s1026" alt="&quot;&quot;" style="position:absolute;margin-left:172.15pt;margin-top:25.95pt;width:28.3pt;height:28.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AmOsDr4QAA&#10;AAoBAAAPAAAAAAAAAAAAAAAAANMEAABkcnMvZG93bnJldi54bWxQSwUGAAAAAAQABADzAAAA4QUA&#10;AAAA&#10;" filled="f" strokecolor="black [3213]" strokeweight="1pt"/>
            </w:pict>
          </mc:Fallback>
        </mc:AlternateContent>
      </w:r>
    </w:p>
    <w:p w14:paraId="4CB7F80E" w14:textId="400A7201" w:rsidR="005C37FC" w:rsidRDefault="00BB6E76" w:rsidP="005C37FC">
      <w:pPr>
        <w:pStyle w:val="Checkboxes"/>
      </w:pPr>
      <w:r>
        <w:t>d</w:t>
      </w:r>
      <w:r w:rsidRPr="005C37FC">
        <w:t xml:space="preserve">isabled </w:t>
      </w:r>
      <w:r w:rsidR="005C37FC" w:rsidRPr="005C37FC">
        <w:t>person</w:t>
      </w:r>
    </w:p>
    <w:p w14:paraId="3EBAB045" w14:textId="32960BD4" w:rsidR="005C37FC" w:rsidRDefault="005C37FC" w:rsidP="005C37FC">
      <w:pPr>
        <w:pStyle w:val="Checkboxes"/>
      </w:pPr>
    </w:p>
    <w:p w14:paraId="09AAD50E" w14:textId="7D01A8D4" w:rsidR="005C37FC" w:rsidRDefault="005C37FC" w:rsidP="005C37F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EADA33" wp14:editId="45E5F184">
                <wp:simplePos x="0" y="0"/>
                <wp:positionH relativeFrom="column">
                  <wp:posOffset>2186305</wp:posOffset>
                </wp:positionH>
                <wp:positionV relativeFrom="line">
                  <wp:posOffset>83820</wp:posOffset>
                </wp:positionV>
                <wp:extent cx="360000" cy="360000"/>
                <wp:effectExtent l="0" t="0" r="21590" b="21590"/>
                <wp:wrapNone/>
                <wp:docPr id="801188951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F3878" id="Rectangle 5" o:spid="_x0000_s1026" alt="&quot;&quot;" style="position:absolute;margin-left:172.15pt;margin-top:6.6pt;width:28.35pt;height:28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AzSSC84QAAAAk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  <w:r w:rsidRPr="005C37FC">
        <w:t>Pacific disabled person</w:t>
      </w:r>
      <w:r>
        <w:t xml:space="preserve"> </w:t>
      </w:r>
      <w:r w:rsidRPr="005C37FC">
        <w:t>/</w:t>
      </w:r>
      <w:r>
        <w:t xml:space="preserve"> </w:t>
      </w:r>
      <w:r w:rsidRPr="005C37FC">
        <w:t>Pacific person with a disability</w:t>
      </w:r>
      <w:r w:rsidR="00BB6E76">
        <w:t>.</w:t>
      </w:r>
      <w:r w:rsidRPr="005C37FC">
        <w:t xml:space="preserve"> </w:t>
      </w:r>
    </w:p>
    <w:p w14:paraId="72ADBC04" w14:textId="77777777" w:rsidR="005C37FC" w:rsidRDefault="005C37FC" w:rsidP="005C37FC">
      <w:pPr>
        <w:pStyle w:val="Checkboxes"/>
      </w:pPr>
    </w:p>
    <w:p w14:paraId="00B8AA4C" w14:textId="77777777" w:rsidR="001E7148" w:rsidRDefault="001E7148" w:rsidP="005C37FC">
      <w:pPr>
        <w:pStyle w:val="Checkboxes"/>
      </w:pPr>
    </w:p>
    <w:p w14:paraId="71657437" w14:textId="77777777" w:rsidR="00BE7334" w:rsidRDefault="00BE7334" w:rsidP="005C37FC">
      <w:pPr>
        <w:pStyle w:val="Checkboxes"/>
      </w:pPr>
    </w:p>
    <w:p w14:paraId="1177176A" w14:textId="0029E84D" w:rsidR="00BE7334" w:rsidRDefault="00BE7334" w:rsidP="00BE7334">
      <w:pPr>
        <w:pStyle w:val="Checkboxes"/>
        <w:spacing w:line="336" w:lineRule="auto"/>
        <w:ind w:left="4394"/>
      </w:pPr>
      <w:r>
        <w:rPr>
          <w:noProof/>
        </w:rPr>
        <w:lastRenderedPageBreak/>
        <w:drawing>
          <wp:anchor distT="0" distB="0" distL="114300" distR="114300" simplePos="0" relativeHeight="252317696" behindDoc="0" locked="0" layoutInCell="1" allowOverlap="1" wp14:anchorId="62C18BD1" wp14:editId="5F2818BF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990600" cy="1025429"/>
            <wp:effectExtent l="0" t="0" r="0" b="3810"/>
            <wp:wrapNone/>
            <wp:docPr id="454527014" name="Picture 4545270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86907" name="Picture 1263586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25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Please tick all the boxes in this list that are right for you:</w:t>
      </w:r>
    </w:p>
    <w:p w14:paraId="7F90554F" w14:textId="330BC438" w:rsidR="00BE7334" w:rsidRDefault="00BE7334" w:rsidP="00BE7334">
      <w:pPr>
        <w:pStyle w:val="Checkboxes"/>
        <w:spacing w:line="336" w:lineRule="auto"/>
        <w:ind w:left="4394"/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5D84379F" wp14:editId="37FF7B40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1439545" cy="1439545"/>
            <wp:effectExtent l="0" t="0" r="8255" b="0"/>
            <wp:wrapNone/>
            <wp:docPr id="1403136144" name="Picture 1403136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36144" name="Picture 1403136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63FAE" w14:textId="73BA8B63" w:rsidR="001E02A6" w:rsidRDefault="00BB6E76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4E10758" wp14:editId="67E38BAA">
                <wp:simplePos x="0" y="0"/>
                <wp:positionH relativeFrom="column">
                  <wp:posOffset>2209800</wp:posOffset>
                </wp:positionH>
                <wp:positionV relativeFrom="paragraph">
                  <wp:posOffset>255270</wp:posOffset>
                </wp:positionV>
                <wp:extent cx="359410" cy="359410"/>
                <wp:effectExtent l="0" t="0" r="21590" b="21590"/>
                <wp:wrapNone/>
                <wp:docPr id="167390460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30086" id="Rectangle 5" o:spid="_x0000_s1026" alt="&quot;&quot;" style="position:absolute;margin-left:174pt;margin-top:20.1pt;width:28.3pt;height:28.3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" filled="f" strokecolor="black [3213]" strokeweight="1pt"/>
            </w:pict>
          </mc:Fallback>
        </mc:AlternateContent>
      </w:r>
      <w:proofErr w:type="spellStart"/>
      <w:r w:rsidRPr="005C37FC">
        <w:t>t</w:t>
      </w:r>
      <w:r>
        <w:t>a</w:t>
      </w:r>
      <w:r w:rsidRPr="005C37FC">
        <w:t>kat</w:t>
      </w:r>
      <w:r>
        <w:t>ā</w:t>
      </w:r>
      <w:r w:rsidRPr="005C37FC">
        <w:t>pui</w:t>
      </w:r>
      <w:proofErr w:type="spellEnd"/>
      <w:r>
        <w:t xml:space="preserve"> </w:t>
      </w:r>
      <w:r w:rsidR="001E02A6">
        <w:t>/</w:t>
      </w:r>
      <w:r w:rsidR="005C37FC" w:rsidRPr="005C37FC">
        <w:t xml:space="preserve"> </w:t>
      </w:r>
      <w:r w:rsidR="001E02A6">
        <w:br/>
      </w:r>
      <w:r w:rsidR="005C37FC" w:rsidRPr="005C37FC">
        <w:t>MVPFAFF+</w:t>
      </w:r>
      <w:r w:rsidR="001E02A6">
        <w:t xml:space="preserve"> /</w:t>
      </w:r>
      <w:r w:rsidR="005C37FC" w:rsidRPr="005C37FC">
        <w:t xml:space="preserve"> </w:t>
      </w:r>
    </w:p>
    <w:p w14:paraId="791C9F87" w14:textId="272DC90A" w:rsidR="005C37FC" w:rsidRDefault="005C37FC" w:rsidP="00BE7334">
      <w:pPr>
        <w:pStyle w:val="Checkboxes"/>
        <w:spacing w:line="336" w:lineRule="auto"/>
        <w:ind w:left="4394"/>
      </w:pPr>
      <w:r w:rsidRPr="005C37FC">
        <w:t xml:space="preserve">rainbow </w:t>
      </w:r>
      <w:r w:rsidR="001E02A6">
        <w:t>/</w:t>
      </w:r>
      <w:r w:rsidRPr="005C37FC">
        <w:t xml:space="preserve"> LGBTQIA+</w:t>
      </w:r>
    </w:p>
    <w:p w14:paraId="6E43D536" w14:textId="46875178" w:rsidR="005C37FC" w:rsidRDefault="006D1979" w:rsidP="00BE7334">
      <w:pPr>
        <w:pStyle w:val="Checkboxes"/>
        <w:spacing w:line="336" w:lineRule="auto"/>
        <w:ind w:left="4394"/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6623D229" wp14:editId="717887D2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439545" cy="1439545"/>
            <wp:effectExtent l="0" t="0" r="8255" b="8255"/>
            <wp:wrapNone/>
            <wp:docPr id="546468505" name="Picture 5464685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68505" name="Picture 5464685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FC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01A3B9" wp14:editId="41E16DBA">
                <wp:simplePos x="0" y="0"/>
                <wp:positionH relativeFrom="column">
                  <wp:posOffset>2209800</wp:posOffset>
                </wp:positionH>
                <wp:positionV relativeFrom="line">
                  <wp:posOffset>302895</wp:posOffset>
                </wp:positionV>
                <wp:extent cx="360000" cy="360000"/>
                <wp:effectExtent l="0" t="0" r="21590" b="21590"/>
                <wp:wrapNone/>
                <wp:docPr id="744487851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DB60D" id="Rectangle 5" o:spid="_x0000_s1026" alt="&quot;&quot;" style="position:absolute;margin-left:174pt;margin-top:23.85pt;width:28.35pt;height:28.3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C5HWZe4QAAAAo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</w:p>
    <w:p w14:paraId="0E92B86A" w14:textId="6E490D9B" w:rsidR="005C37FC" w:rsidRDefault="005C37FC" w:rsidP="00BE7334">
      <w:pPr>
        <w:pStyle w:val="Checkboxes"/>
        <w:spacing w:line="336" w:lineRule="auto"/>
        <w:ind w:left="4394"/>
      </w:pPr>
      <w:r>
        <w:t>wh</w:t>
      </w:r>
      <w:r w:rsidR="00BB6E76">
        <w:t>ā</w:t>
      </w:r>
      <w:r>
        <w:t xml:space="preserve">nau / family </w:t>
      </w:r>
      <w:r w:rsidR="00B07D7E">
        <w:t xml:space="preserve">of </w:t>
      </w:r>
      <w:r w:rsidRPr="005C37FC">
        <w:t>disabled adult</w:t>
      </w:r>
    </w:p>
    <w:p w14:paraId="52629520" w14:textId="49CE5E6D" w:rsidR="005C37FC" w:rsidRDefault="005C37FC" w:rsidP="00BE7334">
      <w:pPr>
        <w:pStyle w:val="Checkboxes"/>
        <w:spacing w:line="336" w:lineRule="auto"/>
        <w:ind w:left="4394"/>
      </w:pPr>
    </w:p>
    <w:p w14:paraId="337E7D1C" w14:textId="0D09652D" w:rsidR="005C37FC" w:rsidRDefault="005C37FC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E00395" wp14:editId="003B5C74">
                <wp:simplePos x="0" y="0"/>
                <wp:positionH relativeFrom="column">
                  <wp:posOffset>2209800</wp:posOffset>
                </wp:positionH>
                <wp:positionV relativeFrom="paragraph">
                  <wp:posOffset>104140</wp:posOffset>
                </wp:positionV>
                <wp:extent cx="359410" cy="359410"/>
                <wp:effectExtent l="0" t="0" r="21590" b="21590"/>
                <wp:wrapNone/>
                <wp:docPr id="166422041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AD71" id="Rectangle 5" o:spid="_x0000_s1026" alt="&quot;&quot;" style="position:absolute;margin-left:174pt;margin-top:8.2pt;width:28.3pt;height:28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BOp6G34QAA&#10;AAkBAAAPAAAAAAAAAAAAAAAAANMEAABkcnMvZG93bnJldi54bWxQSwUGAAAAAAQABADzAAAA4QUA&#10;AAAA&#10;" filled="f" strokecolor="black [3213]" strokeweight="1pt"/>
            </w:pict>
          </mc:Fallback>
        </mc:AlternateContent>
      </w:r>
      <w:r>
        <w:t>whānau / family of disabled child or children</w:t>
      </w:r>
    </w:p>
    <w:p w14:paraId="734F0DD0" w14:textId="163BEF48" w:rsidR="001E02A6" w:rsidRDefault="001E7148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DDE33A1" wp14:editId="1ADFB5AA">
                <wp:simplePos x="0" y="0"/>
                <wp:positionH relativeFrom="column">
                  <wp:posOffset>2209800</wp:posOffset>
                </wp:positionH>
                <wp:positionV relativeFrom="line">
                  <wp:posOffset>321945</wp:posOffset>
                </wp:positionV>
                <wp:extent cx="359410" cy="359410"/>
                <wp:effectExtent l="0" t="0" r="21590" b="21590"/>
                <wp:wrapNone/>
                <wp:docPr id="148550732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7011D" id="Rectangle 5" o:spid="_x0000_s1026" alt="&quot;&quot;" style="position:absolute;margin-left:174pt;margin-top:25.35pt;width:28.3pt;height:28.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oNCV4uIA&#10;AAAKAQAADwAAAAAAAAAAAAAAAADTBAAAZHJzL2Rvd25yZXYueG1sUEsFBgAAAAAEAAQA8wAAAOIF&#10;AAAAAA==&#10;" filled="f" strokecolor="black [3213]" strokeweight="1pt">
                <w10:wrap anchory="line"/>
              </v:rect>
            </w:pict>
          </mc:Fallback>
        </mc:AlternateContent>
      </w:r>
    </w:p>
    <w:p w14:paraId="477768DD" w14:textId="4BE937A9" w:rsidR="005C37FC" w:rsidRDefault="00BB6E76" w:rsidP="00BE7334">
      <w:pPr>
        <w:pStyle w:val="Checkboxes"/>
        <w:spacing w:line="336" w:lineRule="auto"/>
        <w:ind w:left="4394"/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5B92327D" wp14:editId="25921D3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39545" cy="1439545"/>
            <wp:effectExtent l="0" t="0" r="8255" b="8255"/>
            <wp:wrapNone/>
            <wp:docPr id="1682626435" name="Picture 16826264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51734" name="Picture 9164517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</w:t>
      </w:r>
      <w:r w:rsidRPr="005C37FC">
        <w:t>outh</w:t>
      </w:r>
      <w:r>
        <w:t xml:space="preserve"> </w:t>
      </w:r>
      <w:r w:rsidR="005C37FC">
        <w:t>/ young person</w:t>
      </w:r>
    </w:p>
    <w:p w14:paraId="039DA5B7" w14:textId="46F0659E" w:rsidR="005C37FC" w:rsidRDefault="001E7148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7A29E90" wp14:editId="127233AB">
                <wp:simplePos x="0" y="0"/>
                <wp:positionH relativeFrom="column">
                  <wp:posOffset>2209800</wp:posOffset>
                </wp:positionH>
                <wp:positionV relativeFrom="line">
                  <wp:posOffset>328295</wp:posOffset>
                </wp:positionV>
                <wp:extent cx="359410" cy="359410"/>
                <wp:effectExtent l="0" t="0" r="21590" b="21590"/>
                <wp:wrapNone/>
                <wp:docPr id="106619577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45B89" id="Rectangle 5" o:spid="_x0000_s1026" alt="&quot;&quot;" style="position:absolute;margin-left:174pt;margin-top:25.85pt;width:28.3pt;height:28.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Y12CE+IA&#10;AAAKAQAADwAAAAAAAAAAAAAAAADTBAAAZHJzL2Rvd25yZXYueG1sUEsFBgAAAAAEAAQA8wAAAOIF&#10;AAAAAA==&#10;" filled="f" strokecolor="black [3213]" strokeweight="1pt">
                <w10:wrap anchory="line"/>
              </v:rect>
            </w:pict>
          </mc:Fallback>
        </mc:AlternateContent>
      </w:r>
    </w:p>
    <w:p w14:paraId="40108E88" w14:textId="08486690" w:rsidR="005C37FC" w:rsidRDefault="00BB6E76" w:rsidP="00BE7334">
      <w:pPr>
        <w:pStyle w:val="Checkboxes"/>
        <w:spacing w:line="336" w:lineRule="auto"/>
        <w:ind w:left="4394"/>
      </w:pPr>
      <w:proofErr w:type="spellStart"/>
      <w:r>
        <w:t>r</w:t>
      </w:r>
      <w:r w:rsidRPr="005C37FC">
        <w:t>angatahi</w:t>
      </w:r>
      <w:proofErr w:type="spellEnd"/>
      <w:r w:rsidRPr="005C37FC">
        <w:t xml:space="preserve"> </w:t>
      </w:r>
      <w:r w:rsidR="005C37FC" w:rsidRPr="005C37FC">
        <w:t>Māori</w:t>
      </w:r>
    </w:p>
    <w:p w14:paraId="2C0E6A81" w14:textId="4DC80639" w:rsidR="005C37FC" w:rsidRDefault="001E7148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ACF7EE6" wp14:editId="4234E932">
                <wp:simplePos x="0" y="0"/>
                <wp:positionH relativeFrom="column">
                  <wp:posOffset>2209800</wp:posOffset>
                </wp:positionH>
                <wp:positionV relativeFrom="line">
                  <wp:posOffset>311150</wp:posOffset>
                </wp:positionV>
                <wp:extent cx="359410" cy="359410"/>
                <wp:effectExtent l="0" t="0" r="21590" b="21590"/>
                <wp:wrapNone/>
                <wp:docPr id="147851639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77623" id="Rectangle 5" o:spid="_x0000_s1026" alt="&quot;&quot;" style="position:absolute;margin-left:174pt;margin-top:24.5pt;width:28.3pt;height:28.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CUToNW4QAA&#10;AAoBAAAPAAAAAAAAAAAAAAAAANMEAABkcnMvZG93bnJldi54bWxQSwUGAAAAAAQABADzAAAA4QUA&#10;AAAA&#10;" filled="f" strokecolor="black [3213]" strokeweight="1pt">
                <w10:wrap anchory="line"/>
              </v:rect>
            </w:pict>
          </mc:Fallback>
        </mc:AlternateContent>
      </w:r>
    </w:p>
    <w:p w14:paraId="09D8EDC3" w14:textId="05605A8D" w:rsidR="005C37FC" w:rsidRDefault="00BB6E76" w:rsidP="00BE7334">
      <w:pPr>
        <w:pStyle w:val="Checkboxes"/>
        <w:spacing w:line="336" w:lineRule="auto"/>
        <w:ind w:left="4394"/>
      </w:pPr>
      <w:r>
        <w:t>d</w:t>
      </w:r>
      <w:r w:rsidRPr="005C37FC">
        <w:t xml:space="preserve">isabled </w:t>
      </w:r>
      <w:r w:rsidR="005C37FC" w:rsidRPr="005C37FC">
        <w:t>older person</w:t>
      </w:r>
    </w:p>
    <w:p w14:paraId="7719A07B" w14:textId="79FD4F1B" w:rsidR="005C37FC" w:rsidRDefault="009036A6" w:rsidP="00BE7334">
      <w:pPr>
        <w:pStyle w:val="Checkboxes"/>
        <w:spacing w:line="336" w:lineRule="auto"/>
        <w:ind w:left="4394"/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431F5973" wp14:editId="67077EA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39545" cy="1439545"/>
            <wp:effectExtent l="0" t="0" r="8255" b="8255"/>
            <wp:wrapNone/>
            <wp:docPr id="1891119576" name="Picture 18911195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9576" name="Picture 18911195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48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86E1989" wp14:editId="02E2FF50">
                <wp:simplePos x="0" y="0"/>
                <wp:positionH relativeFrom="column">
                  <wp:posOffset>2209800</wp:posOffset>
                </wp:positionH>
                <wp:positionV relativeFrom="paragraph">
                  <wp:posOffset>330835</wp:posOffset>
                </wp:positionV>
                <wp:extent cx="359410" cy="359410"/>
                <wp:effectExtent l="0" t="0" r="21590" b="21590"/>
                <wp:wrapNone/>
                <wp:docPr id="98003165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55643" id="Rectangle 5" o:spid="_x0000_s1026" alt="&quot;&quot;" style="position:absolute;margin-left:174pt;margin-top:26.05pt;width:28.3pt;height:28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Ji7AA+IA&#10;AAAKAQAADwAAAAAAAAAAAAAAAADTBAAAZHJzL2Rvd25yZXYueG1sUEsFBgAAAAAEAAQA8wAAAOIF&#10;AAAAAA==&#10;" filled="f" strokecolor="black [3213]" strokeweight="1pt"/>
            </w:pict>
          </mc:Fallback>
        </mc:AlternateContent>
      </w:r>
    </w:p>
    <w:p w14:paraId="6A6C5767" w14:textId="6116F2C5" w:rsidR="005C37FC" w:rsidRDefault="00BB6E76" w:rsidP="00BE7334">
      <w:pPr>
        <w:pStyle w:val="Checkboxes"/>
        <w:spacing w:line="336" w:lineRule="auto"/>
        <w:ind w:left="4394"/>
      </w:pPr>
      <w:r>
        <w:t xml:space="preserve">live </w:t>
      </w:r>
      <w:r w:rsidR="005C37FC">
        <w:t>in a rural area</w:t>
      </w:r>
    </w:p>
    <w:p w14:paraId="74E4E185" w14:textId="56B7454D" w:rsidR="005C37FC" w:rsidRDefault="001E7148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AE94039" wp14:editId="59694513">
                <wp:simplePos x="0" y="0"/>
                <wp:positionH relativeFrom="column">
                  <wp:posOffset>2209800</wp:posOffset>
                </wp:positionH>
                <wp:positionV relativeFrom="paragraph">
                  <wp:posOffset>319405</wp:posOffset>
                </wp:positionV>
                <wp:extent cx="359410" cy="359410"/>
                <wp:effectExtent l="0" t="0" r="21590" b="21590"/>
                <wp:wrapNone/>
                <wp:docPr id="130611781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413E3" id="Rectangle 5" o:spid="_x0000_s1026" alt="&quot;&quot;" style="position:absolute;margin-left:174pt;margin-top:25.15pt;width:28.3pt;height:28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AtprSU4QAA&#10;AAoBAAAPAAAAAAAAAAAAAAAAANMEAABkcnMvZG93bnJldi54bWxQSwUGAAAAAAQABADzAAAA4QUA&#10;AAAA&#10;" filled="f" strokecolor="black [3213]" strokeweight="1pt"/>
            </w:pict>
          </mc:Fallback>
        </mc:AlternateContent>
      </w:r>
    </w:p>
    <w:p w14:paraId="7970C82B" w14:textId="537A209B" w:rsidR="005C37FC" w:rsidRDefault="00BB6E76" w:rsidP="00BE7334">
      <w:pPr>
        <w:pStyle w:val="Checkboxes"/>
        <w:spacing w:line="336" w:lineRule="auto"/>
        <w:ind w:left="4394"/>
      </w:pPr>
      <w:r>
        <w:t>neurodivergent</w:t>
      </w:r>
    </w:p>
    <w:p w14:paraId="2B568822" w14:textId="095F4D42" w:rsidR="005C37FC" w:rsidRDefault="005C37FC" w:rsidP="00BE7334">
      <w:pPr>
        <w:pStyle w:val="Checkboxes"/>
        <w:spacing w:line="336" w:lineRule="auto"/>
        <w:ind w:left="4394"/>
      </w:pPr>
    </w:p>
    <w:p w14:paraId="7B25E3BF" w14:textId="7467D9C2" w:rsidR="005C37FC" w:rsidRDefault="00BB6E76" w:rsidP="00BE7334">
      <w:pPr>
        <w:pStyle w:val="Checkboxes"/>
        <w:spacing w:line="336" w:lineRule="auto"/>
        <w:ind w:left="43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68541725" wp14:editId="36AEB2A0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1628775" cy="1435100"/>
                <wp:effectExtent l="0" t="0" r="0" b="0"/>
                <wp:wrapNone/>
                <wp:docPr id="1285095656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435100"/>
                          <a:chOff x="0" y="0"/>
                          <a:chExt cx="1628775" cy="1435100"/>
                        </a:xfrm>
                      </wpg:grpSpPr>
                      <pic:pic xmlns:pic="http://schemas.openxmlformats.org/drawingml/2006/picture">
                        <pic:nvPicPr>
                          <pic:cNvPr id="603108015" name="Picture 18016123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419020" name="Picture 1352584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28650"/>
                            <a:ext cx="933450" cy="80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43065" id="Group 68" o:spid="_x0000_s1026" alt="&quot;&quot;" style="position:absolute;margin-left:0;margin-top:17.1pt;width:128.25pt;height:113pt;z-index:252338176;mso-position-horizontal:left;mso-position-horizontal-relative:margin" coordsize="1628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1612363" o:spid="_x0000_s1027" type="#_x0000_t75" alt="&quot;&quot;" style="position:absolute;width:121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">
                  <v:imagedata r:id="rId88" o:title=""/>
                </v:shape>
                <v:shape id="Picture 135258482" o:spid="_x0000_s1028" type="#_x0000_t75" alt="&quot;&quot;" style="position:absolute;left:6953;top:6286;width:9334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">
                  <v:imagedata r:id="rId8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56F5B719" wp14:editId="2B7E265B">
                <wp:simplePos x="0" y="0"/>
                <wp:positionH relativeFrom="column">
                  <wp:posOffset>2209800</wp:posOffset>
                </wp:positionH>
                <wp:positionV relativeFrom="line">
                  <wp:posOffset>8890</wp:posOffset>
                </wp:positionV>
                <wp:extent cx="360000" cy="360000"/>
                <wp:effectExtent l="0" t="0" r="21590" b="21590"/>
                <wp:wrapNone/>
                <wp:docPr id="198181130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EE6B8" id="Rectangle 5" o:spid="_x0000_s1026" alt="&quot;&quot;" style="position:absolute;margin-left:174pt;margin-top:.7pt;width:28.35pt;height:28.3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" filled="f" strokecolor="black [3213]" strokeweight="1pt">
                <w10:wrap anchory="line"/>
              </v:rect>
            </w:pict>
          </mc:Fallback>
        </mc:AlternateContent>
      </w:r>
      <w:r>
        <w:t xml:space="preserve">something </w:t>
      </w:r>
      <w:r w:rsidR="005C37FC">
        <w:t>else – please write in the box below:</w:t>
      </w:r>
    </w:p>
    <w:p w14:paraId="6B8A57FD" w14:textId="0020A114" w:rsidR="005C37FC" w:rsidRDefault="005C37FC" w:rsidP="005C37F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ED0301D" wp14:editId="54F5E62E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3489325" cy="685800"/>
                <wp:effectExtent l="0" t="0" r="15875" b="19050"/>
                <wp:wrapNone/>
                <wp:docPr id="191424524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325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FA15F" id="Rectangle 5" o:spid="_x0000_s1026" alt="&quot;&quot;" style="position:absolute;margin-left:223.55pt;margin-top:6.2pt;width:274.75pt;height:54pt;z-index:25198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3FE036EC" w14:textId="77777777" w:rsidR="005C37FC" w:rsidRPr="005C37FC" w:rsidRDefault="005C37FC" w:rsidP="005C37FC"/>
    <w:p w14:paraId="3F56A1BE" w14:textId="4D26D786" w:rsidR="001E02A6" w:rsidRDefault="009036A6" w:rsidP="004626B7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685ED41C" wp14:editId="13080B85">
                <wp:simplePos x="0" y="0"/>
                <wp:positionH relativeFrom="margin">
                  <wp:posOffset>76200</wp:posOffset>
                </wp:positionH>
                <wp:positionV relativeFrom="paragraph">
                  <wp:posOffset>12700</wp:posOffset>
                </wp:positionV>
                <wp:extent cx="1628775" cy="1435100"/>
                <wp:effectExtent l="0" t="0" r="0" b="0"/>
                <wp:wrapNone/>
                <wp:docPr id="1763964251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435100"/>
                          <a:chOff x="0" y="0"/>
                          <a:chExt cx="1628775" cy="1435100"/>
                        </a:xfrm>
                      </wpg:grpSpPr>
                      <pic:pic xmlns:pic="http://schemas.openxmlformats.org/drawingml/2006/picture">
                        <pic:nvPicPr>
                          <pic:cNvPr id="906075155" name="Picture 18016123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040877" name="Picture 1352584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28650"/>
                            <a:ext cx="933450" cy="80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F8883" id="Group 68" o:spid="_x0000_s1026" alt="&quot;&quot;" style="position:absolute;margin-left:6pt;margin-top:1pt;width:128.25pt;height:113pt;z-index:252162048;mso-position-horizontal-relative:margin" coordsize="1628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">
                <v:shape id="Picture 1801612363" o:spid="_x0000_s1027" type="#_x0000_t75" alt="&quot;&quot;" style="position:absolute;width:121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">
                  <v:imagedata r:id="rId68" o:title=""/>
                </v:shape>
                <v:shape id="Picture 135258482" o:spid="_x0000_s1028" type="#_x0000_t75" alt="&quot;&quot;" style="position:absolute;left:6953;top:6286;width:9334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">
                  <v:imagedata r:id="rId69" o:title=""/>
                </v:shape>
                <w10:wrap anchorx="margin"/>
              </v:group>
            </w:pict>
          </mc:Fallback>
        </mc:AlternateContent>
      </w:r>
      <w:r w:rsidR="004626B7">
        <w:t>Experience and background</w:t>
      </w:r>
    </w:p>
    <w:p w14:paraId="5B294076" w14:textId="2FB851CC" w:rsidR="004626B7" w:rsidRDefault="004626B7" w:rsidP="004626B7"/>
    <w:p w14:paraId="494888EE" w14:textId="2BB9D7F4" w:rsidR="004626B7" w:rsidRDefault="004626B7" w:rsidP="004626B7">
      <w:r>
        <w:t>Please write your answer in the box below each question.</w:t>
      </w:r>
    </w:p>
    <w:p w14:paraId="73F266E6" w14:textId="77777777" w:rsidR="007A20BC" w:rsidRDefault="007A20BC" w:rsidP="004626B7"/>
    <w:p w14:paraId="31C06A81" w14:textId="6C0FB3C7" w:rsidR="007A20BC" w:rsidRDefault="007A20BC" w:rsidP="004626B7"/>
    <w:p w14:paraId="1FF45253" w14:textId="3170D740" w:rsidR="007A20BC" w:rsidRDefault="00944FA4" w:rsidP="004626B7">
      <w:r>
        <w:rPr>
          <w:noProof/>
        </w:rPr>
        <w:drawing>
          <wp:anchor distT="0" distB="0" distL="114300" distR="114300" simplePos="0" relativeHeight="252164096" behindDoc="0" locked="0" layoutInCell="1" allowOverlap="1" wp14:anchorId="6542E1E2" wp14:editId="172F777F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1476375" cy="1506953"/>
            <wp:effectExtent l="0" t="0" r="0" b="0"/>
            <wp:wrapNone/>
            <wp:docPr id="1157704515" name="Picture 11577045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04515" name="Picture 11577045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389" cy="150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BC">
        <w:t>What are your:</w:t>
      </w:r>
    </w:p>
    <w:p w14:paraId="0EF48A9A" w14:textId="022EB58C" w:rsidR="007A20BC" w:rsidRDefault="007A20BC" w:rsidP="007A20BC">
      <w:pPr>
        <w:pStyle w:val="Listtoplevel"/>
      </w:pPr>
      <w:r>
        <w:t>experiences with accessibility</w:t>
      </w:r>
      <w:r w:rsidR="007E7C01">
        <w:t xml:space="preserve"> issues</w:t>
      </w:r>
    </w:p>
    <w:p w14:paraId="70CE4B8E" w14:textId="03DC7A4B" w:rsidR="007A20BC" w:rsidRDefault="007A20BC" w:rsidP="007A20BC">
      <w:pPr>
        <w:pStyle w:val="Listtoplevel"/>
      </w:pPr>
      <w:r>
        <w:t xml:space="preserve">skills that would be good for the </w:t>
      </w:r>
      <w:r w:rsidR="00CC4FB6">
        <w:t xml:space="preserve">Accessibility Advisory </w:t>
      </w:r>
      <w:r w:rsidR="00CC4FB6">
        <w:br/>
        <w:t>Group</w:t>
      </w:r>
      <w:r>
        <w:t>?</w:t>
      </w:r>
    </w:p>
    <w:p w14:paraId="42347FB6" w14:textId="375CF969" w:rsidR="004626B7" w:rsidRDefault="007A20BC" w:rsidP="004626B7"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DEE37CB" wp14:editId="0EA88079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5689600" cy="3962400"/>
                <wp:effectExtent l="0" t="0" r="25400" b="19050"/>
                <wp:wrapNone/>
                <wp:docPr id="1184951113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0" cy="396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23DD3" id="Rectangle 5" o:spid="_x0000_s1026" alt="&quot;&quot;" style="position:absolute;margin-left:0;margin-top:2.95pt;width:448pt;height:312pt;z-index:25201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6AD8287E" w14:textId="6BAC9B4F" w:rsidR="004626B7" w:rsidRPr="004626B7" w:rsidRDefault="004626B7" w:rsidP="004626B7"/>
    <w:p w14:paraId="04D66B6C" w14:textId="77777777" w:rsidR="007A20BC" w:rsidRDefault="007A20BC" w:rsidP="001E02A6"/>
    <w:p w14:paraId="2D1AEE53" w14:textId="77777777" w:rsidR="007A20BC" w:rsidRDefault="007A20BC" w:rsidP="001E02A6"/>
    <w:p w14:paraId="0FDFDE4C" w14:textId="77777777" w:rsidR="007A20BC" w:rsidRDefault="007A20BC" w:rsidP="001E02A6"/>
    <w:p w14:paraId="662AC38F" w14:textId="77777777" w:rsidR="007A20BC" w:rsidRDefault="007A20BC" w:rsidP="001E02A6"/>
    <w:p w14:paraId="560EA1E5" w14:textId="77777777" w:rsidR="007A20BC" w:rsidRDefault="007A20BC" w:rsidP="001E02A6"/>
    <w:p w14:paraId="7B647020" w14:textId="77777777" w:rsidR="007A20BC" w:rsidRDefault="007A20BC" w:rsidP="001E02A6"/>
    <w:p w14:paraId="299CB071" w14:textId="77777777" w:rsidR="007A20BC" w:rsidRDefault="007A20BC" w:rsidP="001E02A6"/>
    <w:p w14:paraId="08764DB9" w14:textId="77777777" w:rsidR="007A20BC" w:rsidRDefault="007A20BC" w:rsidP="001E02A6"/>
    <w:p w14:paraId="673DC062" w14:textId="77777777" w:rsidR="007A20BC" w:rsidRDefault="007A20BC" w:rsidP="001E02A6"/>
    <w:p w14:paraId="60FA521C" w14:textId="79288434" w:rsidR="007A20BC" w:rsidRDefault="00CC4FB6" w:rsidP="001E02A6"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208593C2" wp14:editId="2F923607">
            <wp:simplePos x="0" y="0"/>
            <wp:positionH relativeFrom="margin">
              <wp:align>left</wp:align>
            </wp:positionH>
            <wp:positionV relativeFrom="paragraph">
              <wp:posOffset>-430530</wp:posOffset>
            </wp:positionV>
            <wp:extent cx="1247775" cy="1247775"/>
            <wp:effectExtent l="0" t="0" r="9525" b="0"/>
            <wp:wrapNone/>
            <wp:docPr id="1989441765" name="Picture 19894417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41765" name="Picture 19894417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BC">
        <w:t>What accessibility projects have you done?</w:t>
      </w:r>
    </w:p>
    <w:p w14:paraId="4C29FCC7" w14:textId="11844BFD" w:rsidR="007A20BC" w:rsidRDefault="007A20BC" w:rsidP="001E02A6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E914F93" wp14:editId="24929AB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699125" cy="8006317"/>
                <wp:effectExtent l="0" t="0" r="15875" b="13970"/>
                <wp:wrapNone/>
                <wp:docPr id="152454233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125" cy="80063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3DB3D" id="Rectangle 5" o:spid="_x0000_s1026" alt="&quot;&quot;" style="position:absolute;margin-left:397.55pt;margin-top:.45pt;width:448.75pt;height:630.4pt;z-index:25201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</w:p>
    <w:p w14:paraId="5B7985F6" w14:textId="77777777" w:rsidR="007A20BC" w:rsidRDefault="007A20BC" w:rsidP="001E02A6"/>
    <w:p w14:paraId="213952D1" w14:textId="77777777" w:rsidR="007A20BC" w:rsidRDefault="007A20BC" w:rsidP="001E02A6"/>
    <w:p w14:paraId="1B7FB045" w14:textId="77777777" w:rsidR="007A20BC" w:rsidRDefault="007A20BC" w:rsidP="001E02A6"/>
    <w:p w14:paraId="0B8388C8" w14:textId="77777777" w:rsidR="007A20BC" w:rsidRDefault="007A20BC" w:rsidP="001E02A6"/>
    <w:p w14:paraId="6DF60071" w14:textId="77777777" w:rsidR="007A20BC" w:rsidRDefault="007A20BC" w:rsidP="001E02A6"/>
    <w:p w14:paraId="58EA15B4" w14:textId="77777777" w:rsidR="007A20BC" w:rsidRDefault="007A20BC" w:rsidP="001E02A6"/>
    <w:p w14:paraId="3038D571" w14:textId="77777777" w:rsidR="007A20BC" w:rsidRDefault="007A20BC" w:rsidP="001E02A6"/>
    <w:p w14:paraId="19B6EDDD" w14:textId="77777777" w:rsidR="007A20BC" w:rsidRDefault="007A20BC" w:rsidP="001E02A6"/>
    <w:p w14:paraId="38FAB6A2" w14:textId="1A038AF0" w:rsidR="007A20BC" w:rsidRDefault="007A20BC" w:rsidP="007A20BC"/>
    <w:p w14:paraId="1983DF03" w14:textId="43234D4D" w:rsidR="007A20BC" w:rsidRDefault="007A20BC">
      <w:pPr>
        <w:spacing w:line="240" w:lineRule="auto"/>
        <w:ind w:left="0"/>
      </w:pPr>
      <w:r>
        <w:br w:type="page"/>
      </w:r>
    </w:p>
    <w:p w14:paraId="7504AD52" w14:textId="1203E4D8" w:rsidR="007A20BC" w:rsidRDefault="007A20BC" w:rsidP="001E02A6">
      <w:r>
        <w:lastRenderedPageBreak/>
        <w:t xml:space="preserve">What accessibility: </w:t>
      </w:r>
    </w:p>
    <w:p w14:paraId="72123468" w14:textId="68590A66" w:rsidR="007A20BC" w:rsidRDefault="005B1814" w:rsidP="007A20BC">
      <w:pPr>
        <w:pStyle w:val="Listtoplevel"/>
      </w:pPr>
      <w:r>
        <w:drawing>
          <wp:anchor distT="0" distB="0" distL="114300" distR="114300" simplePos="0" relativeHeight="252170240" behindDoc="0" locked="0" layoutInCell="1" allowOverlap="1" wp14:anchorId="11EBF1A9" wp14:editId="33145F21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1439545" cy="1320538"/>
            <wp:effectExtent l="0" t="0" r="8255" b="0"/>
            <wp:wrapNone/>
            <wp:docPr id="1893143891" name="Picture 18931438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43891" name="Picture 18931438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2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BC" w:rsidRPr="007A20BC">
        <w:rPr>
          <w:b/>
          <w:bCs/>
        </w:rPr>
        <w:t>barriers</w:t>
      </w:r>
      <w:r w:rsidR="007A20BC">
        <w:t xml:space="preserve"> do you know about</w:t>
      </w:r>
    </w:p>
    <w:p w14:paraId="3D9EE5C0" w14:textId="11D6862E" w:rsidR="007A20BC" w:rsidRDefault="007A20BC" w:rsidP="007A20BC">
      <w:pPr>
        <w:pStyle w:val="Listtoplevel"/>
        <w:numPr>
          <w:ilvl w:val="0"/>
          <w:numId w:val="0"/>
        </w:numPr>
        <w:ind w:left="4253"/>
      </w:pPr>
      <w:r>
        <w:t>and</w:t>
      </w:r>
    </w:p>
    <w:p w14:paraId="6B6EAFDC" w14:textId="7C4F06DC" w:rsidR="007A20BC" w:rsidRDefault="007E7C01" w:rsidP="007A20BC">
      <w:pPr>
        <w:pStyle w:val="Listtoplevel"/>
      </w:pPr>
      <w:r>
        <w:t xml:space="preserve">solutions </w:t>
      </w:r>
      <w:r w:rsidR="001872A8">
        <w:t>have</w:t>
      </w:r>
      <w:r>
        <w:t xml:space="preserve"> you come up with</w:t>
      </w:r>
      <w:r w:rsidR="007A20BC">
        <w:t>?</w:t>
      </w:r>
    </w:p>
    <w:p w14:paraId="23E36B87" w14:textId="1ABA4C42" w:rsidR="007E7C01" w:rsidRDefault="007E7C01" w:rsidP="001E02A6"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3F7DFF9" wp14:editId="2ABF601F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5708650" cy="3667125"/>
                <wp:effectExtent l="0" t="0" r="25400" b="28575"/>
                <wp:wrapNone/>
                <wp:docPr id="58435345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3667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0D8DA" id="Rectangle 5" o:spid="_x0000_s1026" alt="&quot;&quot;" style="position:absolute;margin-left:398.3pt;margin-top:11.95pt;width:449.5pt;height:288.75pt;z-index:252015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</w:p>
    <w:p w14:paraId="451E14C7" w14:textId="2BEE8EFF" w:rsidR="007E7C01" w:rsidRDefault="007E7C01" w:rsidP="001E02A6"/>
    <w:p w14:paraId="023881FE" w14:textId="77777777" w:rsidR="007E7C01" w:rsidRDefault="007E7C01" w:rsidP="001E02A6"/>
    <w:p w14:paraId="3A409643" w14:textId="77777777" w:rsidR="007E7C01" w:rsidRDefault="007E7C01" w:rsidP="001E02A6"/>
    <w:p w14:paraId="2B82A979" w14:textId="77777777" w:rsidR="007E7C01" w:rsidRDefault="007E7C01" w:rsidP="001E02A6"/>
    <w:p w14:paraId="450D4F29" w14:textId="77777777" w:rsidR="007E7C01" w:rsidRDefault="007E7C01" w:rsidP="001E02A6"/>
    <w:p w14:paraId="4112EDBE" w14:textId="77777777" w:rsidR="007E7C01" w:rsidRDefault="007E7C01" w:rsidP="001E02A6"/>
    <w:p w14:paraId="7D886218" w14:textId="77777777" w:rsidR="007E7C01" w:rsidRDefault="007E7C01" w:rsidP="001E02A6"/>
    <w:p w14:paraId="448FA0FB" w14:textId="77777777" w:rsidR="007E7C01" w:rsidRDefault="007E7C01" w:rsidP="001E02A6"/>
    <w:p w14:paraId="3A41B836" w14:textId="77777777" w:rsidR="007E7C01" w:rsidRDefault="007E7C01" w:rsidP="001E02A6"/>
    <w:p w14:paraId="1722687D" w14:textId="77777777" w:rsidR="007E7C01" w:rsidRDefault="007E7C01" w:rsidP="001E02A6"/>
    <w:p w14:paraId="4CE10449" w14:textId="77777777" w:rsidR="007E7C01" w:rsidRDefault="007E7C01" w:rsidP="001E02A6"/>
    <w:p w14:paraId="0CA2FDA8" w14:textId="77777777" w:rsidR="006E473E" w:rsidRDefault="006E473E" w:rsidP="006E473E">
      <w:r>
        <w:rPr>
          <w:noProof/>
        </w:rPr>
        <w:drawing>
          <wp:anchor distT="0" distB="0" distL="114300" distR="114300" simplePos="0" relativeHeight="252255232" behindDoc="0" locked="0" layoutInCell="1" allowOverlap="1" wp14:anchorId="1E486AD8" wp14:editId="22EE8295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476000" cy="1476000"/>
            <wp:effectExtent l="0" t="0" r="0" b="0"/>
            <wp:wrapNone/>
            <wp:docPr id="578466111" name="Picture 578466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66111" name="Picture 578466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01585861" wp14:editId="7C0C8588">
                <wp:simplePos x="0" y="0"/>
                <wp:positionH relativeFrom="margin">
                  <wp:align>right</wp:align>
                </wp:positionH>
                <wp:positionV relativeFrom="paragraph">
                  <wp:posOffset>295523</wp:posOffset>
                </wp:positionV>
                <wp:extent cx="3599815" cy="1144988"/>
                <wp:effectExtent l="0" t="0" r="635" b="0"/>
                <wp:wrapNone/>
                <wp:docPr id="613262666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498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CDD8F" id="Rectangle 10" o:spid="_x0000_s1026" alt="&quot;&quot;" style="position:absolute;margin-left:232.25pt;margin-top:23.25pt;width:283.45pt;height:90.15pt;z-index:-25106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63E9E022" w14:textId="77777777" w:rsidR="006E473E" w:rsidRDefault="006E473E" w:rsidP="006E473E">
      <w:r>
        <w:t xml:space="preserve">Here </w:t>
      </w:r>
      <w:r w:rsidRPr="007D7D4C">
        <w:rPr>
          <w:b/>
          <w:bCs/>
        </w:rPr>
        <w:t>barrier</w:t>
      </w:r>
      <w:r>
        <w:t xml:space="preserve"> means something that stops things from being accessible for disabled people.</w:t>
      </w:r>
    </w:p>
    <w:p w14:paraId="04607983" w14:textId="49EF2AA9" w:rsidR="007E7C01" w:rsidRDefault="00944FA4" w:rsidP="001E02A6">
      <w:r>
        <w:rPr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211DE1F7" wp14:editId="06270B70">
            <wp:simplePos x="0" y="0"/>
            <wp:positionH relativeFrom="margin">
              <wp:align>left</wp:align>
            </wp:positionH>
            <wp:positionV relativeFrom="paragraph">
              <wp:posOffset>-409575</wp:posOffset>
            </wp:positionV>
            <wp:extent cx="1161239" cy="1171575"/>
            <wp:effectExtent l="0" t="0" r="1270" b="0"/>
            <wp:wrapNone/>
            <wp:docPr id="934191482" name="Picture 9341914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91482" name="Picture 9341914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39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01">
        <w:t>How do you make sure accessibility solutions are good for everyone?</w:t>
      </w:r>
    </w:p>
    <w:p w14:paraId="617AB867" w14:textId="53FD1E7E" w:rsidR="007E7C01" w:rsidRDefault="007E7C01" w:rsidP="001E02A6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D5BB32B" wp14:editId="6B3AAF5B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5718175" cy="8059420"/>
                <wp:effectExtent l="0" t="0" r="15875" b="17780"/>
                <wp:wrapNone/>
                <wp:docPr id="172780609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175" cy="8059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CAD87" id="Rectangle 5" o:spid="_x0000_s1026" alt="&quot;&quot;" style="position:absolute;margin-left:399.05pt;margin-top:9.3pt;width:450.25pt;height:634.6pt;z-index:25201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14:paraId="35D1F6AE" w14:textId="77777777" w:rsidR="007E7C01" w:rsidRDefault="007E7C01" w:rsidP="007E7C01"/>
    <w:p w14:paraId="0C355648" w14:textId="77777777" w:rsidR="007E7C01" w:rsidRDefault="007E7C01" w:rsidP="007E7C01"/>
    <w:p w14:paraId="0DB71D41" w14:textId="77777777" w:rsidR="007E7C01" w:rsidRDefault="007E7C01" w:rsidP="007E7C01"/>
    <w:p w14:paraId="5F659370" w14:textId="77777777" w:rsidR="007E7C01" w:rsidRDefault="007E7C01" w:rsidP="007E7C01"/>
    <w:p w14:paraId="710C5A1A" w14:textId="77777777" w:rsidR="007E7C01" w:rsidRDefault="007E7C01" w:rsidP="007E7C01"/>
    <w:p w14:paraId="78409A80" w14:textId="77777777" w:rsidR="007E7C01" w:rsidRDefault="007E7C01" w:rsidP="007E7C01"/>
    <w:p w14:paraId="3B4ECDB9" w14:textId="77777777" w:rsidR="007E7C01" w:rsidRDefault="007E7C01" w:rsidP="007E7C01"/>
    <w:p w14:paraId="309C511C" w14:textId="77777777" w:rsidR="007E7C01" w:rsidRDefault="007E7C01" w:rsidP="007E7C01"/>
    <w:p w14:paraId="771F75D3" w14:textId="77777777" w:rsidR="007E7C01" w:rsidRDefault="007E7C01" w:rsidP="007E7C01"/>
    <w:p w14:paraId="21E5D49B" w14:textId="77777777" w:rsidR="007E7C01" w:rsidRDefault="007E7C01" w:rsidP="007E7C01"/>
    <w:p w14:paraId="46F8342D" w14:textId="77777777" w:rsidR="007E7C01" w:rsidRDefault="007E7C01" w:rsidP="007E7C01"/>
    <w:p w14:paraId="1FEF8D9E" w14:textId="77777777" w:rsidR="007E7C01" w:rsidRDefault="007E7C01" w:rsidP="007E7C01"/>
    <w:p w14:paraId="7FC84D0D" w14:textId="77777777" w:rsidR="007E7C01" w:rsidRDefault="007E7C01" w:rsidP="007E7C01"/>
    <w:p w14:paraId="4ED5DE5C" w14:textId="77777777" w:rsidR="007E7C01" w:rsidRDefault="007E7C01" w:rsidP="007E7C01"/>
    <w:p w14:paraId="55E3F435" w14:textId="77777777" w:rsidR="007E7C01" w:rsidRDefault="007E7C01" w:rsidP="007E7C01"/>
    <w:p w14:paraId="50E9E5DA" w14:textId="77777777" w:rsidR="007E7C01" w:rsidRDefault="007E7C01" w:rsidP="007E7C01"/>
    <w:p w14:paraId="4F8F2BF9" w14:textId="77777777" w:rsidR="007E7C01" w:rsidRDefault="007E7C01" w:rsidP="007E7C01"/>
    <w:p w14:paraId="2D47FF32" w14:textId="77777777" w:rsidR="007E7C01" w:rsidRDefault="007E7C01" w:rsidP="007E7C01"/>
    <w:p w14:paraId="6CB2A261" w14:textId="77777777" w:rsidR="007E7C01" w:rsidRDefault="007E7C01" w:rsidP="007E7C01"/>
    <w:p w14:paraId="1D4231FF" w14:textId="77777777" w:rsidR="007E7C01" w:rsidRDefault="007E7C01" w:rsidP="007E7C01"/>
    <w:p w14:paraId="745FE373" w14:textId="77777777" w:rsidR="007E7C01" w:rsidRDefault="007E7C01" w:rsidP="007E7C01"/>
    <w:p w14:paraId="78883C3C" w14:textId="77777777" w:rsidR="007E7C01" w:rsidRDefault="007E7C01" w:rsidP="007E7C01"/>
    <w:p w14:paraId="3137D15E" w14:textId="3301D3C8" w:rsidR="007E7C01" w:rsidRDefault="00944FA4" w:rsidP="007E7C01">
      <w:r>
        <w:rPr>
          <w:noProof/>
        </w:rPr>
        <w:lastRenderedPageBreak/>
        <w:drawing>
          <wp:anchor distT="0" distB="0" distL="114300" distR="114300" simplePos="0" relativeHeight="252174336" behindDoc="0" locked="0" layoutInCell="1" allowOverlap="1" wp14:anchorId="514C412A" wp14:editId="0D8D70A4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466850" cy="1466850"/>
            <wp:effectExtent l="0" t="0" r="0" b="0"/>
            <wp:wrapNone/>
            <wp:docPr id="98701329" name="Picture 987013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01329" name="Picture 987013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01">
        <w:t>What are your:</w:t>
      </w:r>
    </w:p>
    <w:p w14:paraId="5D9BF871" w14:textId="69386183" w:rsidR="007E7C01" w:rsidRDefault="007E7C01" w:rsidP="007E7C01">
      <w:pPr>
        <w:pStyle w:val="Listtoplevel"/>
      </w:pPr>
      <w:r>
        <w:t>disability networks / connections with disabled people</w:t>
      </w:r>
    </w:p>
    <w:p w14:paraId="3703E7BB" w14:textId="2571942A" w:rsidR="007E7C01" w:rsidRDefault="007E7C01" w:rsidP="007E7C01">
      <w:pPr>
        <w:pStyle w:val="Listtoplevel"/>
      </w:pPr>
      <w:r>
        <w:t>leadership roles?</w:t>
      </w:r>
    </w:p>
    <w:p w14:paraId="378C4C18" w14:textId="36A59445" w:rsidR="007E7C01" w:rsidRDefault="007E7C01" w:rsidP="007E7C01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D8489F5" wp14:editId="197D4417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5718175" cy="6549655"/>
                <wp:effectExtent l="0" t="0" r="15875" b="22860"/>
                <wp:wrapNone/>
                <wp:docPr id="65623125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175" cy="6549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6F7F0" id="Rectangle 5" o:spid="_x0000_s1026" alt="&quot;&quot;" style="position:absolute;margin-left:399.05pt;margin-top:12.7pt;width:450.25pt;height:515.7pt;z-index:25201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14:paraId="131A5755" w14:textId="7E4EACF0" w:rsidR="007E7C01" w:rsidRDefault="007E7C01" w:rsidP="007E7C01"/>
    <w:p w14:paraId="17B01367" w14:textId="77777777" w:rsidR="007E7C01" w:rsidRDefault="007E7C01" w:rsidP="007E7C01"/>
    <w:p w14:paraId="667CDF11" w14:textId="77777777" w:rsidR="007E7C01" w:rsidRDefault="007E7C01" w:rsidP="007E7C01"/>
    <w:p w14:paraId="4665A2DC" w14:textId="77777777" w:rsidR="007E7C01" w:rsidRDefault="007E7C01" w:rsidP="007E7C01"/>
    <w:p w14:paraId="767A0FA5" w14:textId="77777777" w:rsidR="007E7C01" w:rsidRDefault="007E7C01" w:rsidP="007E7C01"/>
    <w:p w14:paraId="62719709" w14:textId="77777777" w:rsidR="007E7C01" w:rsidRDefault="007E7C01" w:rsidP="007E7C01"/>
    <w:p w14:paraId="5E13DBB6" w14:textId="77777777" w:rsidR="007E7C01" w:rsidRDefault="007E7C01" w:rsidP="007E7C01"/>
    <w:p w14:paraId="58686164" w14:textId="77777777" w:rsidR="007E7C01" w:rsidRDefault="007E7C01" w:rsidP="007E7C01"/>
    <w:p w14:paraId="6FEC7A20" w14:textId="77777777" w:rsidR="007E7C01" w:rsidRDefault="007E7C01" w:rsidP="007E7C01"/>
    <w:p w14:paraId="0EFC5CF0" w14:textId="77777777" w:rsidR="007E7C01" w:rsidRDefault="007E7C01" w:rsidP="007E7C01"/>
    <w:p w14:paraId="701FC6E6" w14:textId="77777777" w:rsidR="007E7C01" w:rsidRDefault="007E7C01" w:rsidP="007E7C01"/>
    <w:p w14:paraId="3B363A23" w14:textId="77777777" w:rsidR="007E7C01" w:rsidRDefault="007E7C01" w:rsidP="007E7C01"/>
    <w:p w14:paraId="6D0EF6BB" w14:textId="77777777" w:rsidR="007E7C01" w:rsidRDefault="007E7C01" w:rsidP="007E7C01"/>
    <w:p w14:paraId="41CAF778" w14:textId="77777777" w:rsidR="007E7C01" w:rsidRDefault="007E7C01" w:rsidP="007E7C01"/>
    <w:p w14:paraId="5512A810" w14:textId="77777777" w:rsidR="007E7C01" w:rsidRDefault="007E7C01" w:rsidP="007E7C01"/>
    <w:p w14:paraId="1B7B7191" w14:textId="77777777" w:rsidR="007E7C01" w:rsidRDefault="007E7C01" w:rsidP="007E7C01"/>
    <w:p w14:paraId="1CE1A38F" w14:textId="77777777" w:rsidR="007E7C01" w:rsidRDefault="007E7C01" w:rsidP="007E7C01"/>
    <w:p w14:paraId="6B1C2EE6" w14:textId="77777777" w:rsidR="007E7C01" w:rsidRDefault="007E7C01" w:rsidP="007E7C01"/>
    <w:p w14:paraId="3F1449A4" w14:textId="1B384B2C" w:rsidR="007E7C01" w:rsidRDefault="00944FA4" w:rsidP="007E7C01">
      <w:r>
        <w:rPr>
          <w:noProof/>
        </w:rPr>
        <w:lastRenderedPageBreak/>
        <w:drawing>
          <wp:anchor distT="0" distB="0" distL="114300" distR="114300" simplePos="0" relativeHeight="252178432" behindDoc="0" locked="0" layoutInCell="1" allowOverlap="1" wp14:anchorId="59A88510" wp14:editId="72BB1123">
            <wp:simplePos x="0" y="0"/>
            <wp:positionH relativeFrom="margin">
              <wp:align>left</wp:align>
            </wp:positionH>
            <wp:positionV relativeFrom="paragraph">
              <wp:posOffset>-289560</wp:posOffset>
            </wp:positionV>
            <wp:extent cx="1502250" cy="1171575"/>
            <wp:effectExtent l="0" t="0" r="3175" b="0"/>
            <wp:wrapNone/>
            <wp:docPr id="1686742218" name="Picture 16867422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42218" name="Picture 16867422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2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01">
        <w:t xml:space="preserve">What do you know about using </w:t>
      </w:r>
      <w:r w:rsidR="0017264D" w:rsidRPr="0017264D">
        <w:rPr>
          <w:b/>
          <w:bCs/>
        </w:rPr>
        <w:t>kaupapa Māori</w:t>
      </w:r>
      <w:r w:rsidR="0017264D">
        <w:t xml:space="preserve"> </w:t>
      </w:r>
      <w:r w:rsidR="007E7C01">
        <w:t>to make accessibility better?</w:t>
      </w:r>
    </w:p>
    <w:p w14:paraId="6E82F567" w14:textId="5497C684" w:rsidR="0017264D" w:rsidRDefault="0017264D" w:rsidP="0017264D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D8F0B80" wp14:editId="676B468C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5708650" cy="3806456"/>
                <wp:effectExtent l="0" t="0" r="25400" b="22860"/>
                <wp:wrapNone/>
                <wp:docPr id="144548340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3806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33634" id="Rectangle 5" o:spid="_x0000_s1026" alt="&quot;&quot;" style="position:absolute;margin-left:0;margin-top:1.2pt;width:449.5pt;height:299.7pt;z-index:25202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14:paraId="0877178A" w14:textId="2BF44214" w:rsidR="007E7C01" w:rsidRDefault="007E7C01" w:rsidP="007E7C01"/>
    <w:p w14:paraId="24CF2EBA" w14:textId="6CC626C6" w:rsidR="007E7C01" w:rsidRDefault="007E7C01" w:rsidP="007E7C01"/>
    <w:p w14:paraId="2D0859FB" w14:textId="34695ADC" w:rsidR="007E7C01" w:rsidRDefault="007E7C01" w:rsidP="007E7C01"/>
    <w:p w14:paraId="6341F707" w14:textId="55E10892" w:rsidR="007E7C01" w:rsidRDefault="007E7C01" w:rsidP="007E7C01"/>
    <w:p w14:paraId="235A930A" w14:textId="6BC1CA14" w:rsidR="007E7C01" w:rsidRDefault="007E7C01" w:rsidP="007E7C01"/>
    <w:p w14:paraId="5972AA34" w14:textId="7E2D1386" w:rsidR="007E7C01" w:rsidRDefault="007E7C01" w:rsidP="007E7C01"/>
    <w:p w14:paraId="3C615066" w14:textId="77777777" w:rsidR="007E7C01" w:rsidRDefault="007E7C01" w:rsidP="007E7C01"/>
    <w:p w14:paraId="7ABC06D0" w14:textId="77777777" w:rsidR="007E7C01" w:rsidRDefault="007E7C01" w:rsidP="007E7C01"/>
    <w:p w14:paraId="5891A75B" w14:textId="77777777" w:rsidR="007E7C01" w:rsidRDefault="007E7C01" w:rsidP="007E7C01"/>
    <w:p w14:paraId="75BE98D8" w14:textId="77777777" w:rsidR="007E7C01" w:rsidRDefault="007E7C01" w:rsidP="007E7C01"/>
    <w:p w14:paraId="44E3B3B8" w14:textId="77777777" w:rsidR="007E7C01" w:rsidRDefault="007E7C01" w:rsidP="007E7C01"/>
    <w:p w14:paraId="29DD1AE9" w14:textId="77777777" w:rsidR="0017264D" w:rsidRDefault="0017264D" w:rsidP="0017264D"/>
    <w:p w14:paraId="225E3357" w14:textId="77777777" w:rsidR="0017264D" w:rsidRDefault="0017264D" w:rsidP="0017264D">
      <w:pPr>
        <w:spacing w:line="336" w:lineRule="auto"/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02187BBC" wp14:editId="01534642">
            <wp:simplePos x="0" y="0"/>
            <wp:positionH relativeFrom="margin">
              <wp:align>left</wp:align>
            </wp:positionH>
            <wp:positionV relativeFrom="paragraph">
              <wp:posOffset>15816</wp:posOffset>
            </wp:positionV>
            <wp:extent cx="1253178" cy="1476000"/>
            <wp:effectExtent l="0" t="0" r="4445" b="0"/>
            <wp:wrapNone/>
            <wp:docPr id="1216039704" name="Picture 1216039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39704" name="Picture 12160397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17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07E88AD0" wp14:editId="0497EEA8">
                <wp:simplePos x="0" y="0"/>
                <wp:positionH relativeFrom="margin">
                  <wp:align>right</wp:align>
                </wp:positionH>
                <wp:positionV relativeFrom="paragraph">
                  <wp:posOffset>-84012</wp:posOffset>
                </wp:positionV>
                <wp:extent cx="3599815" cy="3355451"/>
                <wp:effectExtent l="0" t="0" r="635" b="0"/>
                <wp:wrapNone/>
                <wp:docPr id="169329949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35545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9E832" id="Rectangle 10" o:spid="_x0000_s1026" alt="&quot;&quot;" style="position:absolute;margin-left:232.25pt;margin-top:-6.6pt;width:283.45pt;height:264.2pt;z-index:-251292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 w:rsidRPr="00F639A5">
        <w:rPr>
          <w:b/>
          <w:bCs/>
        </w:rPr>
        <w:t>Kaupapa Māori</w:t>
      </w:r>
      <w:r>
        <w:t xml:space="preserve"> means using all the parts of Māori:</w:t>
      </w:r>
    </w:p>
    <w:p w14:paraId="12E44A27" w14:textId="77777777" w:rsidR="0017264D" w:rsidRDefault="0017264D" w:rsidP="0017264D">
      <w:pPr>
        <w:pStyle w:val="Listtoplevel"/>
        <w:spacing w:line="336" w:lineRule="auto"/>
      </w:pPr>
      <w:r>
        <w:t>knowledge</w:t>
      </w:r>
    </w:p>
    <w:p w14:paraId="5AFD80D3" w14:textId="77777777" w:rsidR="0017264D" w:rsidRDefault="0017264D" w:rsidP="0017264D">
      <w:pPr>
        <w:pStyle w:val="Listtoplevel"/>
        <w:spacing w:line="336" w:lineRule="auto"/>
      </w:pPr>
      <w:r>
        <w:drawing>
          <wp:anchor distT="0" distB="0" distL="114300" distR="114300" simplePos="0" relativeHeight="252025856" behindDoc="0" locked="0" layoutInCell="1" allowOverlap="1" wp14:anchorId="582F44F0" wp14:editId="3A91AAD3">
            <wp:simplePos x="0" y="0"/>
            <wp:positionH relativeFrom="margin">
              <wp:align>left</wp:align>
            </wp:positionH>
            <wp:positionV relativeFrom="paragraph">
              <wp:posOffset>384561</wp:posOffset>
            </wp:positionV>
            <wp:extent cx="1476000" cy="1476000"/>
            <wp:effectExtent l="0" t="0" r="0" b="0"/>
            <wp:wrapNone/>
            <wp:docPr id="956496952" name="Picture 9564969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96952" name="Picture 9564969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skills</w:t>
      </w:r>
    </w:p>
    <w:p w14:paraId="4A440381" w14:textId="77777777" w:rsidR="0017264D" w:rsidRDefault="0017264D" w:rsidP="0017264D">
      <w:pPr>
        <w:pStyle w:val="Listtoplevel"/>
        <w:spacing w:line="336" w:lineRule="auto"/>
      </w:pPr>
      <w:r>
        <w:t xml:space="preserve">attitudes </w:t>
      </w:r>
    </w:p>
    <w:p w14:paraId="2E475870" w14:textId="77777777" w:rsidR="0017264D" w:rsidRDefault="0017264D" w:rsidP="0017264D">
      <w:pPr>
        <w:pStyle w:val="Listtoplevel"/>
        <w:spacing w:line="336" w:lineRule="auto"/>
      </w:pPr>
      <w:r>
        <w:t>values.</w:t>
      </w:r>
    </w:p>
    <w:p w14:paraId="07FE1599" w14:textId="3D1F9628" w:rsidR="007178CD" w:rsidRDefault="00944FA4" w:rsidP="000452F7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180480" behindDoc="0" locked="0" layoutInCell="1" allowOverlap="1" wp14:anchorId="0943F91A" wp14:editId="3D95E57C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1439545" cy="1439545"/>
            <wp:effectExtent l="0" t="0" r="0" b="8255"/>
            <wp:wrapNone/>
            <wp:docPr id="1300596858" name="Picture 13005968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96858" name="Picture 13005968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F7">
        <w:t>Work experience</w:t>
      </w:r>
    </w:p>
    <w:p w14:paraId="0E768961" w14:textId="04BF6202" w:rsidR="000452F7" w:rsidRDefault="000452F7" w:rsidP="000452F7"/>
    <w:p w14:paraId="17AC72CE" w14:textId="427A82CD" w:rsidR="000452F7" w:rsidRDefault="005B1814" w:rsidP="000452F7">
      <w:r>
        <w:t>In the box below tell us about your</w:t>
      </w:r>
      <w:r w:rsidR="00D2408A">
        <w:t>:</w:t>
      </w:r>
    </w:p>
    <w:p w14:paraId="70D08ADF" w14:textId="283F6BCA" w:rsidR="00D2408A" w:rsidRDefault="00D2408A" w:rsidP="00D2408A">
      <w:pPr>
        <w:pStyle w:val="Listtoplevel"/>
      </w:pPr>
      <w:r>
        <w:t>qualifications</w:t>
      </w:r>
    </w:p>
    <w:p w14:paraId="2887D9A1" w14:textId="54EB13F5" w:rsidR="00D2408A" w:rsidRDefault="00944FA4" w:rsidP="00D2408A">
      <w:pPr>
        <w:pStyle w:val="Listtoplevel"/>
      </w:pPr>
      <w:r>
        <w:drawing>
          <wp:anchor distT="0" distB="0" distL="114300" distR="114300" simplePos="0" relativeHeight="252182528" behindDoc="0" locked="0" layoutInCell="1" allowOverlap="1" wp14:anchorId="59698913" wp14:editId="1E0193F5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1439545" cy="1362140"/>
            <wp:effectExtent l="0" t="0" r="8255" b="9525"/>
            <wp:wrapNone/>
            <wp:docPr id="974130373" name="Picture 9741303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30373" name="Picture 9741303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8A">
        <w:t>work experience</w:t>
      </w:r>
    </w:p>
    <w:p w14:paraId="367F7396" w14:textId="5826126B" w:rsidR="00D2408A" w:rsidRDefault="00D2408A" w:rsidP="00D2408A">
      <w:pPr>
        <w:pStyle w:val="Listtoplevel"/>
      </w:pPr>
      <w:r>
        <w:t>mahi</w:t>
      </w:r>
    </w:p>
    <w:p w14:paraId="5712CBE0" w14:textId="12335CB7" w:rsidR="00D2408A" w:rsidRPr="000452F7" w:rsidRDefault="00D2408A" w:rsidP="00D2408A">
      <w:pPr>
        <w:pStyle w:val="Listtoplevel"/>
      </w:pPr>
      <w:r>
        <w:t>volunteer experience</w:t>
      </w:r>
      <w:r w:rsidR="005B1814">
        <w:t>.</w:t>
      </w:r>
    </w:p>
    <w:p w14:paraId="339EB657" w14:textId="3CAB0563" w:rsidR="00D2408A" w:rsidRDefault="00D2408A" w:rsidP="00D2408A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A1F5736" wp14:editId="09D8CFA0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5708650" cy="4848447"/>
                <wp:effectExtent l="0" t="0" r="25400" b="28575"/>
                <wp:wrapNone/>
                <wp:docPr id="140591693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48484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F64FA" id="Rectangle 5" o:spid="_x0000_s1026" alt="&quot;&quot;" style="position:absolute;margin-left:398.3pt;margin-top:15.8pt;width:449.5pt;height:381.75pt;z-index:25202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14:paraId="4F4FE8B0" w14:textId="1FD800FF" w:rsidR="007E7C01" w:rsidRDefault="007E7C01" w:rsidP="00D2408A"/>
    <w:p w14:paraId="354DAD4D" w14:textId="77777777" w:rsidR="00D2408A" w:rsidRDefault="00D2408A" w:rsidP="00D2408A"/>
    <w:p w14:paraId="3163ACDF" w14:textId="77777777" w:rsidR="00D2408A" w:rsidRDefault="00D2408A" w:rsidP="00D2408A"/>
    <w:p w14:paraId="08471468" w14:textId="77777777" w:rsidR="00D2408A" w:rsidRDefault="00D2408A" w:rsidP="00D2408A"/>
    <w:p w14:paraId="0FDF4AF5" w14:textId="77777777" w:rsidR="00D2408A" w:rsidRDefault="00D2408A" w:rsidP="00D2408A"/>
    <w:p w14:paraId="59B605DA" w14:textId="77777777" w:rsidR="00D2408A" w:rsidRDefault="00D2408A" w:rsidP="00D2408A"/>
    <w:p w14:paraId="4AA55549" w14:textId="77777777" w:rsidR="00D2408A" w:rsidRDefault="00D2408A" w:rsidP="00D2408A"/>
    <w:p w14:paraId="0F57909A" w14:textId="77777777" w:rsidR="00D2408A" w:rsidRDefault="00D2408A" w:rsidP="00D2408A"/>
    <w:p w14:paraId="65DEF11D" w14:textId="77777777" w:rsidR="00D2408A" w:rsidRDefault="00D2408A" w:rsidP="00D2408A"/>
    <w:p w14:paraId="6439AF74" w14:textId="77777777" w:rsidR="00D2408A" w:rsidRDefault="00D2408A" w:rsidP="00D2408A"/>
    <w:p w14:paraId="4E611755" w14:textId="77777777" w:rsidR="00D2408A" w:rsidRDefault="00D2408A" w:rsidP="00D2408A"/>
    <w:p w14:paraId="21F0A5E1" w14:textId="77777777" w:rsidR="00D2408A" w:rsidRDefault="00D2408A" w:rsidP="00D2408A"/>
    <w:p w14:paraId="4B6DE671" w14:textId="77777777" w:rsidR="00D2408A" w:rsidRDefault="00D2408A" w:rsidP="00D2408A"/>
    <w:p w14:paraId="58EA61ED" w14:textId="2456A110" w:rsidR="00D2408A" w:rsidRDefault="00944FA4" w:rsidP="00D2408A">
      <w:r>
        <w:rPr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2E149174" wp14:editId="38F805C1">
            <wp:simplePos x="0" y="0"/>
            <wp:positionH relativeFrom="margin">
              <wp:align>left</wp:align>
            </wp:positionH>
            <wp:positionV relativeFrom="paragraph">
              <wp:posOffset>-295910</wp:posOffset>
            </wp:positionV>
            <wp:extent cx="1009650" cy="903053"/>
            <wp:effectExtent l="0" t="0" r="0" b="0"/>
            <wp:wrapNone/>
            <wp:docPr id="1445450592" name="Picture 14454505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50592" name="Picture 14454505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94" cy="90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8A">
        <w:t xml:space="preserve">What </w:t>
      </w:r>
      <w:r w:rsidR="005B1814">
        <w:t>work have</w:t>
      </w:r>
      <w:r w:rsidR="00D2408A">
        <w:t xml:space="preserve"> you done on accessibility for disabled people?</w:t>
      </w:r>
    </w:p>
    <w:p w14:paraId="61FE6A25" w14:textId="18FAFCB3" w:rsidR="00D2408A" w:rsidRDefault="00D2408A" w:rsidP="00D2408A"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46B78D5" wp14:editId="60552495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08650" cy="8070112"/>
                <wp:effectExtent l="0" t="0" r="25400" b="26670"/>
                <wp:wrapNone/>
                <wp:docPr id="26331941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8070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E9926" id="Rectangle 5" o:spid="_x0000_s1026" alt="&quot;&quot;" style="position:absolute;margin-left:0;margin-top:1.05pt;width:449.5pt;height:635.45pt;z-index:25202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09C4246E" w14:textId="77777777" w:rsidR="00D2408A" w:rsidRDefault="00D2408A" w:rsidP="00D2408A"/>
    <w:p w14:paraId="21A755F2" w14:textId="77777777" w:rsidR="00D2408A" w:rsidRDefault="00D2408A" w:rsidP="00D2408A"/>
    <w:p w14:paraId="22EE77C7" w14:textId="77777777" w:rsidR="00D2408A" w:rsidRDefault="00D2408A" w:rsidP="00D2408A"/>
    <w:p w14:paraId="0E6E0BDC" w14:textId="77777777" w:rsidR="00D2408A" w:rsidRDefault="00D2408A" w:rsidP="00D2408A"/>
    <w:p w14:paraId="0CAE794B" w14:textId="77777777" w:rsidR="00D2408A" w:rsidRDefault="00D2408A" w:rsidP="00D2408A"/>
    <w:p w14:paraId="0EFD1727" w14:textId="77777777" w:rsidR="00D2408A" w:rsidRDefault="00D2408A" w:rsidP="00D2408A"/>
    <w:p w14:paraId="7BF939CC" w14:textId="77777777" w:rsidR="00D2408A" w:rsidRDefault="00D2408A" w:rsidP="00D2408A"/>
    <w:p w14:paraId="12CA4F0E" w14:textId="77777777" w:rsidR="00D2408A" w:rsidRDefault="00D2408A" w:rsidP="00D2408A"/>
    <w:p w14:paraId="26984A68" w14:textId="3B6B38AB" w:rsidR="00D2408A" w:rsidRDefault="00D2408A">
      <w:pPr>
        <w:spacing w:line="240" w:lineRule="auto"/>
        <w:ind w:left="0"/>
      </w:pPr>
      <w:r>
        <w:br w:type="page"/>
      </w:r>
    </w:p>
    <w:p w14:paraId="2FD5EA69" w14:textId="6D8CB742" w:rsidR="00D2408A" w:rsidRDefault="005B1814" w:rsidP="00D2408A">
      <w:r>
        <w:rPr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17B6114B" wp14:editId="74C8086C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587918" cy="1276350"/>
            <wp:effectExtent l="0" t="0" r="0" b="0"/>
            <wp:wrapNone/>
            <wp:docPr id="1408573447" name="Picture 14085734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73447" name="Picture 14085734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28" cy="127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08A">
        <w:t>What is your work experience:</w:t>
      </w:r>
    </w:p>
    <w:p w14:paraId="71CDA6B2" w14:textId="6E7E89B6" w:rsidR="00D2408A" w:rsidRDefault="00D2408A" w:rsidP="00D2408A">
      <w:pPr>
        <w:pStyle w:val="Listtoplevel"/>
      </w:pPr>
      <w:r>
        <w:t>on boards</w:t>
      </w:r>
    </w:p>
    <w:p w14:paraId="0F1DD419" w14:textId="7EF08E36" w:rsidR="00D2408A" w:rsidRDefault="00D2408A" w:rsidP="00D2408A">
      <w:pPr>
        <w:pStyle w:val="Listtoplevel"/>
      </w:pPr>
      <w:r>
        <w:t>in industry groups</w:t>
      </w:r>
    </w:p>
    <w:p w14:paraId="5924213A" w14:textId="6B25848D" w:rsidR="00D2408A" w:rsidRDefault="00D2408A" w:rsidP="00D2408A">
      <w:pPr>
        <w:pStyle w:val="Listtoplevel"/>
      </w:pPr>
      <w:r>
        <w:t xml:space="preserve">with </w:t>
      </w:r>
      <w:r w:rsidRPr="00D2408A">
        <w:rPr>
          <w:b/>
          <w:bCs/>
        </w:rPr>
        <w:t>public sector</w:t>
      </w:r>
      <w:r>
        <w:t xml:space="preserve"> groups?</w:t>
      </w:r>
    </w:p>
    <w:p w14:paraId="70CDF6B5" w14:textId="4B3F7EEF" w:rsidR="00D2408A" w:rsidRDefault="006332D5" w:rsidP="00D2408A"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B46E231" wp14:editId="361401BA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5699125" cy="3934047"/>
                <wp:effectExtent l="0" t="0" r="15875" b="28575"/>
                <wp:wrapNone/>
                <wp:docPr id="112861213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125" cy="39340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795F8" id="Rectangle 5" o:spid="_x0000_s1026" alt="&quot;&quot;" style="position:absolute;margin-left:397.55pt;margin-top:10.1pt;width:448.75pt;height:309.75pt;z-index:252032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</w:p>
    <w:p w14:paraId="230ED3CD" w14:textId="23D8A525" w:rsidR="00D2408A" w:rsidRDefault="00D2408A" w:rsidP="00D2408A"/>
    <w:p w14:paraId="4BD7B6C7" w14:textId="275DDD60" w:rsidR="00D2408A" w:rsidRDefault="00D2408A" w:rsidP="00D2408A"/>
    <w:p w14:paraId="682C5CA2" w14:textId="77777777" w:rsidR="00D2408A" w:rsidRDefault="00D2408A" w:rsidP="00D2408A"/>
    <w:p w14:paraId="2A520665" w14:textId="77777777" w:rsidR="00D2408A" w:rsidRDefault="00D2408A" w:rsidP="00D2408A"/>
    <w:p w14:paraId="5CDC2859" w14:textId="77777777" w:rsidR="00D2408A" w:rsidRDefault="00D2408A" w:rsidP="00D2408A"/>
    <w:p w14:paraId="2111A20C" w14:textId="77777777" w:rsidR="00D2408A" w:rsidRDefault="00D2408A" w:rsidP="00D2408A"/>
    <w:p w14:paraId="718643D9" w14:textId="2E6682BF" w:rsidR="00D2408A" w:rsidRDefault="00D2408A" w:rsidP="00D2408A"/>
    <w:p w14:paraId="7AAFFD04" w14:textId="6F548EB8" w:rsidR="00D2408A" w:rsidRDefault="00D2408A" w:rsidP="00D2408A"/>
    <w:p w14:paraId="78F9D665" w14:textId="1B4F49BA" w:rsidR="00D2408A" w:rsidRDefault="00D2408A" w:rsidP="00D2408A"/>
    <w:p w14:paraId="36A3D0AB" w14:textId="40CAED46" w:rsidR="00D2408A" w:rsidRDefault="00D2408A" w:rsidP="00D2408A"/>
    <w:p w14:paraId="311FC447" w14:textId="5A18B25E" w:rsidR="00D2408A" w:rsidRDefault="00D2408A" w:rsidP="00D2408A"/>
    <w:p w14:paraId="3133C1C6" w14:textId="0FE68F3C" w:rsidR="00D2408A" w:rsidRDefault="00D2408A" w:rsidP="00D2408A"/>
    <w:p w14:paraId="1EBF59A6" w14:textId="2DB2A9B6" w:rsidR="00D2408A" w:rsidRDefault="006332D5" w:rsidP="00D2408A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51EECFE1" wp14:editId="30BFC3BC">
                <wp:simplePos x="0" y="0"/>
                <wp:positionH relativeFrom="margin">
                  <wp:posOffset>2211572</wp:posOffset>
                </wp:positionH>
                <wp:positionV relativeFrom="paragraph">
                  <wp:posOffset>274084</wp:posOffset>
                </wp:positionV>
                <wp:extent cx="3599815" cy="1127051"/>
                <wp:effectExtent l="0" t="0" r="635" b="0"/>
                <wp:wrapNone/>
                <wp:docPr id="110859677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705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15235" id="Rectangle 10" o:spid="_x0000_s1026" alt="&quot;&quot;" style="position:absolute;margin-left:174.15pt;margin-top:21.6pt;width:283.45pt;height:88.75pt;z-index:-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0FBFA1AA" w14:textId="590CBD64" w:rsidR="006332D5" w:rsidRDefault="006332D5" w:rsidP="006332D5">
      <w:r>
        <w:rPr>
          <w:noProof/>
        </w:rPr>
        <w:drawing>
          <wp:anchor distT="0" distB="0" distL="114300" distR="114300" simplePos="0" relativeHeight="252034048" behindDoc="0" locked="0" layoutInCell="1" allowOverlap="1" wp14:anchorId="45A9B612" wp14:editId="76389C1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75740" cy="920750"/>
            <wp:effectExtent l="0" t="0" r="0" b="0"/>
            <wp:wrapNone/>
            <wp:docPr id="2103832597" name="Picture 2103832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32597" name="Picture 2103832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 w:rsidRPr="00A0176C">
        <w:rPr>
          <w:b/>
          <w:bCs/>
        </w:rPr>
        <w:t>public sector</w:t>
      </w:r>
      <w:r>
        <w:t xml:space="preserve"> is the organisations that do work for the </w:t>
      </w:r>
      <w:r w:rsidR="00BB6E76">
        <w:t>Government</w:t>
      </w:r>
      <w:r>
        <w:t>.</w:t>
      </w:r>
    </w:p>
    <w:p w14:paraId="5B69F444" w14:textId="77777777" w:rsidR="00D2408A" w:rsidRDefault="00D2408A" w:rsidP="00D2408A"/>
    <w:p w14:paraId="6CC35476" w14:textId="517F9847" w:rsidR="00D2408A" w:rsidRDefault="00944FA4" w:rsidP="00D2408A">
      <w:r>
        <w:rPr>
          <w:noProof/>
        </w:rPr>
        <w:lastRenderedPageBreak/>
        <w:drawing>
          <wp:anchor distT="0" distB="0" distL="114300" distR="114300" simplePos="0" relativeHeight="252190720" behindDoc="0" locked="0" layoutInCell="1" allowOverlap="1" wp14:anchorId="2701ADD7" wp14:editId="6E6A11C5">
            <wp:simplePos x="0" y="0"/>
            <wp:positionH relativeFrom="margin">
              <wp:posOffset>0</wp:posOffset>
            </wp:positionH>
            <wp:positionV relativeFrom="paragraph">
              <wp:posOffset>107206</wp:posOffset>
            </wp:positionV>
            <wp:extent cx="1438275" cy="1653493"/>
            <wp:effectExtent l="0" t="0" r="0" b="4445"/>
            <wp:wrapNone/>
            <wp:docPr id="1370797875" name="Picture 13707978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97875" name="Picture 13707978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5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E1A">
        <w:t>Is there anything we should know about your current:</w:t>
      </w:r>
    </w:p>
    <w:p w14:paraId="74414063" w14:textId="4A01AD17" w:rsidR="00FE3E1A" w:rsidRDefault="00FE3E1A" w:rsidP="00FE3E1A">
      <w:pPr>
        <w:pStyle w:val="Listtoplevel"/>
      </w:pPr>
      <w:r>
        <w:t>roles</w:t>
      </w:r>
    </w:p>
    <w:p w14:paraId="79AD4D1B" w14:textId="477133E7" w:rsidR="00FE3E1A" w:rsidRDefault="00FE3E1A" w:rsidP="00FE3E1A">
      <w:pPr>
        <w:pStyle w:val="Listtoplevel"/>
      </w:pPr>
      <w:r>
        <w:t>memberships?</w:t>
      </w:r>
    </w:p>
    <w:p w14:paraId="499E6A90" w14:textId="77777777" w:rsidR="00D2408A" w:rsidRDefault="00D2408A" w:rsidP="00D2408A"/>
    <w:p w14:paraId="6D23DBF7" w14:textId="34650C3E" w:rsidR="00D2408A" w:rsidRDefault="00D2408A" w:rsidP="00D2408A"/>
    <w:p w14:paraId="226ABF34" w14:textId="3A710A93" w:rsidR="00FE3E1A" w:rsidRDefault="00FE3E1A" w:rsidP="00D2408A">
      <w:r>
        <w:t>Please tell us about:</w:t>
      </w:r>
    </w:p>
    <w:p w14:paraId="1F0F3EF1" w14:textId="608F97C1" w:rsidR="00FE3E1A" w:rsidRDefault="005B1814" w:rsidP="00FE3E1A">
      <w:pPr>
        <w:pStyle w:val="Listtoplevel"/>
      </w:pPr>
      <w:r>
        <w:drawing>
          <wp:anchor distT="0" distB="0" distL="114300" distR="114300" simplePos="0" relativeHeight="252194816" behindDoc="0" locked="0" layoutInCell="1" allowOverlap="1" wp14:anchorId="71E196C2" wp14:editId="41C645A1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1552575" cy="1552575"/>
            <wp:effectExtent l="0" t="0" r="9525" b="9525"/>
            <wp:wrapNone/>
            <wp:docPr id="1716704999" name="Picture 17167049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04999" name="Picture 17167049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E1A">
        <w:t xml:space="preserve">any </w:t>
      </w:r>
      <w:r w:rsidR="00FE3E1A" w:rsidRPr="00FE3E1A">
        <w:rPr>
          <w:b/>
          <w:bCs/>
        </w:rPr>
        <w:t>conflicts of interest</w:t>
      </w:r>
      <w:r w:rsidR="00FE3E1A">
        <w:t xml:space="preserve"> that might happen</w:t>
      </w:r>
    </w:p>
    <w:p w14:paraId="7DE7DA05" w14:textId="24307CDC" w:rsidR="00FE3E1A" w:rsidRDefault="005B1814" w:rsidP="00FE3E1A">
      <w:pPr>
        <w:pStyle w:val="Listtoplevel"/>
      </w:pPr>
      <w: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C1D0F29" wp14:editId="7332C4E2">
                <wp:simplePos x="0" y="0"/>
                <wp:positionH relativeFrom="margin">
                  <wp:align>left</wp:align>
                </wp:positionH>
                <wp:positionV relativeFrom="paragraph">
                  <wp:posOffset>1014730</wp:posOffset>
                </wp:positionV>
                <wp:extent cx="5737225" cy="3710305"/>
                <wp:effectExtent l="0" t="0" r="15875" b="23495"/>
                <wp:wrapNone/>
                <wp:docPr id="23798201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225" cy="3710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04000" id="Rectangle 5" o:spid="_x0000_s1026" alt="&quot;&quot;" style="position:absolute;margin-left:0;margin-top:79.9pt;width:451.75pt;height:292.15pt;z-index:252042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 w:rsidR="00FE3E1A">
        <w:t>how you might manage conflicts of interest.</w:t>
      </w:r>
    </w:p>
    <w:p w14:paraId="72E3C333" w14:textId="47B2749D" w:rsidR="00D2408A" w:rsidRDefault="00D2408A" w:rsidP="00D2408A"/>
    <w:p w14:paraId="6D23D644" w14:textId="3BD5685F" w:rsidR="00D2408A" w:rsidRDefault="00D2408A">
      <w:pPr>
        <w:spacing w:line="240" w:lineRule="auto"/>
        <w:ind w:left="0"/>
      </w:pPr>
      <w:r>
        <w:br w:type="page"/>
      </w:r>
    </w:p>
    <w:p w14:paraId="4257989B" w14:textId="22ED1AF7" w:rsidR="00E377EE" w:rsidRDefault="00E377EE" w:rsidP="00E377EE">
      <w:r>
        <w:rPr>
          <w:noProof/>
        </w:rPr>
        <w:lastRenderedPageBreak/>
        <w:drawing>
          <wp:anchor distT="0" distB="0" distL="114300" distR="114300" simplePos="0" relativeHeight="252344320" behindDoc="0" locked="0" layoutInCell="1" allowOverlap="1" wp14:anchorId="6ABF42E0" wp14:editId="24FE105B">
            <wp:simplePos x="0" y="0"/>
            <wp:positionH relativeFrom="margin">
              <wp:align>left</wp:align>
            </wp:positionH>
            <wp:positionV relativeFrom="margin">
              <wp:posOffset>676275</wp:posOffset>
            </wp:positionV>
            <wp:extent cx="1569600" cy="1173600"/>
            <wp:effectExtent l="0" t="0" r="0" b="7620"/>
            <wp:wrapNone/>
            <wp:docPr id="1373391267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91267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229BAAED" wp14:editId="4404EEEE">
                <wp:simplePos x="0" y="0"/>
                <wp:positionH relativeFrom="margin">
                  <wp:align>right</wp:align>
                </wp:positionH>
                <wp:positionV relativeFrom="paragraph">
                  <wp:posOffset>-76199</wp:posOffset>
                </wp:positionV>
                <wp:extent cx="3599815" cy="5905500"/>
                <wp:effectExtent l="0" t="0" r="635" b="0"/>
                <wp:wrapNone/>
                <wp:docPr id="300976134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9055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9AF05" id="Rectangle 10" o:spid="_x0000_s1026" alt="&quot;&quot;" style="position:absolute;margin-left:232.25pt;margin-top:-6pt;width:283.45pt;height:465pt;z-index:-250971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>
        <w:t xml:space="preserve">A </w:t>
      </w:r>
      <w:r>
        <w:rPr>
          <w:b/>
          <w:bCs/>
        </w:rPr>
        <w:t>conflict of interest</w:t>
      </w:r>
      <w:r>
        <w:t xml:space="preserve"> is when someone has different things they need to do like:</w:t>
      </w:r>
    </w:p>
    <w:p w14:paraId="358645C8" w14:textId="3533E536" w:rsidR="00E377EE" w:rsidRDefault="00E377EE" w:rsidP="00E377EE">
      <w:pPr>
        <w:pStyle w:val="Listtoplevel"/>
      </w:pPr>
      <w:r>
        <w:t>their job</w:t>
      </w:r>
    </w:p>
    <w:p w14:paraId="7B2FCA77" w14:textId="77777777" w:rsidR="00E377EE" w:rsidRDefault="00E377EE" w:rsidP="00E377EE">
      <w:pPr>
        <w:pStyle w:val="Listtoplevel"/>
      </w:pPr>
      <w:r>
        <w:t>supporting a family member.</w:t>
      </w:r>
    </w:p>
    <w:p w14:paraId="73773C00" w14:textId="6CA5ECB8" w:rsidR="00E377EE" w:rsidRDefault="00E377EE" w:rsidP="00E377EE">
      <w:r>
        <w:rPr>
          <w:noProof/>
        </w:rPr>
        <w:drawing>
          <wp:anchor distT="0" distB="0" distL="114300" distR="114300" simplePos="0" relativeHeight="252346368" behindDoc="0" locked="0" layoutInCell="1" allowOverlap="1" wp14:anchorId="17F4CFBE" wp14:editId="1BE46B88">
            <wp:simplePos x="0" y="0"/>
            <wp:positionH relativeFrom="margin">
              <wp:align>left</wp:align>
            </wp:positionH>
            <wp:positionV relativeFrom="margin">
              <wp:posOffset>2733675</wp:posOffset>
            </wp:positionV>
            <wp:extent cx="1333500" cy="1333500"/>
            <wp:effectExtent l="0" t="0" r="0" b="0"/>
            <wp:wrapNone/>
            <wp:docPr id="1850346475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46475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5C71C" w14:textId="1FDC9752" w:rsidR="00E377EE" w:rsidRDefault="00E377EE" w:rsidP="00E377EE"/>
    <w:p w14:paraId="4FF4416E" w14:textId="77777777" w:rsidR="00E377EE" w:rsidRDefault="00E377EE" w:rsidP="00E377EE">
      <w:r>
        <w:t>Doing different things at the same time can make it hard to make a fair decision.</w:t>
      </w:r>
    </w:p>
    <w:p w14:paraId="687F0501" w14:textId="52CA0B81" w:rsidR="00E377EE" w:rsidRDefault="00E377EE" w:rsidP="00E377EE"/>
    <w:p w14:paraId="6BEFF4B7" w14:textId="2C28345F" w:rsidR="00E377EE" w:rsidRDefault="00E377EE" w:rsidP="00E377EE">
      <w:r>
        <w:rPr>
          <w:noProof/>
        </w:rPr>
        <w:drawing>
          <wp:anchor distT="0" distB="0" distL="114300" distR="114300" simplePos="0" relativeHeight="252347392" behindDoc="0" locked="0" layoutInCell="1" allowOverlap="1" wp14:anchorId="13DCF535" wp14:editId="2DE095ED">
            <wp:simplePos x="0" y="0"/>
            <wp:positionH relativeFrom="margin">
              <wp:align>left</wp:align>
            </wp:positionH>
            <wp:positionV relativeFrom="margin">
              <wp:posOffset>4505325</wp:posOffset>
            </wp:positionV>
            <wp:extent cx="1419225" cy="1419225"/>
            <wp:effectExtent l="0" t="0" r="0" b="0"/>
            <wp:wrapNone/>
            <wp:docPr id="917359884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59884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238B5" w14:textId="0547596D" w:rsidR="006F5216" w:rsidRDefault="00E377EE" w:rsidP="00E377EE">
      <w:r>
        <w:t>It is important to tell people about a conflict of interest so things can be kept honest.</w:t>
      </w:r>
    </w:p>
    <w:p w14:paraId="19D6F00B" w14:textId="77777777" w:rsidR="00E377EE" w:rsidRDefault="00E377EE" w:rsidP="00E377EE"/>
    <w:p w14:paraId="1562CDAA" w14:textId="77777777" w:rsidR="00E377EE" w:rsidRDefault="00E377EE" w:rsidP="00E377EE"/>
    <w:p w14:paraId="702A5A59" w14:textId="4B5F15DF" w:rsidR="00D83454" w:rsidRDefault="00944FA4" w:rsidP="00E377EE">
      <w:pPr>
        <w:pStyle w:val="Heading2"/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67A66A94" wp14:editId="3659CB7F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1439545" cy="1398158"/>
            <wp:effectExtent l="0" t="0" r="8255" b="0"/>
            <wp:wrapNone/>
            <wp:docPr id="1515419179" name="Picture 1515419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19179" name="Picture 1515419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9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16">
        <w:t>Representing an organisation</w:t>
      </w:r>
    </w:p>
    <w:p w14:paraId="25DD58DC" w14:textId="6EAAC594" w:rsidR="007E7C01" w:rsidRDefault="007E7C01" w:rsidP="00E377EE"/>
    <w:p w14:paraId="0F082F88" w14:textId="58CA9C77" w:rsidR="007E7C01" w:rsidRDefault="006F5216" w:rsidP="00E377EE">
      <w:r>
        <w:t>Most members of the Accessibility Advisory Group will be there as an individual / 1 person.</w:t>
      </w:r>
    </w:p>
    <w:p w14:paraId="71BB9B1D" w14:textId="77777777" w:rsidR="006F5216" w:rsidRDefault="006F5216" w:rsidP="007E7C01"/>
    <w:p w14:paraId="39EBDEE0" w14:textId="4FC755D3" w:rsidR="006F5216" w:rsidRDefault="00944FA4" w:rsidP="00E377EE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2198912" behindDoc="0" locked="0" layoutInCell="1" allowOverlap="1" wp14:anchorId="7B2D8CE0" wp14:editId="0A749A8D">
            <wp:simplePos x="0" y="0"/>
            <wp:positionH relativeFrom="margin">
              <wp:align>left</wp:align>
            </wp:positionH>
            <wp:positionV relativeFrom="paragraph">
              <wp:posOffset>-192405</wp:posOffset>
            </wp:positionV>
            <wp:extent cx="1257300" cy="1257300"/>
            <wp:effectExtent l="0" t="0" r="0" b="0"/>
            <wp:wrapNone/>
            <wp:docPr id="618607173" name="Picture 6186071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07173" name="Picture 6186071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16">
        <w:t>Please tell us if you would like to represent an organisation.</w:t>
      </w:r>
    </w:p>
    <w:p w14:paraId="7F16B750" w14:textId="77777777" w:rsidR="006F5216" w:rsidRDefault="006F5216" w:rsidP="00E377EE">
      <w:pPr>
        <w:spacing w:line="336" w:lineRule="auto"/>
      </w:pPr>
    </w:p>
    <w:p w14:paraId="7CF550B6" w14:textId="77777777" w:rsidR="006F5216" w:rsidRDefault="006F5216" w:rsidP="00E377EE">
      <w:pPr>
        <w:spacing w:line="336" w:lineRule="auto"/>
      </w:pPr>
    </w:p>
    <w:p w14:paraId="3F78BCB9" w14:textId="49C2DBA2" w:rsidR="006F5216" w:rsidRDefault="00944FA4" w:rsidP="00E377EE">
      <w:pPr>
        <w:spacing w:line="336" w:lineRule="auto"/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5370AA72" wp14:editId="01147FB9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1228725" cy="1113684"/>
            <wp:effectExtent l="0" t="0" r="0" b="0"/>
            <wp:wrapNone/>
            <wp:docPr id="1610316082" name="Picture 16103160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16082" name="Picture 16103160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1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16">
        <w:t>Tick the box that is right for you:</w:t>
      </w:r>
    </w:p>
    <w:p w14:paraId="28A40B64" w14:textId="77777777" w:rsidR="006F5216" w:rsidRDefault="006F5216" w:rsidP="00E377EE">
      <w:pPr>
        <w:spacing w:line="336" w:lineRule="auto"/>
      </w:pPr>
    </w:p>
    <w:p w14:paraId="4D13E47F" w14:textId="25755ED7" w:rsidR="006F5216" w:rsidRDefault="006F5216" w:rsidP="00E377EE">
      <w:pPr>
        <w:pStyle w:val="Checkboxes"/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464B3F8" wp14:editId="3D3DAB79">
                <wp:simplePos x="0" y="0"/>
                <wp:positionH relativeFrom="column">
                  <wp:posOffset>2078355</wp:posOffset>
                </wp:positionH>
                <wp:positionV relativeFrom="line">
                  <wp:posOffset>63500</wp:posOffset>
                </wp:positionV>
                <wp:extent cx="360000" cy="360000"/>
                <wp:effectExtent l="0" t="0" r="21590" b="21590"/>
                <wp:wrapNone/>
                <wp:docPr id="80810591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F2481" id="Rectangle 5" o:spid="_x0000_s1026" alt="&quot;&quot;" style="position:absolute;margin-left:163.65pt;margin-top:5pt;width:28.35pt;height:28.3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" filled="f" strokecolor="black [3213]" strokeweight="1pt">
                <w10:wrap anchory="line"/>
              </v:rect>
            </w:pict>
          </mc:Fallback>
        </mc:AlternateContent>
      </w:r>
      <w:r>
        <w:t xml:space="preserve">Yes </w:t>
      </w:r>
      <w:r w:rsidR="005F7E0A">
        <w:t xml:space="preserve">– </w:t>
      </w:r>
      <w:r>
        <w:t>I will represent an org</w:t>
      </w:r>
      <w:r w:rsidR="005F7E0A">
        <w:t>a</w:t>
      </w:r>
      <w:r>
        <w:t>nisation</w:t>
      </w:r>
    </w:p>
    <w:p w14:paraId="517B61C3" w14:textId="77777777" w:rsidR="006F5216" w:rsidRDefault="006F5216" w:rsidP="00E377EE">
      <w:pPr>
        <w:pStyle w:val="Checkboxes"/>
        <w:spacing w:line="336" w:lineRule="auto"/>
      </w:pPr>
    </w:p>
    <w:p w14:paraId="294C843A" w14:textId="1A60819E" w:rsidR="006F5216" w:rsidRDefault="006F5216" w:rsidP="00E377EE">
      <w:pPr>
        <w:pStyle w:val="Checkboxes"/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92BE349" wp14:editId="01E81D1F">
                <wp:simplePos x="0" y="0"/>
                <wp:positionH relativeFrom="column">
                  <wp:posOffset>2078355</wp:posOffset>
                </wp:positionH>
                <wp:positionV relativeFrom="line">
                  <wp:posOffset>83982</wp:posOffset>
                </wp:positionV>
                <wp:extent cx="360000" cy="360000"/>
                <wp:effectExtent l="0" t="0" r="21590" b="21590"/>
                <wp:wrapNone/>
                <wp:docPr id="98230488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3E97B" id="Rectangle 5" o:spid="_x0000_s1026" alt="&quot;&quot;" style="position:absolute;margin-left:163.65pt;margin-top:6.6pt;width:28.35pt;height:28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B+DbNE4QAAAAk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  <w:r>
        <w:t xml:space="preserve">No </w:t>
      </w:r>
      <w:r w:rsidR="005F7E0A">
        <w:t xml:space="preserve">– </w:t>
      </w:r>
      <w:r>
        <w:t>I will be there as an individual / 1 person</w:t>
      </w:r>
    </w:p>
    <w:p w14:paraId="7DCC33A4" w14:textId="37A31069" w:rsidR="006F5216" w:rsidRDefault="006F5216" w:rsidP="00E377EE">
      <w:pPr>
        <w:pStyle w:val="Checkboxes"/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FFF09EC" wp14:editId="40B1F1C6">
                <wp:simplePos x="0" y="0"/>
                <wp:positionH relativeFrom="column">
                  <wp:posOffset>2078355</wp:posOffset>
                </wp:positionH>
                <wp:positionV relativeFrom="line">
                  <wp:posOffset>273523</wp:posOffset>
                </wp:positionV>
                <wp:extent cx="360000" cy="360000"/>
                <wp:effectExtent l="0" t="0" r="21590" b="21590"/>
                <wp:wrapNone/>
                <wp:docPr id="162532578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D4D29" id="Rectangle 5" o:spid="_x0000_s1026" alt="&quot;&quot;" style="position:absolute;margin-left:163.65pt;margin-top:21.55pt;width:28.35pt;height:28.3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BfeZxt4QAAAAk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</w:p>
    <w:p w14:paraId="7F09C04D" w14:textId="2F219D7A" w:rsidR="006F5216" w:rsidRDefault="006F5216" w:rsidP="00E377EE">
      <w:pPr>
        <w:pStyle w:val="Checkboxes"/>
        <w:spacing w:line="336" w:lineRule="auto"/>
      </w:pPr>
      <w:r>
        <w:t>I am not sure.</w:t>
      </w:r>
    </w:p>
    <w:p w14:paraId="4939700A" w14:textId="77777777" w:rsidR="007E7C01" w:rsidRDefault="007E7C01" w:rsidP="00E377EE">
      <w:pPr>
        <w:spacing w:line="336" w:lineRule="auto"/>
      </w:pPr>
    </w:p>
    <w:p w14:paraId="06BE93D9" w14:textId="77777777" w:rsidR="007E7C01" w:rsidRDefault="007E7C01" w:rsidP="00E377EE">
      <w:pPr>
        <w:spacing w:line="336" w:lineRule="auto"/>
      </w:pPr>
    </w:p>
    <w:p w14:paraId="6DF08CB7" w14:textId="1B008CD4" w:rsidR="0017264D" w:rsidRDefault="00944FA4" w:rsidP="00E377EE">
      <w:pPr>
        <w:spacing w:line="33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7F275E74" wp14:editId="60E30A71">
                <wp:simplePos x="0" y="0"/>
                <wp:positionH relativeFrom="margin">
                  <wp:posOffset>0</wp:posOffset>
                </wp:positionH>
                <wp:positionV relativeFrom="paragraph">
                  <wp:posOffset>177691</wp:posOffset>
                </wp:positionV>
                <wp:extent cx="1628775" cy="1435100"/>
                <wp:effectExtent l="0" t="0" r="0" b="0"/>
                <wp:wrapNone/>
                <wp:docPr id="234906826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435100"/>
                          <a:chOff x="0" y="0"/>
                          <a:chExt cx="1628775" cy="1435100"/>
                        </a:xfrm>
                      </wpg:grpSpPr>
                      <pic:pic xmlns:pic="http://schemas.openxmlformats.org/drawingml/2006/picture">
                        <pic:nvPicPr>
                          <pic:cNvPr id="892830348" name="Picture 18016123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285653" name="Picture 1352584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28650"/>
                            <a:ext cx="933450" cy="80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C0BF2" id="Group 68" o:spid="_x0000_s1026" alt="&quot;&quot;" style="position:absolute;margin-left:0;margin-top:14pt;width:128.25pt;height:113pt;z-index:252203008;mso-position-horizontal-relative:margin" coordsize="1628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">
                <v:shape id="Picture 1801612363" o:spid="_x0000_s1027" type="#_x0000_t75" alt="&quot;&quot;" style="position:absolute;width:121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">
                  <v:imagedata r:id="rId68" o:title=""/>
                </v:shape>
                <v:shape id="Picture 135258482" o:spid="_x0000_s1028" type="#_x0000_t75" alt="&quot;&quot;" style="position:absolute;left:6953;top:6286;width:9334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">
                  <v:imagedata r:id="rId69" o:title=""/>
                </v:shape>
                <w10:wrap anchorx="margin"/>
              </v:group>
            </w:pict>
          </mc:Fallback>
        </mc:AlternateContent>
      </w:r>
      <w:r w:rsidR="006F5216">
        <w:t>Please write in the box below:</w:t>
      </w:r>
    </w:p>
    <w:p w14:paraId="75D36366" w14:textId="39285A9E" w:rsidR="006F5216" w:rsidRDefault="006F5216" w:rsidP="00E377EE">
      <w:pPr>
        <w:pStyle w:val="Listtoplevel"/>
        <w:spacing w:line="336" w:lineRule="auto"/>
      </w:pPr>
      <w:r>
        <w:t>which organisation you will represent</w:t>
      </w:r>
    </w:p>
    <w:p w14:paraId="4F8E8F2D" w14:textId="63318277" w:rsidR="006F5216" w:rsidRDefault="006F5216" w:rsidP="00E377EE">
      <w:pPr>
        <w:pStyle w:val="Listtoplevel"/>
        <w:spacing w:line="336" w:lineRule="auto"/>
      </w:pPr>
      <w:r>
        <w:t>why you would like to represent them.</w:t>
      </w:r>
    </w:p>
    <w:p w14:paraId="4774C0FC" w14:textId="5C2932B8" w:rsidR="0012463B" w:rsidRDefault="00E377EE" w:rsidP="00E377EE">
      <w:pPr>
        <w:spacing w:line="33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809BD2E" wp14:editId="00AEAE39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708650" cy="1714500"/>
                <wp:effectExtent l="0" t="0" r="25400" b="19050"/>
                <wp:wrapNone/>
                <wp:docPr id="10767549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626A0" id="Rectangle 5" o:spid="_x0000_s1026" alt="&quot;&quot;" style="position:absolute;margin-left:398.3pt;margin-top:.9pt;width:449.5pt;height:135pt;z-index:25205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0CCCE9EA" w14:textId="77777777" w:rsidR="0012463B" w:rsidRDefault="0012463B" w:rsidP="00E377EE">
      <w:pPr>
        <w:spacing w:line="336" w:lineRule="auto"/>
      </w:pPr>
    </w:p>
    <w:p w14:paraId="40C9B114" w14:textId="77777777" w:rsidR="0012463B" w:rsidRDefault="0012463B" w:rsidP="00E377EE">
      <w:pPr>
        <w:spacing w:line="336" w:lineRule="auto"/>
      </w:pPr>
    </w:p>
    <w:p w14:paraId="1E42B4CB" w14:textId="77777777" w:rsidR="0012463B" w:rsidRDefault="0012463B" w:rsidP="007E7C01"/>
    <w:p w14:paraId="31C48388" w14:textId="77777777" w:rsidR="0012463B" w:rsidRDefault="0012463B" w:rsidP="007E7C01"/>
    <w:p w14:paraId="4B5F1460" w14:textId="36412735" w:rsidR="001B1645" w:rsidRDefault="00944FA4" w:rsidP="001B1645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2582F5F1" wp14:editId="0BB2AEA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485900" cy="1420893"/>
            <wp:effectExtent l="0" t="0" r="0" b="8255"/>
            <wp:wrapNone/>
            <wp:docPr id="2006908451" name="Picture 2006908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08451" name="Picture 2006908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0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03">
        <w:t>Referees / p</w:t>
      </w:r>
      <w:r w:rsidR="001B1645">
        <w:t>eople who can support your application</w:t>
      </w:r>
    </w:p>
    <w:p w14:paraId="48A7F1F0" w14:textId="7551618A" w:rsidR="001B1645" w:rsidRDefault="001B1645" w:rsidP="001B1645"/>
    <w:p w14:paraId="6BEA4C3F" w14:textId="0223E627" w:rsidR="001B1645" w:rsidRDefault="001B1645" w:rsidP="001B1645">
      <w:r>
        <w:t xml:space="preserve">Please write the names of 2 people who can </w:t>
      </w:r>
      <w:r w:rsidR="00937203">
        <w:t xml:space="preserve">be referees / </w:t>
      </w:r>
      <w:r>
        <w:t>support your application.</w:t>
      </w:r>
    </w:p>
    <w:p w14:paraId="2B0A16D6" w14:textId="77777777" w:rsidR="001B1645" w:rsidRDefault="001B1645" w:rsidP="001B1645"/>
    <w:p w14:paraId="19E4241F" w14:textId="77777777" w:rsidR="001B1645" w:rsidRDefault="001B1645" w:rsidP="001B1645">
      <w:r>
        <w:t>1.</w:t>
      </w:r>
    </w:p>
    <w:p w14:paraId="73C23F13" w14:textId="47AD38BD" w:rsidR="001B1645" w:rsidRDefault="00944FA4" w:rsidP="001B1645">
      <w:r>
        <w:rPr>
          <w:noProof/>
        </w:rPr>
        <w:drawing>
          <wp:anchor distT="0" distB="0" distL="114300" distR="114300" simplePos="0" relativeHeight="252207104" behindDoc="0" locked="0" layoutInCell="1" allowOverlap="1" wp14:anchorId="73F3BA52" wp14:editId="4DB74A8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40000" cy="1440000"/>
            <wp:effectExtent l="0" t="0" r="0" b="8255"/>
            <wp:wrapNone/>
            <wp:docPr id="2026081816" name="Picture 202608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81816" name="Picture 202608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45">
        <w:t>Their name is:</w:t>
      </w:r>
    </w:p>
    <w:p w14:paraId="1576FBEC" w14:textId="176CE581" w:rsidR="001B1645" w:rsidRDefault="001B1645" w:rsidP="001B1645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B8C6545" wp14:editId="4106EEE0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3365500" cy="955040"/>
                <wp:effectExtent l="0" t="0" r="25400" b="16510"/>
                <wp:wrapNone/>
                <wp:docPr id="7463194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0E27DB" id="Rectangle 5" o:spid="_x0000_s1026" alt="&quot;&quot;" style="position:absolute;margin-left:213.8pt;margin-top:2.45pt;width:265pt;height:75.2pt;z-index:2520565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</w:p>
    <w:p w14:paraId="0BA6061C" w14:textId="77777777" w:rsidR="001B1645" w:rsidRDefault="001B1645" w:rsidP="001B1645"/>
    <w:p w14:paraId="26937C02" w14:textId="77777777" w:rsidR="001B1645" w:rsidRDefault="001B1645" w:rsidP="001B1645"/>
    <w:p w14:paraId="127E3B02" w14:textId="77777777" w:rsidR="001B1645" w:rsidRDefault="001B1645" w:rsidP="001B1645"/>
    <w:p w14:paraId="17A45023" w14:textId="77777777" w:rsidR="001B1645" w:rsidRDefault="001B1645" w:rsidP="001B1645"/>
    <w:p w14:paraId="4CD4345F" w14:textId="090C6686" w:rsidR="001B1645" w:rsidRDefault="00944FA4" w:rsidP="001B1645">
      <w:r>
        <w:rPr>
          <w:noProof/>
        </w:rPr>
        <w:drawing>
          <wp:anchor distT="0" distB="0" distL="114300" distR="114300" simplePos="0" relativeHeight="252209152" behindDoc="0" locked="0" layoutInCell="1" allowOverlap="1" wp14:anchorId="323D8095" wp14:editId="4A021A49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440000" cy="1173227"/>
            <wp:effectExtent l="0" t="0" r="8255" b="8255"/>
            <wp:wrapNone/>
            <wp:docPr id="1476613574" name="Picture 14766135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13574" name="Picture 14766135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45">
        <w:t>Their organisation / company is:</w:t>
      </w:r>
    </w:p>
    <w:p w14:paraId="410E0DB0" w14:textId="1E56FEF6" w:rsidR="001B1645" w:rsidRDefault="001B1645" w:rsidP="001B1645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FE3E2C4" wp14:editId="4206CFFB">
                <wp:simplePos x="0" y="0"/>
                <wp:positionH relativeFrom="margin">
                  <wp:align>right</wp:align>
                </wp:positionH>
                <wp:positionV relativeFrom="paragraph">
                  <wp:posOffset>31897</wp:posOffset>
                </wp:positionV>
                <wp:extent cx="3366000" cy="955344"/>
                <wp:effectExtent l="0" t="0" r="25400" b="16510"/>
                <wp:wrapNone/>
                <wp:docPr id="1077482251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39FBF" id="Rectangle 5" o:spid="_x0000_s1026" alt="&quot;&quot;" style="position:absolute;margin-left:213.85pt;margin-top:2.5pt;width:265.05pt;height:75.2pt;z-index:252058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286E77BB" w14:textId="77777777" w:rsidR="001B1645" w:rsidRDefault="001B1645" w:rsidP="001B1645"/>
    <w:p w14:paraId="5C9CE6D7" w14:textId="42927E84" w:rsidR="001B1645" w:rsidRDefault="001B1645" w:rsidP="001B1645"/>
    <w:p w14:paraId="53344BA7" w14:textId="77777777" w:rsidR="001B1645" w:rsidRDefault="001B1645" w:rsidP="001B1645"/>
    <w:p w14:paraId="7CFABF9A" w14:textId="335FEA64" w:rsidR="001B1645" w:rsidRDefault="001B1645" w:rsidP="001B1645"/>
    <w:p w14:paraId="5D89FD86" w14:textId="3D4EE6A5" w:rsidR="001B1645" w:rsidRDefault="00944FA4" w:rsidP="001B1645">
      <w:r>
        <w:rPr>
          <w:noProof/>
        </w:rPr>
        <w:drawing>
          <wp:anchor distT="0" distB="0" distL="114300" distR="114300" simplePos="0" relativeHeight="252211200" behindDoc="0" locked="0" layoutInCell="1" allowOverlap="1" wp14:anchorId="6A30946D" wp14:editId="325D8D4A">
            <wp:simplePos x="0" y="0"/>
            <wp:positionH relativeFrom="margin">
              <wp:posOffset>0</wp:posOffset>
            </wp:positionH>
            <wp:positionV relativeFrom="paragraph">
              <wp:posOffset>188198</wp:posOffset>
            </wp:positionV>
            <wp:extent cx="1439545" cy="1079658"/>
            <wp:effectExtent l="0" t="0" r="0" b="6350"/>
            <wp:wrapNone/>
            <wp:docPr id="1992348164" name="Picture 1992348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48164" name="Picture 1992348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45">
        <w:t>Our relationship / how I know them is:</w:t>
      </w:r>
    </w:p>
    <w:p w14:paraId="6F1B6902" w14:textId="3FD3D994" w:rsidR="001B1645" w:rsidRDefault="001B1645" w:rsidP="001B1645"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79DE95F" wp14:editId="1A65AA66">
                <wp:simplePos x="0" y="0"/>
                <wp:positionH relativeFrom="margin">
                  <wp:align>right</wp:align>
                </wp:positionH>
                <wp:positionV relativeFrom="paragraph">
                  <wp:posOffset>53163</wp:posOffset>
                </wp:positionV>
                <wp:extent cx="3366000" cy="955344"/>
                <wp:effectExtent l="0" t="0" r="25400" b="16510"/>
                <wp:wrapNone/>
                <wp:docPr id="28470858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84DB75" id="Rectangle 5" o:spid="_x0000_s1026" alt="&quot;&quot;" style="position:absolute;margin-left:213.85pt;margin-top:4.2pt;width:265.05pt;height:75.2pt;z-index:2520606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734A657F" w14:textId="77777777" w:rsidR="001B1645" w:rsidRDefault="001B1645" w:rsidP="001B1645"/>
    <w:p w14:paraId="6A2CBBA0" w14:textId="77777777" w:rsidR="001B1645" w:rsidRDefault="001B1645" w:rsidP="001B1645"/>
    <w:p w14:paraId="5A1D4C5B" w14:textId="77777777" w:rsidR="001B1645" w:rsidRDefault="001B1645" w:rsidP="001B1645"/>
    <w:p w14:paraId="45B9BDD8" w14:textId="107708B6" w:rsidR="001B1645" w:rsidRDefault="00944FA4" w:rsidP="001B1645">
      <w:r>
        <w:rPr>
          <w:noProof/>
        </w:rPr>
        <w:lastRenderedPageBreak/>
        <w:drawing>
          <wp:anchor distT="0" distB="0" distL="114300" distR="114300" simplePos="0" relativeHeight="252213248" behindDoc="0" locked="0" layoutInCell="1" allowOverlap="1" wp14:anchorId="4195E304" wp14:editId="2954B9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None/>
            <wp:docPr id="621488152" name="Picture 621488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88152" name="Picture 621488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45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6EB5E37" wp14:editId="4946D934">
                <wp:simplePos x="0" y="0"/>
                <wp:positionH relativeFrom="margin">
                  <wp:align>right</wp:align>
                </wp:positionH>
                <wp:positionV relativeFrom="paragraph">
                  <wp:posOffset>296723</wp:posOffset>
                </wp:positionV>
                <wp:extent cx="3366000" cy="955344"/>
                <wp:effectExtent l="0" t="0" r="25400" b="16510"/>
                <wp:wrapNone/>
                <wp:docPr id="112362542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9D7CCC" id="Rectangle 5" o:spid="_x0000_s1026" alt="&quot;&quot;" style="position:absolute;margin-left:213.85pt;margin-top:23.35pt;width:265.05pt;height:75.2pt;z-index:252062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1B1645">
        <w:t>Their phone number is:</w:t>
      </w:r>
    </w:p>
    <w:p w14:paraId="15174FA6" w14:textId="2DBD1D0F" w:rsidR="001B1645" w:rsidRDefault="001B1645" w:rsidP="001B1645"/>
    <w:p w14:paraId="7F485198" w14:textId="77777777" w:rsidR="001B1645" w:rsidRDefault="001B1645" w:rsidP="001B1645"/>
    <w:p w14:paraId="087D2D85" w14:textId="77777777" w:rsidR="001B1645" w:rsidRDefault="001B1645" w:rsidP="001B1645"/>
    <w:p w14:paraId="318811C6" w14:textId="77777777" w:rsidR="001B1645" w:rsidRDefault="001B1645" w:rsidP="001B1645"/>
    <w:p w14:paraId="50D9BFF2" w14:textId="77777777" w:rsidR="001B1645" w:rsidRDefault="001B1645" w:rsidP="001B1645"/>
    <w:p w14:paraId="03CAC37B" w14:textId="38329B53" w:rsidR="001B1645" w:rsidRDefault="00944FA4" w:rsidP="001B1645">
      <w:r>
        <w:rPr>
          <w:noProof/>
        </w:rPr>
        <w:drawing>
          <wp:anchor distT="0" distB="0" distL="114300" distR="114300" simplePos="0" relativeHeight="252215296" behindDoc="0" locked="0" layoutInCell="1" allowOverlap="1" wp14:anchorId="087D9B3E" wp14:editId="1E11BB8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40000" cy="1440000"/>
            <wp:effectExtent l="0" t="0" r="8255" b="0"/>
            <wp:wrapNone/>
            <wp:docPr id="814443984" name="Picture 8144439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43984" name="Picture 8144439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645">
        <w:t>Their email address is:</w:t>
      </w:r>
    </w:p>
    <w:p w14:paraId="6B102148" w14:textId="15932742" w:rsidR="007F31EB" w:rsidRDefault="007F31EB" w:rsidP="001B1645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BF4BE73" wp14:editId="3E078B0A">
                <wp:simplePos x="0" y="0"/>
                <wp:positionH relativeFrom="margin">
                  <wp:posOffset>2340610</wp:posOffset>
                </wp:positionH>
                <wp:positionV relativeFrom="paragraph">
                  <wp:posOffset>71917</wp:posOffset>
                </wp:positionV>
                <wp:extent cx="3365500" cy="955040"/>
                <wp:effectExtent l="0" t="0" r="25400" b="16510"/>
                <wp:wrapNone/>
                <wp:docPr id="124154006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25D582" id="Rectangle 5" o:spid="_x0000_s1026" alt="&quot;&quot;" style="position:absolute;margin-left:184.3pt;margin-top:5.65pt;width:265pt;height:75.2pt;z-index:252064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0D4F9963" w14:textId="4143DCDC" w:rsidR="007F31EB" w:rsidRDefault="007F31EB" w:rsidP="001B1645"/>
    <w:p w14:paraId="557F4CCF" w14:textId="77777777" w:rsidR="007F31EB" w:rsidRDefault="007F31EB" w:rsidP="001B1645"/>
    <w:p w14:paraId="20B045CB" w14:textId="77777777" w:rsidR="007F31EB" w:rsidRDefault="007F31EB" w:rsidP="001B1645"/>
    <w:p w14:paraId="29D8DF0F" w14:textId="77777777" w:rsidR="007F31EB" w:rsidRDefault="007F31EB" w:rsidP="001B1645"/>
    <w:p w14:paraId="05C3F99A" w14:textId="44624102" w:rsidR="007F31EB" w:rsidRDefault="007F31EB" w:rsidP="001B1645">
      <w:r>
        <w:t>2.</w:t>
      </w:r>
    </w:p>
    <w:p w14:paraId="34C5D5C2" w14:textId="177E7FC0" w:rsidR="007F31EB" w:rsidRDefault="00944FA4" w:rsidP="007F31EB">
      <w:r>
        <w:rPr>
          <w:noProof/>
        </w:rPr>
        <w:drawing>
          <wp:anchor distT="0" distB="0" distL="114300" distR="114300" simplePos="0" relativeHeight="252217344" behindDoc="0" locked="0" layoutInCell="1" allowOverlap="1" wp14:anchorId="2B7956DA" wp14:editId="742DDA0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40000" cy="1440000"/>
            <wp:effectExtent l="0" t="0" r="0" b="8255"/>
            <wp:wrapNone/>
            <wp:docPr id="1982352255" name="Picture 1982352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81816" name="Picture 20260818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EB">
        <w:t>Their name is:</w:t>
      </w:r>
    </w:p>
    <w:p w14:paraId="24A63E2F" w14:textId="3BB919B4" w:rsidR="007F31EB" w:rsidRDefault="007F31EB" w:rsidP="007F31EB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2400AD0" wp14:editId="426DCEBB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3365500" cy="955040"/>
                <wp:effectExtent l="0" t="0" r="25400" b="16510"/>
                <wp:wrapNone/>
                <wp:docPr id="73375387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BF5B86" id="Rectangle 5" o:spid="_x0000_s1026" alt="&quot;&quot;" style="position:absolute;margin-left:213.8pt;margin-top:2.45pt;width:265pt;height:75.2pt;z-index:2520668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</w:p>
    <w:p w14:paraId="18AC4839" w14:textId="75D99B05" w:rsidR="007F31EB" w:rsidRDefault="007F31EB" w:rsidP="007F31EB"/>
    <w:p w14:paraId="245B808F" w14:textId="6EFA6841" w:rsidR="007F31EB" w:rsidRDefault="007F31EB" w:rsidP="007F31EB"/>
    <w:p w14:paraId="655FBD39" w14:textId="77777777" w:rsidR="007F31EB" w:rsidRDefault="007F31EB" w:rsidP="007F31EB"/>
    <w:p w14:paraId="24EB144B" w14:textId="57D3573D" w:rsidR="007F31EB" w:rsidRDefault="007F31EB" w:rsidP="007F31EB"/>
    <w:p w14:paraId="697639E4" w14:textId="1EDA6F05" w:rsidR="007F31EB" w:rsidRDefault="00944FA4" w:rsidP="007F31EB">
      <w:r>
        <w:rPr>
          <w:noProof/>
        </w:rPr>
        <w:drawing>
          <wp:anchor distT="0" distB="0" distL="114300" distR="114300" simplePos="0" relativeHeight="252219392" behindDoc="0" locked="0" layoutInCell="1" allowOverlap="1" wp14:anchorId="5A59790E" wp14:editId="4CCD1F12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440000" cy="1173227"/>
            <wp:effectExtent l="0" t="0" r="8255" b="8255"/>
            <wp:wrapNone/>
            <wp:docPr id="539494554" name="Picture 539494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13574" name="Picture 14766135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EB">
        <w:t>Their organisation / company is:</w:t>
      </w:r>
    </w:p>
    <w:p w14:paraId="7797C5F4" w14:textId="07CB4BEB" w:rsidR="007F31EB" w:rsidRDefault="007F31EB" w:rsidP="007F31EB"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D8BBC46" wp14:editId="09A0BC72">
                <wp:simplePos x="0" y="0"/>
                <wp:positionH relativeFrom="margin">
                  <wp:align>right</wp:align>
                </wp:positionH>
                <wp:positionV relativeFrom="paragraph">
                  <wp:posOffset>31897</wp:posOffset>
                </wp:positionV>
                <wp:extent cx="3366000" cy="955344"/>
                <wp:effectExtent l="0" t="0" r="25400" b="16510"/>
                <wp:wrapNone/>
                <wp:docPr id="86960712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BB3D46" id="Rectangle 5" o:spid="_x0000_s1026" alt="&quot;&quot;" style="position:absolute;margin-left:213.85pt;margin-top:2.5pt;width:265.05pt;height:75.2pt;z-index:252067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14921196" w14:textId="15B01320" w:rsidR="007F31EB" w:rsidRDefault="007F31EB" w:rsidP="007F31EB"/>
    <w:p w14:paraId="42B9695B" w14:textId="77777777" w:rsidR="007F31EB" w:rsidRDefault="007F31EB" w:rsidP="007F31EB"/>
    <w:p w14:paraId="5E0B94EF" w14:textId="77777777" w:rsidR="007F31EB" w:rsidRDefault="007F31EB" w:rsidP="007F31EB"/>
    <w:p w14:paraId="7D5D7C99" w14:textId="77777777" w:rsidR="007F31EB" w:rsidRDefault="007F31EB" w:rsidP="007F31EB"/>
    <w:p w14:paraId="0681E961" w14:textId="77777777" w:rsidR="007F31EB" w:rsidRDefault="007F31EB" w:rsidP="007F31EB">
      <w:r>
        <w:lastRenderedPageBreak/>
        <w:t>Our relationship / how I know them is:</w:t>
      </w:r>
    </w:p>
    <w:p w14:paraId="40E2E204" w14:textId="05AB57A3" w:rsidR="007F31EB" w:rsidRDefault="00944FA4" w:rsidP="007F31EB">
      <w:r>
        <w:rPr>
          <w:noProof/>
        </w:rPr>
        <w:drawing>
          <wp:anchor distT="0" distB="0" distL="114300" distR="114300" simplePos="0" relativeHeight="252221440" behindDoc="0" locked="0" layoutInCell="1" allowOverlap="1" wp14:anchorId="58FFCFDD" wp14:editId="0CC06AC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439545" cy="1079658"/>
            <wp:effectExtent l="0" t="0" r="0" b="6350"/>
            <wp:wrapNone/>
            <wp:docPr id="158316949" name="Picture 1583169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48164" name="Picture 1992348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EB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7A2BAE5" wp14:editId="766A1317">
                <wp:simplePos x="0" y="0"/>
                <wp:positionH relativeFrom="margin">
                  <wp:align>right</wp:align>
                </wp:positionH>
                <wp:positionV relativeFrom="paragraph">
                  <wp:posOffset>53163</wp:posOffset>
                </wp:positionV>
                <wp:extent cx="3366000" cy="955344"/>
                <wp:effectExtent l="0" t="0" r="25400" b="16510"/>
                <wp:wrapNone/>
                <wp:docPr id="11330741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BDA28D" id="Rectangle 5" o:spid="_x0000_s1026" alt="&quot;&quot;" style="position:absolute;margin-left:213.85pt;margin-top:4.2pt;width:265.05pt;height:75.2pt;z-index:2520688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5B057AA2" w14:textId="3E23AD9A" w:rsidR="007F31EB" w:rsidRDefault="007F31EB" w:rsidP="007F31EB"/>
    <w:p w14:paraId="7C3E881E" w14:textId="67FD90DD" w:rsidR="007F31EB" w:rsidRDefault="007F31EB" w:rsidP="007F31EB"/>
    <w:p w14:paraId="05F8DCFD" w14:textId="77777777" w:rsidR="007F31EB" w:rsidRDefault="007F31EB" w:rsidP="007F31EB"/>
    <w:p w14:paraId="37429394" w14:textId="77777777" w:rsidR="007F31EB" w:rsidRDefault="007F31EB" w:rsidP="007F31EB"/>
    <w:p w14:paraId="10245B0D" w14:textId="7E000CC8" w:rsidR="007F31EB" w:rsidRDefault="00944FA4" w:rsidP="007F31EB">
      <w:r>
        <w:rPr>
          <w:noProof/>
        </w:rPr>
        <w:drawing>
          <wp:anchor distT="0" distB="0" distL="114300" distR="114300" simplePos="0" relativeHeight="252223488" behindDoc="0" locked="0" layoutInCell="1" allowOverlap="1" wp14:anchorId="5D24BE9A" wp14:editId="64D64FC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40000" cy="1440000"/>
            <wp:effectExtent l="0" t="0" r="0" b="0"/>
            <wp:wrapNone/>
            <wp:docPr id="227080336" name="Picture 2270803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88152" name="Picture 621488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EB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6CD8971" wp14:editId="5E6B439A">
                <wp:simplePos x="0" y="0"/>
                <wp:positionH relativeFrom="margin">
                  <wp:align>right</wp:align>
                </wp:positionH>
                <wp:positionV relativeFrom="paragraph">
                  <wp:posOffset>296723</wp:posOffset>
                </wp:positionV>
                <wp:extent cx="3366000" cy="955344"/>
                <wp:effectExtent l="0" t="0" r="25400" b="16510"/>
                <wp:wrapNone/>
                <wp:docPr id="200733808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B20D1" id="Rectangle 5" o:spid="_x0000_s1026" alt="&quot;&quot;" style="position:absolute;margin-left:213.85pt;margin-top:23.35pt;width:265.05pt;height:75.2pt;z-index:252069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7F31EB">
        <w:t>Their phone number is:</w:t>
      </w:r>
    </w:p>
    <w:p w14:paraId="5DC5C3BC" w14:textId="1BEA13A3" w:rsidR="007F31EB" w:rsidRDefault="007F31EB" w:rsidP="007F31EB"/>
    <w:p w14:paraId="06F2DE1D" w14:textId="77777777" w:rsidR="007F31EB" w:rsidRDefault="007F31EB" w:rsidP="007F31EB"/>
    <w:p w14:paraId="2E3FB7B5" w14:textId="77777777" w:rsidR="007F31EB" w:rsidRDefault="007F31EB" w:rsidP="007F31EB"/>
    <w:p w14:paraId="5D7764EE" w14:textId="77777777" w:rsidR="007F31EB" w:rsidRDefault="007F31EB" w:rsidP="007F31EB"/>
    <w:p w14:paraId="4867F7EB" w14:textId="77777777" w:rsidR="007F31EB" w:rsidRDefault="007F31EB" w:rsidP="007F31EB"/>
    <w:p w14:paraId="579EDD11" w14:textId="2D4ED9A4" w:rsidR="007F31EB" w:rsidRDefault="00944FA4" w:rsidP="007F31EB">
      <w:r>
        <w:rPr>
          <w:noProof/>
        </w:rPr>
        <w:drawing>
          <wp:anchor distT="0" distB="0" distL="114300" distR="114300" simplePos="0" relativeHeight="252225536" behindDoc="0" locked="0" layoutInCell="1" allowOverlap="1" wp14:anchorId="239872E3" wp14:editId="1E9F6AF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440000" cy="1440000"/>
            <wp:effectExtent l="0" t="0" r="8255" b="0"/>
            <wp:wrapNone/>
            <wp:docPr id="406262842" name="Picture 406262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43984" name="Picture 8144439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EB">
        <w:t>Their email address is:</w:t>
      </w:r>
    </w:p>
    <w:p w14:paraId="0493C832" w14:textId="2C5AAA95" w:rsidR="007F31EB" w:rsidRDefault="007F31EB" w:rsidP="007F31EB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BD4F6B" wp14:editId="540D5AAA">
                <wp:simplePos x="0" y="0"/>
                <wp:positionH relativeFrom="margin">
                  <wp:posOffset>2340610</wp:posOffset>
                </wp:positionH>
                <wp:positionV relativeFrom="paragraph">
                  <wp:posOffset>71917</wp:posOffset>
                </wp:positionV>
                <wp:extent cx="3365500" cy="955040"/>
                <wp:effectExtent l="0" t="0" r="25400" b="16510"/>
                <wp:wrapNone/>
                <wp:docPr id="155535657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046942" id="Rectangle 5" o:spid="_x0000_s1026" alt="&quot;&quot;" style="position:absolute;margin-left:184.3pt;margin-top:5.65pt;width:265pt;height:75.2pt;z-index:252070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3473D2AC" w14:textId="77777777" w:rsidR="007F31EB" w:rsidRDefault="007F31EB" w:rsidP="007F31EB"/>
    <w:p w14:paraId="5A65E647" w14:textId="77777777" w:rsidR="007F31EB" w:rsidRDefault="007F31EB" w:rsidP="007F31EB"/>
    <w:p w14:paraId="1D4A9C5E" w14:textId="77777777" w:rsidR="007F31EB" w:rsidRDefault="007F31EB" w:rsidP="001B1645"/>
    <w:p w14:paraId="385B6AC5" w14:textId="1BC73BCB" w:rsidR="00DE0479" w:rsidRDefault="00DE0479">
      <w:pPr>
        <w:spacing w:line="240" w:lineRule="auto"/>
        <w:ind w:left="0"/>
      </w:pPr>
      <w:r>
        <w:br w:type="page"/>
      </w:r>
    </w:p>
    <w:p w14:paraId="184C9151" w14:textId="02D1C2F9" w:rsidR="007F31EB" w:rsidRDefault="00944FA4" w:rsidP="00DE0479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27584" behindDoc="0" locked="0" layoutInCell="1" allowOverlap="1" wp14:anchorId="76C44F04" wp14:editId="25508F8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571625" cy="1571625"/>
            <wp:effectExtent l="0" t="0" r="9525" b="0"/>
            <wp:wrapNone/>
            <wp:docPr id="98821425" name="Picture 988214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1425" name="Picture 988214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79">
        <w:t>Availability</w:t>
      </w:r>
    </w:p>
    <w:p w14:paraId="678A4061" w14:textId="18835E9F" w:rsidR="007F31EB" w:rsidRDefault="007F31EB" w:rsidP="001B1645"/>
    <w:p w14:paraId="6DFFA43B" w14:textId="79A6800F" w:rsidR="00DE0479" w:rsidRDefault="00DE0479" w:rsidP="001B1645">
      <w:r>
        <w:t>Can you do:</w:t>
      </w:r>
    </w:p>
    <w:p w14:paraId="21E2AB40" w14:textId="6398A325" w:rsidR="00DE0479" w:rsidRDefault="00DE0479" w:rsidP="00DE0479">
      <w:pPr>
        <w:pStyle w:val="Listtoplevel"/>
      </w:pPr>
      <w:r>
        <w:t>6 online meetings of 4 hours each</w:t>
      </w:r>
    </w:p>
    <w:p w14:paraId="304E95A7" w14:textId="15FB0DF8" w:rsidR="00DE0479" w:rsidRDefault="00944FA4" w:rsidP="00DE0479">
      <w:pPr>
        <w:pStyle w:val="Listtoplevel"/>
        <w:numPr>
          <w:ilvl w:val="0"/>
          <w:numId w:val="0"/>
        </w:numPr>
        <w:ind w:left="4253"/>
      </w:pPr>
      <w:r>
        <w:drawing>
          <wp:anchor distT="0" distB="0" distL="114300" distR="114300" simplePos="0" relativeHeight="252229632" behindDoc="0" locked="0" layoutInCell="1" allowOverlap="1" wp14:anchorId="3490B122" wp14:editId="729DA85B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440000" cy="1284743"/>
            <wp:effectExtent l="0" t="0" r="0" b="0"/>
            <wp:wrapNone/>
            <wp:docPr id="639996398" name="Picture 6399963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96398" name="Picture 6399963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79">
        <w:t xml:space="preserve">and </w:t>
      </w:r>
    </w:p>
    <w:p w14:paraId="1DE9A624" w14:textId="447CC4A2" w:rsidR="00DE0479" w:rsidRDefault="00DE0479" w:rsidP="00DE0479">
      <w:pPr>
        <w:pStyle w:val="Listtoplevel"/>
      </w:pPr>
      <w:r>
        <w:t xml:space="preserve">2 hours </w:t>
      </w:r>
      <w:r w:rsidR="00730947">
        <w:t xml:space="preserve">of </w:t>
      </w:r>
      <w:r>
        <w:t>work getting ready for each meeting?</w:t>
      </w:r>
    </w:p>
    <w:p w14:paraId="3815FF6A" w14:textId="77777777" w:rsidR="00DE0479" w:rsidRDefault="00DE0479" w:rsidP="00DE0479"/>
    <w:p w14:paraId="3D150C5F" w14:textId="0B55EFC4" w:rsidR="00DE0479" w:rsidRDefault="00DE0479" w:rsidP="00DE0479"/>
    <w:p w14:paraId="6AE2CC06" w14:textId="7ADBF45D" w:rsidR="00DE0479" w:rsidRDefault="00944FA4" w:rsidP="00DE0479">
      <w:r>
        <w:rPr>
          <w:noProof/>
        </w:rPr>
        <w:drawing>
          <wp:anchor distT="0" distB="0" distL="114300" distR="114300" simplePos="0" relativeHeight="252231680" behindDoc="0" locked="0" layoutInCell="1" allowOverlap="1" wp14:anchorId="13B78BE9" wp14:editId="74D6E1B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39545" cy="1439545"/>
            <wp:effectExtent l="0" t="0" r="0" b="8255"/>
            <wp:wrapNone/>
            <wp:docPr id="1282382671" name="Picture 12823826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82671" name="Picture 12823826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AC">
        <w:t>Please tick the box that is right for you:</w:t>
      </w:r>
    </w:p>
    <w:p w14:paraId="38F53C14" w14:textId="34126705" w:rsidR="00D05CAC" w:rsidRDefault="00D05CAC" w:rsidP="00D05CA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3DE40EA" wp14:editId="1F5BFEEE">
                <wp:simplePos x="0" y="0"/>
                <wp:positionH relativeFrom="column">
                  <wp:posOffset>2158410</wp:posOffset>
                </wp:positionH>
                <wp:positionV relativeFrom="line">
                  <wp:posOffset>349885</wp:posOffset>
                </wp:positionV>
                <wp:extent cx="360000" cy="360000"/>
                <wp:effectExtent l="0" t="0" r="21590" b="21590"/>
                <wp:wrapNone/>
                <wp:docPr id="107244166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0AF39" id="Rectangle 5" o:spid="_x0000_s1026" alt="&quot;&quot;" style="position:absolute;margin-left:169.95pt;margin-top:27.55pt;width:28.35pt;height:28.3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DaKmje4QAAAAo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</w:p>
    <w:p w14:paraId="2FF194D2" w14:textId="632D1683" w:rsidR="00D05CAC" w:rsidRDefault="00D05CAC" w:rsidP="00D05CAC">
      <w:pPr>
        <w:pStyle w:val="Checkboxes"/>
      </w:pPr>
      <w:r>
        <w:t>Yes</w:t>
      </w:r>
    </w:p>
    <w:p w14:paraId="50E9F09F" w14:textId="04F4D8EB" w:rsidR="00D05CAC" w:rsidRDefault="00D05CAC" w:rsidP="00D05CA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69E9DAD" wp14:editId="274FBBC4">
                <wp:simplePos x="0" y="0"/>
                <wp:positionH relativeFrom="column">
                  <wp:posOffset>2158365</wp:posOffset>
                </wp:positionH>
                <wp:positionV relativeFrom="paragraph">
                  <wp:posOffset>286223</wp:posOffset>
                </wp:positionV>
                <wp:extent cx="359410" cy="359410"/>
                <wp:effectExtent l="0" t="0" r="21590" b="21590"/>
                <wp:wrapNone/>
                <wp:docPr id="169446499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B60C" id="Rectangle 5" o:spid="_x0000_s1026" alt="&quot;&quot;" style="position:absolute;margin-left:169.95pt;margin-top:22.55pt;width:28.3pt;height:28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BDN6TuIA&#10;AAAKAQAADwAAAAAAAAAAAAAAAADTBAAAZHJzL2Rvd25yZXYueG1sUEsFBgAAAAAEAAQA8wAAAOIF&#10;AAAAAA==&#10;" filled="f" strokecolor="black [3213]" strokeweight="1pt"/>
            </w:pict>
          </mc:Fallback>
        </mc:AlternateContent>
      </w:r>
    </w:p>
    <w:p w14:paraId="06A3FF25" w14:textId="79928492" w:rsidR="00D05CAC" w:rsidRDefault="00D05CAC" w:rsidP="00D05CAC">
      <w:pPr>
        <w:pStyle w:val="Checkboxes"/>
      </w:pPr>
      <w:r>
        <w:t>No</w:t>
      </w:r>
    </w:p>
    <w:p w14:paraId="3901D799" w14:textId="4640BEFE" w:rsidR="00D05CAC" w:rsidRDefault="00D05CAC" w:rsidP="00D05CAC">
      <w:pPr>
        <w:pStyle w:val="Checkboxe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B711BA" wp14:editId="38E316BC">
                <wp:simplePos x="0" y="0"/>
                <wp:positionH relativeFrom="column">
                  <wp:posOffset>2158365</wp:posOffset>
                </wp:positionH>
                <wp:positionV relativeFrom="line">
                  <wp:posOffset>299882</wp:posOffset>
                </wp:positionV>
                <wp:extent cx="359410" cy="359410"/>
                <wp:effectExtent l="0" t="0" r="21590" b="21590"/>
                <wp:wrapNone/>
                <wp:docPr id="181565350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35145" id="Rectangle 5" o:spid="_x0000_s1026" alt="&quot;&quot;" style="position:absolute;margin-left:169.95pt;margin-top:23.6pt;width:28.3pt;height:28.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oxEqXeIA&#10;AAAKAQAADwAAAAAAAAAAAAAAAADTBAAAZHJzL2Rvd25yZXYueG1sUEsFBgAAAAAEAAQA8wAAAOIF&#10;AAAAAA==&#10;" filled="f" strokecolor="black [3213]" strokeweight="1pt">
                <w10:wrap anchory="line"/>
              </v:rect>
            </w:pict>
          </mc:Fallback>
        </mc:AlternateContent>
      </w:r>
    </w:p>
    <w:p w14:paraId="606AF779" w14:textId="20C5259D" w:rsidR="00D05CAC" w:rsidRDefault="00D05CAC" w:rsidP="00D05CAC">
      <w:pPr>
        <w:pStyle w:val="Checkboxes"/>
      </w:pPr>
      <w:r>
        <w:t>I will need to check.</w:t>
      </w:r>
    </w:p>
    <w:p w14:paraId="59004AC5" w14:textId="77777777" w:rsidR="007C06B3" w:rsidRDefault="007C06B3" w:rsidP="007C06B3"/>
    <w:p w14:paraId="1348AF81" w14:textId="77777777" w:rsidR="007C06B3" w:rsidRDefault="007C06B3" w:rsidP="007C06B3"/>
    <w:p w14:paraId="188F837B" w14:textId="77777777" w:rsidR="007C06B3" w:rsidRDefault="007C06B3" w:rsidP="007C06B3"/>
    <w:p w14:paraId="12343922" w14:textId="77777777" w:rsidR="007C06B3" w:rsidRDefault="007C06B3" w:rsidP="007C06B3"/>
    <w:p w14:paraId="3C2088C1" w14:textId="55C86B36" w:rsidR="007C06B3" w:rsidRDefault="00944FA4" w:rsidP="007C06B3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33728" behindDoc="0" locked="0" layoutInCell="1" allowOverlap="1" wp14:anchorId="04C5CF7C" wp14:editId="77D300E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92595" cy="1171575"/>
            <wp:effectExtent l="0" t="0" r="3175" b="0"/>
            <wp:wrapNone/>
            <wp:docPr id="639321138" name="Picture 639321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21138" name="Picture 639321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00" cy="117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B3">
        <w:t>Length of membership</w:t>
      </w:r>
    </w:p>
    <w:p w14:paraId="668787C4" w14:textId="77777777" w:rsidR="009B565D" w:rsidRDefault="009B565D" w:rsidP="007C06B3"/>
    <w:p w14:paraId="1D5A4EE3" w14:textId="36538FE0" w:rsidR="009B565D" w:rsidRDefault="009B565D" w:rsidP="007C06B3">
      <w:r>
        <w:t>Please tick the box that is right for you:</w:t>
      </w:r>
    </w:p>
    <w:p w14:paraId="6436A15D" w14:textId="77777777" w:rsidR="009B565D" w:rsidRDefault="009B565D" w:rsidP="007C06B3"/>
    <w:p w14:paraId="422E5901" w14:textId="4ED56B41" w:rsidR="009B565D" w:rsidRDefault="006E473E" w:rsidP="009B565D">
      <w:pPr>
        <w:pStyle w:val="Checkboxes"/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6C807480" wp14:editId="6DC69F1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40000" cy="1137762"/>
            <wp:effectExtent l="0" t="0" r="0" b="0"/>
            <wp:wrapNone/>
            <wp:docPr id="755284951" name="Picture 755284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84951" name="Picture 755284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3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A28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AFC262D" wp14:editId="7AEBFD8A">
                <wp:simplePos x="0" y="0"/>
                <wp:positionH relativeFrom="column">
                  <wp:posOffset>2083982</wp:posOffset>
                </wp:positionH>
                <wp:positionV relativeFrom="line">
                  <wp:posOffset>232572</wp:posOffset>
                </wp:positionV>
                <wp:extent cx="360000" cy="360000"/>
                <wp:effectExtent l="0" t="0" r="21590" b="21590"/>
                <wp:wrapNone/>
                <wp:docPr id="72952079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7C8B4" id="Rectangle 5" o:spid="_x0000_s1026" alt="&quot;&quot;" style="position:absolute;margin-left:164.1pt;margin-top:18.3pt;width:28.35pt;height:28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" filled="f" strokecolor="black [3213]" strokeweight="1pt">
                <w10:wrap anchory="line"/>
              </v:rect>
            </w:pict>
          </mc:Fallback>
        </mc:AlternateContent>
      </w:r>
      <w:r w:rsidR="009B565D">
        <w:t xml:space="preserve">I would like to do a </w:t>
      </w:r>
      <w:proofErr w:type="gramStart"/>
      <w:r w:rsidR="009B565D">
        <w:t>1 year</w:t>
      </w:r>
      <w:proofErr w:type="gramEnd"/>
      <w:r w:rsidR="009B565D">
        <w:t xml:space="preserve"> term for the Accessibility Advisory Group</w:t>
      </w:r>
    </w:p>
    <w:p w14:paraId="7447E224" w14:textId="46CCF5BA" w:rsidR="009B565D" w:rsidRDefault="009B565D" w:rsidP="009B565D">
      <w:pPr>
        <w:pStyle w:val="Checkboxes"/>
      </w:pPr>
    </w:p>
    <w:p w14:paraId="4B456A76" w14:textId="4A7F89B1" w:rsidR="009B565D" w:rsidRDefault="006E473E" w:rsidP="009B565D">
      <w:pPr>
        <w:pStyle w:val="Checkboxes"/>
      </w:pPr>
      <w:r>
        <w:rPr>
          <w:noProof/>
        </w:rPr>
        <w:drawing>
          <wp:anchor distT="0" distB="0" distL="114300" distR="114300" simplePos="0" relativeHeight="252239872" behindDoc="0" locked="0" layoutInCell="1" allowOverlap="1" wp14:anchorId="4EA381F9" wp14:editId="3FB3BF81">
            <wp:simplePos x="0" y="0"/>
            <wp:positionH relativeFrom="margin">
              <wp:posOffset>523875</wp:posOffset>
            </wp:positionH>
            <wp:positionV relativeFrom="paragraph">
              <wp:posOffset>157480</wp:posOffset>
            </wp:positionV>
            <wp:extent cx="940309" cy="742950"/>
            <wp:effectExtent l="0" t="0" r="0" b="0"/>
            <wp:wrapNone/>
            <wp:docPr id="128933490" name="Picture 1289334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84951" name="Picture 755284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0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0BE1442D" wp14:editId="2F969A8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939800" cy="742950"/>
            <wp:effectExtent l="0" t="0" r="0" b="0"/>
            <wp:wrapNone/>
            <wp:docPr id="727370101" name="Picture 727370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84951" name="Picture 755284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A28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D3A008E" wp14:editId="4A6A8FC4">
                <wp:simplePos x="0" y="0"/>
                <wp:positionH relativeFrom="column">
                  <wp:posOffset>2083435</wp:posOffset>
                </wp:positionH>
                <wp:positionV relativeFrom="paragraph">
                  <wp:posOffset>234477</wp:posOffset>
                </wp:positionV>
                <wp:extent cx="359410" cy="359410"/>
                <wp:effectExtent l="0" t="0" r="21590" b="21590"/>
                <wp:wrapNone/>
                <wp:docPr id="182745471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105BF" id="Rectangle 5" o:spid="_x0000_s1026" alt="&quot;&quot;" style="position:absolute;margin-left:164.05pt;margin-top:18.45pt;width:28.3pt;height:28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" filled="f" strokecolor="black [3213]" strokeweight="1pt"/>
            </w:pict>
          </mc:Fallback>
        </mc:AlternateContent>
      </w:r>
      <w:r w:rsidR="009B565D">
        <w:t xml:space="preserve">I would like to do a </w:t>
      </w:r>
      <w:proofErr w:type="gramStart"/>
      <w:r w:rsidR="009B565D">
        <w:t>2 year</w:t>
      </w:r>
      <w:proofErr w:type="gramEnd"/>
      <w:r w:rsidR="009B565D">
        <w:t xml:space="preserve"> term for the Accessibility Advisory Group</w:t>
      </w:r>
    </w:p>
    <w:p w14:paraId="6B629CBC" w14:textId="5B246D3C" w:rsidR="009B565D" w:rsidRDefault="009B565D" w:rsidP="009B565D">
      <w:pPr>
        <w:pStyle w:val="Checkboxes"/>
      </w:pPr>
    </w:p>
    <w:p w14:paraId="2EC7AF22" w14:textId="1F7F8ED6" w:rsidR="002166C6" w:rsidRDefault="006E473E" w:rsidP="009B565D">
      <w:pPr>
        <w:pStyle w:val="Checkboxes"/>
      </w:pPr>
      <w:r>
        <w:rPr>
          <w:noProof/>
        </w:rPr>
        <w:drawing>
          <wp:anchor distT="0" distB="0" distL="114300" distR="114300" simplePos="0" relativeHeight="252241920" behindDoc="0" locked="0" layoutInCell="1" allowOverlap="1" wp14:anchorId="2F859521" wp14:editId="6A67EA5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200150" cy="1284008"/>
            <wp:effectExtent l="0" t="0" r="0" b="0"/>
            <wp:wrapNone/>
            <wp:docPr id="868413577" name="Picture 8684135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13577" name="Picture 8684135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856" cy="128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A28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D51D47D" wp14:editId="751A3D1F">
                <wp:simplePos x="0" y="0"/>
                <wp:positionH relativeFrom="column">
                  <wp:posOffset>2083435</wp:posOffset>
                </wp:positionH>
                <wp:positionV relativeFrom="line">
                  <wp:posOffset>73187</wp:posOffset>
                </wp:positionV>
                <wp:extent cx="359410" cy="359410"/>
                <wp:effectExtent l="0" t="0" r="21590" b="21590"/>
                <wp:wrapNone/>
                <wp:docPr id="4367089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B4133" id="Rectangle 5" o:spid="_x0000_s1026" alt="&quot;&quot;" style="position:absolute;margin-left:164.05pt;margin-top:5.75pt;width:28.3pt;height:28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" filled="f" strokecolor="black [3213]" strokeweight="1pt">
                <w10:wrap anchory="line"/>
              </v:rect>
            </w:pict>
          </mc:Fallback>
        </mc:AlternateContent>
      </w:r>
      <w:r w:rsidR="009B565D">
        <w:t>I have no preference / do not mind</w:t>
      </w:r>
      <w:r w:rsidR="002166C6">
        <w:t xml:space="preserve"> how long my term is</w:t>
      </w:r>
      <w:r w:rsidR="00085A28">
        <w:t>.</w:t>
      </w:r>
    </w:p>
    <w:p w14:paraId="2EADF34A" w14:textId="77777777" w:rsidR="002166C6" w:rsidRDefault="002166C6" w:rsidP="002166C6"/>
    <w:p w14:paraId="5EF45735" w14:textId="31DE7C4A" w:rsidR="002166C6" w:rsidRDefault="002166C6">
      <w:pPr>
        <w:spacing w:line="240" w:lineRule="auto"/>
        <w:ind w:left="0"/>
      </w:pPr>
      <w:r>
        <w:br w:type="page"/>
      </w:r>
    </w:p>
    <w:p w14:paraId="7C54EB39" w14:textId="4599CA68" w:rsidR="002166C6" w:rsidRDefault="006E473E" w:rsidP="002166C6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243968" behindDoc="0" locked="0" layoutInCell="1" allowOverlap="1" wp14:anchorId="5619758E" wp14:editId="07BCA08D">
            <wp:simplePos x="0" y="0"/>
            <wp:positionH relativeFrom="margin">
              <wp:align>left</wp:align>
            </wp:positionH>
            <wp:positionV relativeFrom="paragraph">
              <wp:posOffset>638175</wp:posOffset>
            </wp:positionV>
            <wp:extent cx="1424305" cy="1104900"/>
            <wp:effectExtent l="0" t="0" r="4445" b="0"/>
            <wp:wrapNone/>
            <wp:docPr id="852275762" name="Picture 8522757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75762" name="Picture 8522757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6C6">
        <w:t xml:space="preserve">Support and reasonable accommodations </w:t>
      </w:r>
    </w:p>
    <w:p w14:paraId="18A8C1A2" w14:textId="7F7EFC16" w:rsidR="002166C6" w:rsidRDefault="002166C6" w:rsidP="002166C6"/>
    <w:p w14:paraId="663C8ECF" w14:textId="5E2A8FB5" w:rsidR="000B0603" w:rsidRDefault="00937203" w:rsidP="000B0603">
      <w:pPr>
        <w:rPr>
          <w:lang w:val="en-NZ"/>
        </w:rPr>
      </w:pPr>
      <w:r>
        <w:t>Please let us know if you need support like:</w:t>
      </w:r>
    </w:p>
    <w:p w14:paraId="00F8E0D9" w14:textId="71CDA82E" w:rsidR="000B0603" w:rsidRDefault="006E473E" w:rsidP="000B0603">
      <w:pPr>
        <w:pStyle w:val="Listtoplevel"/>
      </w:pPr>
      <w:r>
        <w:drawing>
          <wp:anchor distT="0" distB="0" distL="114300" distR="114300" simplePos="0" relativeHeight="252248064" behindDoc="0" locked="0" layoutInCell="1" allowOverlap="1" wp14:anchorId="7C79B262" wp14:editId="77EE3037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1504950" cy="1171778"/>
            <wp:effectExtent l="0" t="0" r="0" b="9525"/>
            <wp:wrapNone/>
            <wp:docPr id="1974804976" name="Picture 19748049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04976" name="Picture 19748049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34" cy="117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03" w:rsidRPr="1372531A">
        <w:t xml:space="preserve">NZSL interpreter </w:t>
      </w:r>
    </w:p>
    <w:p w14:paraId="52643773" w14:textId="46EF9FAE" w:rsidR="000B0603" w:rsidRDefault="000B0603" w:rsidP="000B0603">
      <w:pPr>
        <w:pStyle w:val="Listtoplevel"/>
      </w:pPr>
      <w:r w:rsidRPr="1372531A">
        <w:t xml:space="preserve">captioning </w:t>
      </w:r>
    </w:p>
    <w:p w14:paraId="21C25759" w14:textId="67CAD785" w:rsidR="000B0603" w:rsidRDefault="006E473E" w:rsidP="000B0603">
      <w:pPr>
        <w:pStyle w:val="Listtoplevel"/>
      </w:pPr>
      <w:r>
        <w:drawing>
          <wp:anchor distT="0" distB="0" distL="114300" distR="114300" simplePos="0" relativeHeight="252246016" behindDoc="0" locked="0" layoutInCell="1" allowOverlap="1" wp14:anchorId="7A9DAD72" wp14:editId="4284B3B0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1647847" cy="1066800"/>
            <wp:effectExtent l="0" t="0" r="9525" b="0"/>
            <wp:wrapNone/>
            <wp:docPr id="1771412579" name="Picture 17714125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12579" name="Picture 17714125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4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03" w:rsidRPr="1372531A">
        <w:t xml:space="preserve">note-taker </w:t>
      </w:r>
    </w:p>
    <w:p w14:paraId="3ABEF1B6" w14:textId="3AA3F814" w:rsidR="000B0603" w:rsidRDefault="000B0603" w:rsidP="000B0603">
      <w:pPr>
        <w:pStyle w:val="Listtoplevel"/>
      </w:pPr>
      <w:r w:rsidRPr="1372531A">
        <w:t>meeting assistant</w:t>
      </w:r>
      <w:r w:rsidR="00937203">
        <w:t>.</w:t>
      </w:r>
      <w:r w:rsidRPr="1372531A">
        <w:t xml:space="preserve"> </w:t>
      </w:r>
    </w:p>
    <w:p w14:paraId="07785AC6" w14:textId="47309B1F" w:rsidR="002166C6" w:rsidRDefault="002166C6" w:rsidP="002166C6">
      <w:pPr>
        <w:rPr>
          <w:lang w:val="en-NZ"/>
        </w:rPr>
      </w:pPr>
    </w:p>
    <w:p w14:paraId="60C6CF6B" w14:textId="445CD394" w:rsidR="002166C6" w:rsidRDefault="005B1814" w:rsidP="002166C6">
      <w:pPr>
        <w:rPr>
          <w:lang w:val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416B63E6" wp14:editId="2D236920">
                <wp:simplePos x="0" y="0"/>
                <wp:positionH relativeFrom="margin">
                  <wp:posOffset>76200</wp:posOffset>
                </wp:positionH>
                <wp:positionV relativeFrom="paragraph">
                  <wp:posOffset>86360</wp:posOffset>
                </wp:positionV>
                <wp:extent cx="1171575" cy="1009650"/>
                <wp:effectExtent l="0" t="0" r="9525" b="0"/>
                <wp:wrapNone/>
                <wp:docPr id="1392622351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009650"/>
                          <a:chOff x="0" y="0"/>
                          <a:chExt cx="1628775" cy="1435100"/>
                        </a:xfrm>
                      </wpg:grpSpPr>
                      <pic:pic xmlns:pic="http://schemas.openxmlformats.org/drawingml/2006/picture">
                        <pic:nvPicPr>
                          <pic:cNvPr id="836378106" name="Picture 18016123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57434" name="Picture 13525848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628650"/>
                            <a:ext cx="933450" cy="806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3E679" id="Group 68" o:spid="_x0000_s1026" alt="&quot;&quot;" style="position:absolute;margin-left:6pt;margin-top:6.8pt;width:92.25pt;height:79.5pt;z-index:252250112;mso-position-horizontal-relative:margin;mso-width-relative:margin;mso-height-relative:margin" coordsize="1628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">
                <v:shape id="Picture 1801612363" o:spid="_x0000_s1027" type="#_x0000_t75" alt="&quot;&quot;" style="position:absolute;width:121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">
                  <v:imagedata r:id="rId68" o:title=""/>
                </v:shape>
                <v:shape id="Picture 135258482" o:spid="_x0000_s1028" type="#_x0000_t75" alt="&quot;&quot;" style="position:absolute;left:6953;top:6286;width:9334;height: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">
                  <v:imagedata r:id="rId69" o:title=""/>
                </v:shape>
                <w10:wrap anchorx="margin"/>
              </v:group>
            </w:pict>
          </mc:Fallback>
        </mc:AlternateContent>
      </w:r>
    </w:p>
    <w:p w14:paraId="71D8BBE4" w14:textId="7A26FE7B" w:rsidR="002166C6" w:rsidRDefault="002166C6" w:rsidP="002166C6">
      <w:pPr>
        <w:rPr>
          <w:lang w:val="en-NZ"/>
        </w:rPr>
      </w:pPr>
      <w:r>
        <w:rPr>
          <w:lang w:val="en-NZ"/>
        </w:rPr>
        <w:t>Please write what support you will need in the box below:</w:t>
      </w:r>
    </w:p>
    <w:p w14:paraId="2984985D" w14:textId="44FDAFDE" w:rsidR="00E9391B" w:rsidRDefault="00F123A5" w:rsidP="002166C6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C134666" wp14:editId="3561861C">
                <wp:simplePos x="0" y="0"/>
                <wp:positionH relativeFrom="margin">
                  <wp:align>left</wp:align>
                </wp:positionH>
                <wp:positionV relativeFrom="paragraph">
                  <wp:posOffset>119993</wp:posOffset>
                </wp:positionV>
                <wp:extent cx="5689600" cy="2792226"/>
                <wp:effectExtent l="0" t="0" r="25400" b="27305"/>
                <wp:wrapNone/>
                <wp:docPr id="761392620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0" cy="27922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437D6" id="Rectangle 5" o:spid="_x0000_s1026" alt="&quot;&quot;" style="position:absolute;margin-left:0;margin-top:9.45pt;width:448pt;height:219.85pt;z-index:25208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</w:p>
    <w:p w14:paraId="3E77B139" w14:textId="41E1FD85" w:rsidR="002166C6" w:rsidRDefault="002166C6" w:rsidP="002166C6">
      <w:pPr>
        <w:rPr>
          <w:lang w:val="en-NZ"/>
        </w:rPr>
      </w:pPr>
    </w:p>
    <w:p w14:paraId="4A6E1369" w14:textId="77777777" w:rsidR="00E9391B" w:rsidRDefault="00E9391B" w:rsidP="002166C6">
      <w:pPr>
        <w:rPr>
          <w:lang w:val="en-NZ"/>
        </w:rPr>
      </w:pPr>
    </w:p>
    <w:p w14:paraId="22F32C94" w14:textId="77777777" w:rsidR="00E9391B" w:rsidRDefault="00E9391B" w:rsidP="002166C6">
      <w:pPr>
        <w:rPr>
          <w:lang w:val="en-NZ"/>
        </w:rPr>
      </w:pPr>
    </w:p>
    <w:p w14:paraId="7077865B" w14:textId="77777777" w:rsidR="00E9391B" w:rsidRDefault="00E9391B" w:rsidP="002166C6">
      <w:pPr>
        <w:rPr>
          <w:lang w:val="en-NZ"/>
        </w:rPr>
      </w:pPr>
    </w:p>
    <w:p w14:paraId="6D7A2BFC" w14:textId="77777777" w:rsidR="00E9391B" w:rsidRDefault="00E9391B" w:rsidP="002166C6">
      <w:pPr>
        <w:rPr>
          <w:lang w:val="en-NZ"/>
        </w:rPr>
      </w:pPr>
    </w:p>
    <w:p w14:paraId="3E1AF565" w14:textId="77777777" w:rsidR="00E9391B" w:rsidRDefault="00E9391B" w:rsidP="002166C6">
      <w:pPr>
        <w:rPr>
          <w:lang w:val="en-NZ"/>
        </w:rPr>
      </w:pPr>
    </w:p>
    <w:p w14:paraId="115D4BF9" w14:textId="77777777" w:rsidR="00E9391B" w:rsidRDefault="00E9391B" w:rsidP="002166C6">
      <w:pPr>
        <w:rPr>
          <w:lang w:val="en-NZ"/>
        </w:rPr>
      </w:pPr>
    </w:p>
    <w:p w14:paraId="27462427" w14:textId="661DCFEC" w:rsidR="00E9391B" w:rsidRDefault="00E9391B" w:rsidP="00E9391B">
      <w:pPr>
        <w:pStyle w:val="Heading2"/>
        <w:rPr>
          <w:lang w:val="en-NZ"/>
        </w:rPr>
      </w:pPr>
      <w:r>
        <w:rPr>
          <w:lang w:val="en-NZ"/>
        </w:rPr>
        <w:lastRenderedPageBreak/>
        <w:t>Criminal record</w:t>
      </w:r>
    </w:p>
    <w:p w14:paraId="0D2F1DDB" w14:textId="5C1E27E6" w:rsidR="004000F3" w:rsidRDefault="006E473E" w:rsidP="004000F3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52160" behindDoc="0" locked="0" layoutInCell="1" allowOverlap="1" wp14:anchorId="233E6BE7" wp14:editId="7755AEE4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524000" cy="1289539"/>
            <wp:effectExtent l="0" t="0" r="0" b="6350"/>
            <wp:wrapNone/>
            <wp:docPr id="38440771" name="Picture 384407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0771" name="Picture 384407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91528" w14:textId="79BC9FEE" w:rsidR="004000F3" w:rsidRDefault="004000F3" w:rsidP="004000F3">
      <w:pPr>
        <w:rPr>
          <w:lang w:val="en-NZ"/>
        </w:rPr>
      </w:pPr>
      <w:r>
        <w:rPr>
          <w:lang w:val="en-NZ"/>
        </w:rPr>
        <w:t>We might ask for your permission to look at information about</w:t>
      </w:r>
      <w:r w:rsidR="001872A8">
        <w:rPr>
          <w:lang w:val="en-NZ"/>
        </w:rPr>
        <w:t xml:space="preserve"> any</w:t>
      </w:r>
      <w:r>
        <w:rPr>
          <w:lang w:val="en-NZ"/>
        </w:rPr>
        <w:t xml:space="preserve"> </w:t>
      </w:r>
      <w:r w:rsidRPr="005B1814">
        <w:rPr>
          <w:b/>
          <w:bCs/>
          <w:lang w:val="en-NZ"/>
        </w:rPr>
        <w:t>criminal convictions</w:t>
      </w:r>
      <w:r>
        <w:rPr>
          <w:lang w:val="en-NZ"/>
        </w:rPr>
        <w:t xml:space="preserve"> </w:t>
      </w:r>
      <w:r w:rsidR="001872A8">
        <w:rPr>
          <w:lang w:val="en-NZ"/>
        </w:rPr>
        <w:t>you may have</w:t>
      </w:r>
      <w:r>
        <w:rPr>
          <w:lang w:val="en-NZ"/>
        </w:rPr>
        <w:t>.</w:t>
      </w:r>
    </w:p>
    <w:p w14:paraId="26626ADF" w14:textId="06EB1E51" w:rsidR="004000F3" w:rsidRDefault="004000F3" w:rsidP="004000F3">
      <w:pPr>
        <w:rPr>
          <w:lang w:val="en-NZ"/>
        </w:rPr>
      </w:pPr>
    </w:p>
    <w:p w14:paraId="503B6704" w14:textId="31A397C4" w:rsidR="005B1814" w:rsidRDefault="005B1814" w:rsidP="004000F3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321792" behindDoc="0" locked="0" layoutInCell="1" allowOverlap="1" wp14:anchorId="0B4E4B4B" wp14:editId="4B7C36F8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285875" cy="1490870"/>
            <wp:effectExtent l="0" t="0" r="0" b="0"/>
            <wp:wrapNone/>
            <wp:docPr id="2097405668" name="Picture 20974056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05668" name="Picture 20974056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9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3CC18A78" wp14:editId="3EC2ACA2">
                <wp:simplePos x="0" y="0"/>
                <wp:positionH relativeFrom="margin">
                  <wp:align>right</wp:align>
                </wp:positionH>
                <wp:positionV relativeFrom="paragraph">
                  <wp:posOffset>309880</wp:posOffset>
                </wp:positionV>
                <wp:extent cx="3599815" cy="1104900"/>
                <wp:effectExtent l="0" t="0" r="635" b="0"/>
                <wp:wrapNone/>
                <wp:docPr id="226016137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049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72E45" id="Rectangle 10" o:spid="_x0000_s1026" alt="&quot;&quot;" style="position:absolute;margin-left:232.25pt;margin-top:24.4pt;width:283.45pt;height:87pt;z-index:-25099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" fillcolor="#d9ceea" stroked="f" strokeweight="1pt">
                <w10:wrap anchorx="margin"/>
              </v:rect>
            </w:pict>
          </mc:Fallback>
        </mc:AlternateContent>
      </w:r>
    </w:p>
    <w:p w14:paraId="229BBF53" w14:textId="58DD0206" w:rsidR="005B1814" w:rsidRDefault="005B1814" w:rsidP="004000F3">
      <w:pPr>
        <w:rPr>
          <w:lang w:val="en-NZ"/>
        </w:rPr>
      </w:pPr>
      <w:r>
        <w:rPr>
          <w:lang w:val="en-NZ"/>
        </w:rPr>
        <w:t xml:space="preserve">A </w:t>
      </w:r>
      <w:r w:rsidRPr="005B1814">
        <w:rPr>
          <w:b/>
          <w:bCs/>
          <w:lang w:val="en-NZ"/>
        </w:rPr>
        <w:t>criminal conviction</w:t>
      </w:r>
      <w:r>
        <w:rPr>
          <w:lang w:val="en-NZ"/>
        </w:rPr>
        <w:t xml:space="preserve"> means you have been found guilty by a court of breaking the law.</w:t>
      </w:r>
    </w:p>
    <w:p w14:paraId="7B7F7001" w14:textId="3D241605" w:rsidR="005B1814" w:rsidRDefault="005B1814" w:rsidP="004000F3">
      <w:pPr>
        <w:rPr>
          <w:lang w:val="en-NZ"/>
        </w:rPr>
      </w:pPr>
    </w:p>
    <w:p w14:paraId="6157B0A4" w14:textId="502B4679" w:rsidR="00E9391B" w:rsidRDefault="00601289" w:rsidP="002166C6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3958042B" wp14:editId="472E04D5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485900" cy="1485900"/>
            <wp:effectExtent l="0" t="0" r="0" b="0"/>
            <wp:wrapNone/>
            <wp:docPr id="1490516907" name="Picture 1490516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16907" name="Picture 14905169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64" cy="148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4C1CF" w14:textId="7A61B4B2" w:rsidR="004000F3" w:rsidRDefault="004000F3" w:rsidP="002166C6">
      <w:pPr>
        <w:rPr>
          <w:lang w:val="en-NZ"/>
        </w:rPr>
      </w:pPr>
      <w:r>
        <w:rPr>
          <w:lang w:val="en-NZ"/>
        </w:rPr>
        <w:t>A criminal conviction might not stop you being on the Accessibility Advisory Group.</w:t>
      </w:r>
    </w:p>
    <w:p w14:paraId="3E6685D5" w14:textId="77777777" w:rsidR="004000F3" w:rsidRDefault="004000F3" w:rsidP="002166C6">
      <w:pPr>
        <w:rPr>
          <w:lang w:val="en-NZ"/>
        </w:rPr>
      </w:pPr>
    </w:p>
    <w:p w14:paraId="06BF711E" w14:textId="00545D7B" w:rsidR="004000F3" w:rsidRDefault="00601289" w:rsidP="002166C6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59328" behindDoc="0" locked="0" layoutInCell="1" allowOverlap="1" wp14:anchorId="6B1F3194" wp14:editId="5B0AC4D5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152525" cy="1545327"/>
            <wp:effectExtent l="0" t="0" r="0" b="0"/>
            <wp:wrapNone/>
            <wp:docPr id="1740639460" name="Picture 17406394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39460" name="Picture 17406394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158" cy="154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ECCF1" w14:textId="125B8CE9" w:rsidR="004000F3" w:rsidRDefault="001872A8" w:rsidP="002166C6">
      <w:pPr>
        <w:rPr>
          <w:lang w:val="en-NZ"/>
        </w:rPr>
      </w:pPr>
      <w:r>
        <w:rPr>
          <w:lang w:val="en-NZ"/>
        </w:rPr>
        <w:t>We do not need to know</w:t>
      </w:r>
      <w:r w:rsidR="004000F3">
        <w:rPr>
          <w:lang w:val="en-NZ"/>
        </w:rPr>
        <w:t xml:space="preserve"> about any criminal convictions that come under the rules of the Criminal Records (Clean Slate) Act 2004.</w:t>
      </w:r>
    </w:p>
    <w:p w14:paraId="11BED278" w14:textId="77777777" w:rsidR="004000F3" w:rsidRDefault="004000F3" w:rsidP="002166C6">
      <w:pPr>
        <w:rPr>
          <w:lang w:val="en-NZ"/>
        </w:rPr>
      </w:pPr>
    </w:p>
    <w:p w14:paraId="16CF38DF" w14:textId="77777777" w:rsidR="005B1814" w:rsidRDefault="005B1814" w:rsidP="002166C6">
      <w:pPr>
        <w:rPr>
          <w:lang w:val="en-NZ"/>
        </w:rPr>
      </w:pPr>
    </w:p>
    <w:p w14:paraId="035648F2" w14:textId="77777777" w:rsidR="005B1814" w:rsidRDefault="005B1814" w:rsidP="002166C6">
      <w:pPr>
        <w:rPr>
          <w:lang w:val="en-NZ"/>
        </w:rPr>
      </w:pPr>
    </w:p>
    <w:p w14:paraId="4853E992" w14:textId="77777777" w:rsidR="005B1814" w:rsidRDefault="005B1814" w:rsidP="002166C6">
      <w:pPr>
        <w:rPr>
          <w:lang w:val="en-NZ"/>
        </w:rPr>
      </w:pPr>
    </w:p>
    <w:p w14:paraId="62073783" w14:textId="56346F2A" w:rsidR="004000F3" w:rsidRDefault="00601289" w:rsidP="002166C6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2261376" behindDoc="0" locked="0" layoutInCell="1" allowOverlap="1" wp14:anchorId="6FD82974" wp14:editId="185DA18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62075" cy="1417955"/>
            <wp:effectExtent l="0" t="0" r="9525" b="0"/>
            <wp:wrapNone/>
            <wp:docPr id="1516324322" name="Picture 15163243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24322" name="Picture 15163243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0F3">
        <w:rPr>
          <w:lang w:val="en-NZ"/>
        </w:rPr>
        <w:t xml:space="preserve">You can find more information about criminal convictions at this </w:t>
      </w:r>
      <w:r w:rsidR="004000F3" w:rsidRPr="00595130">
        <w:rPr>
          <w:b/>
          <w:bCs/>
          <w:lang w:val="en-NZ"/>
        </w:rPr>
        <w:t>website</w:t>
      </w:r>
      <w:r w:rsidR="004000F3">
        <w:rPr>
          <w:lang w:val="en-NZ"/>
        </w:rPr>
        <w:t>:</w:t>
      </w:r>
    </w:p>
    <w:p w14:paraId="5E1FDECD" w14:textId="77777777" w:rsidR="004000F3" w:rsidRDefault="004000F3" w:rsidP="004000F3">
      <w:pPr>
        <w:shd w:val="clear" w:color="auto" w:fill="FFFFFF" w:themeFill="background1"/>
        <w:ind w:left="0"/>
        <w:rPr>
          <w:lang w:val="en-NZ"/>
        </w:rPr>
      </w:pPr>
    </w:p>
    <w:p w14:paraId="471884F1" w14:textId="41808F84" w:rsidR="004000F3" w:rsidRPr="004000F3" w:rsidRDefault="004000F3" w:rsidP="004000F3">
      <w:pPr>
        <w:shd w:val="clear" w:color="auto" w:fill="FFFFFF" w:themeFill="background1"/>
        <w:ind w:left="0"/>
        <w:rPr>
          <w:rFonts w:eastAsia="Times New Roman" w:cs="Arial"/>
          <w:b/>
          <w:bCs/>
          <w:color w:val="000000" w:themeColor="text1"/>
          <w:lang w:eastAsia="en-NZ"/>
        </w:rPr>
      </w:pPr>
      <w:r w:rsidRPr="004000F3">
        <w:rPr>
          <w:lang w:val="en-NZ"/>
        </w:rPr>
        <w:t xml:space="preserve">                 </w:t>
      </w:r>
      <w:r w:rsidRPr="004000F3">
        <w:rPr>
          <w:color w:val="000000" w:themeColor="text1"/>
          <w:lang w:val="en-NZ"/>
        </w:rPr>
        <w:t xml:space="preserve">                  </w:t>
      </w:r>
      <w:r w:rsidRPr="004000F3">
        <w:rPr>
          <w:rFonts w:cs="Arial"/>
          <w:color w:val="000000" w:themeColor="text1"/>
          <w:lang w:val="en-NZ"/>
        </w:rPr>
        <w:t xml:space="preserve"> </w:t>
      </w:r>
      <w:hyperlink r:id="rId132" w:history="1">
        <w:r w:rsidRPr="004000F3">
          <w:rPr>
            <w:rStyle w:val="Hyperlink"/>
            <w:rFonts w:eastAsia="Times New Roman" w:cs="Arial"/>
            <w:b/>
            <w:bCs/>
            <w:color w:val="000000" w:themeColor="text1"/>
            <w:u w:val="none"/>
            <w:lang w:eastAsia="en-NZ"/>
          </w:rPr>
          <w:t>www.justice.govt.nz/criminal-records/</w:t>
        </w:r>
      </w:hyperlink>
    </w:p>
    <w:p w14:paraId="6D6E9A0B" w14:textId="77777777" w:rsidR="004000F3" w:rsidRDefault="004000F3" w:rsidP="002166C6">
      <w:pPr>
        <w:rPr>
          <w:lang w:val="en-NZ"/>
        </w:rPr>
      </w:pPr>
    </w:p>
    <w:p w14:paraId="03392631" w14:textId="1F15FB81" w:rsidR="005B1814" w:rsidRDefault="005B1814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6F132179" w14:textId="45A5A1CD" w:rsidR="00E9391B" w:rsidRDefault="001704A7" w:rsidP="001704A7">
      <w:pPr>
        <w:pStyle w:val="Heading1"/>
        <w:rPr>
          <w:lang w:val="en-NZ"/>
        </w:rPr>
      </w:pPr>
      <w:r>
        <w:rPr>
          <w:lang w:val="en-NZ"/>
        </w:rPr>
        <w:lastRenderedPageBreak/>
        <w:t>Confirmation</w:t>
      </w:r>
    </w:p>
    <w:p w14:paraId="05031E73" w14:textId="77777777" w:rsidR="001704A7" w:rsidRDefault="001704A7" w:rsidP="001704A7">
      <w:pPr>
        <w:rPr>
          <w:lang w:val="en-NZ"/>
        </w:rPr>
      </w:pPr>
    </w:p>
    <w:p w14:paraId="768D52D4" w14:textId="35285249" w:rsidR="001704A7" w:rsidRDefault="00601289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 wp14:anchorId="5A1FD742" wp14:editId="1CA59BFB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409700" cy="1409700"/>
            <wp:effectExtent l="0" t="0" r="0" b="0"/>
            <wp:wrapNone/>
            <wp:docPr id="1989433188" name="Picture 1989433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33188" name="Picture 19894331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39A17" w14:textId="19DB9754" w:rsidR="001704A7" w:rsidRDefault="001704A7" w:rsidP="005B1814">
      <w:r>
        <w:rPr>
          <w:lang w:val="en-NZ"/>
        </w:rPr>
        <w:t>I consent</w:t>
      </w:r>
      <w:r w:rsidR="00601289">
        <w:rPr>
          <w:lang w:val="en-NZ"/>
        </w:rPr>
        <w:t xml:space="preserve"> / agree</w:t>
      </w:r>
      <w:r>
        <w:rPr>
          <w:lang w:val="en-NZ"/>
        </w:rPr>
        <w:t xml:space="preserve"> to </w:t>
      </w:r>
      <w:proofErr w:type="spellStart"/>
      <w:r>
        <w:rPr>
          <w:lang w:val="en-NZ"/>
        </w:rPr>
        <w:t>Whaikaha</w:t>
      </w:r>
      <w:proofErr w:type="spellEnd"/>
      <w:r w:rsidR="005B1814">
        <w:rPr>
          <w:lang w:val="en-NZ"/>
        </w:rPr>
        <w:t xml:space="preserve"> </w:t>
      </w:r>
      <w:r>
        <w:t>talking to my referees to ask for information about me</w:t>
      </w:r>
      <w:r w:rsidR="005B1814">
        <w:t>.</w:t>
      </w:r>
    </w:p>
    <w:p w14:paraId="253EE1E1" w14:textId="77777777" w:rsidR="001704A7" w:rsidRDefault="001704A7" w:rsidP="001704A7">
      <w:pPr>
        <w:rPr>
          <w:lang w:val="en-NZ"/>
        </w:rPr>
      </w:pPr>
    </w:p>
    <w:p w14:paraId="408802D8" w14:textId="045D7771" w:rsidR="002B5240" w:rsidRDefault="002B5240" w:rsidP="001704A7">
      <w:pPr>
        <w:rPr>
          <w:lang w:val="en-NZ"/>
        </w:rPr>
      </w:pPr>
    </w:p>
    <w:p w14:paraId="42983831" w14:textId="4B772244" w:rsidR="002B5240" w:rsidRDefault="002B5240" w:rsidP="001704A7">
      <w:pPr>
        <w:rPr>
          <w:lang w:val="en-NZ"/>
        </w:rPr>
      </w:pPr>
      <w:r>
        <w:rPr>
          <w:lang w:val="en-NZ"/>
        </w:rPr>
        <w:t>I understand that the information given by my referee</w:t>
      </w:r>
      <w:r w:rsidR="00730947">
        <w:rPr>
          <w:lang w:val="en-NZ"/>
        </w:rPr>
        <w:t>s</w:t>
      </w:r>
      <w:r>
        <w:rPr>
          <w:lang w:val="en-NZ"/>
        </w:rPr>
        <w:t xml:space="preserve"> will:</w:t>
      </w:r>
    </w:p>
    <w:p w14:paraId="50FC3758" w14:textId="6FE38E60" w:rsidR="005B1814" w:rsidRDefault="005B1814" w:rsidP="002B5240">
      <w:pPr>
        <w:pStyle w:val="Listtoplevel"/>
      </w:pPr>
      <w:r>
        <w:drawing>
          <wp:anchor distT="0" distB="0" distL="114300" distR="114300" simplePos="0" relativeHeight="252267520" behindDoc="0" locked="0" layoutInCell="1" allowOverlap="1" wp14:anchorId="3F4DB2F3" wp14:editId="48811F96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266825" cy="1793344"/>
            <wp:effectExtent l="0" t="0" r="0" b="0"/>
            <wp:wrapNone/>
            <wp:docPr id="1090087708" name="Picture 10900877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87708" name="Picture 10900877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9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only be used to think about my application</w:t>
      </w:r>
    </w:p>
    <w:p w14:paraId="34127ACD" w14:textId="0826BBB8" w:rsidR="002B5240" w:rsidRDefault="002B5240" w:rsidP="002B5240">
      <w:pPr>
        <w:pStyle w:val="Listtoplevel"/>
      </w:pPr>
      <w:r>
        <w:t>be kept confidential / private</w:t>
      </w:r>
    </w:p>
    <w:p w14:paraId="546C16AA" w14:textId="35465E25" w:rsidR="002B5240" w:rsidRDefault="002B5240" w:rsidP="002B5240">
      <w:pPr>
        <w:pStyle w:val="Listtoplevel"/>
      </w:pPr>
      <w:r>
        <w:t xml:space="preserve">not be shared with me. </w:t>
      </w:r>
    </w:p>
    <w:p w14:paraId="6866969E" w14:textId="77777777" w:rsidR="001704A7" w:rsidRDefault="001704A7" w:rsidP="001704A7">
      <w:pPr>
        <w:rPr>
          <w:lang w:val="en-NZ"/>
        </w:rPr>
      </w:pPr>
    </w:p>
    <w:p w14:paraId="46154E23" w14:textId="566C369B" w:rsidR="002B5240" w:rsidRDefault="002B5240" w:rsidP="001704A7">
      <w:pPr>
        <w:rPr>
          <w:lang w:val="en-NZ"/>
        </w:rPr>
      </w:pPr>
    </w:p>
    <w:p w14:paraId="22222BD0" w14:textId="12318470" w:rsidR="002B5240" w:rsidRDefault="00601289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69568" behindDoc="0" locked="0" layoutInCell="1" allowOverlap="1" wp14:anchorId="620EE025" wp14:editId="175F926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39545" cy="1439545"/>
            <wp:effectExtent l="0" t="0" r="8255" b="8255"/>
            <wp:wrapNone/>
            <wp:docPr id="18180467" name="Picture 181804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59689" name="Picture 16209596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40">
        <w:rPr>
          <w:lang w:val="en-NZ"/>
        </w:rPr>
        <w:t xml:space="preserve">I have </w:t>
      </w:r>
      <w:r w:rsidR="005B1814">
        <w:rPr>
          <w:lang w:val="en-NZ"/>
        </w:rPr>
        <w:t>written in this form</w:t>
      </w:r>
      <w:r w:rsidR="002B5240">
        <w:rPr>
          <w:lang w:val="en-NZ"/>
        </w:rPr>
        <w:t xml:space="preserve"> about any conflicts of interest I think there might be.</w:t>
      </w:r>
    </w:p>
    <w:p w14:paraId="59F1B201" w14:textId="77777777" w:rsidR="002B5240" w:rsidRDefault="002B5240" w:rsidP="001704A7">
      <w:pPr>
        <w:rPr>
          <w:lang w:val="en-NZ"/>
        </w:rPr>
      </w:pPr>
    </w:p>
    <w:p w14:paraId="3E0FCF9E" w14:textId="77777777" w:rsidR="002B5240" w:rsidRDefault="002B5240" w:rsidP="001704A7">
      <w:pPr>
        <w:rPr>
          <w:lang w:val="en-NZ"/>
        </w:rPr>
      </w:pPr>
    </w:p>
    <w:p w14:paraId="3A98E838" w14:textId="5BA0CCA6" w:rsidR="002B5240" w:rsidRDefault="00601289" w:rsidP="001704A7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2271616" behindDoc="0" locked="0" layoutInCell="1" allowOverlap="1" wp14:anchorId="42D7F2FE" wp14:editId="57B0093F">
            <wp:simplePos x="0" y="0"/>
            <wp:positionH relativeFrom="margin">
              <wp:align>left</wp:align>
            </wp:positionH>
            <wp:positionV relativeFrom="paragraph">
              <wp:posOffset>-400050</wp:posOffset>
            </wp:positionV>
            <wp:extent cx="1439545" cy="1439545"/>
            <wp:effectExtent l="0" t="0" r="0" b="8255"/>
            <wp:wrapNone/>
            <wp:docPr id="1855172495" name="Picture 18551724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72495" name="Picture 18551724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40">
        <w:rPr>
          <w:lang w:val="en-NZ"/>
        </w:rPr>
        <w:t>The information about my conflicts of interest is correct as far as I know.</w:t>
      </w:r>
    </w:p>
    <w:p w14:paraId="5BEAE51E" w14:textId="77777777" w:rsidR="002B5240" w:rsidRDefault="002B5240" w:rsidP="001704A7">
      <w:pPr>
        <w:rPr>
          <w:lang w:val="en-NZ"/>
        </w:rPr>
      </w:pPr>
    </w:p>
    <w:p w14:paraId="74E26AE2" w14:textId="1146B421" w:rsidR="002B5240" w:rsidRDefault="002B5240" w:rsidP="001704A7">
      <w:pPr>
        <w:rPr>
          <w:lang w:val="en-NZ"/>
        </w:rPr>
      </w:pPr>
    </w:p>
    <w:p w14:paraId="6FF2D1EE" w14:textId="364DA8E2" w:rsidR="002B5240" w:rsidRDefault="00601289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42298F4B" wp14:editId="6EEEBC0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39545" cy="1073785"/>
            <wp:effectExtent l="0" t="0" r="0" b="0"/>
            <wp:wrapNone/>
            <wp:docPr id="438537343" name="Picture 4385373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37343" name="Picture 4385373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40">
        <w:rPr>
          <w:lang w:val="en-NZ"/>
        </w:rPr>
        <w:t xml:space="preserve">I </w:t>
      </w:r>
      <w:r w:rsidR="00C67488">
        <w:rPr>
          <w:lang w:val="en-NZ"/>
        </w:rPr>
        <w:t xml:space="preserve">have told </w:t>
      </w:r>
      <w:r w:rsidR="002B5240">
        <w:rPr>
          <w:lang w:val="en-NZ"/>
        </w:rPr>
        <w:t>you about my conflicts of interest</w:t>
      </w:r>
      <w:r w:rsidR="00522C20">
        <w:rPr>
          <w:lang w:val="en-NZ"/>
        </w:rPr>
        <w:t xml:space="preserve"> in good faith / to be honest</w:t>
      </w:r>
      <w:r w:rsidR="002F7491">
        <w:rPr>
          <w:lang w:val="en-NZ"/>
        </w:rPr>
        <w:t xml:space="preserve"> about them</w:t>
      </w:r>
      <w:r w:rsidR="00522C20">
        <w:rPr>
          <w:lang w:val="en-NZ"/>
        </w:rPr>
        <w:t>.</w:t>
      </w:r>
    </w:p>
    <w:p w14:paraId="71B40374" w14:textId="77777777" w:rsidR="00522C20" w:rsidRDefault="00522C20" w:rsidP="001704A7">
      <w:pPr>
        <w:rPr>
          <w:lang w:val="en-NZ"/>
        </w:rPr>
      </w:pPr>
    </w:p>
    <w:p w14:paraId="623FAB13" w14:textId="05CC13CE" w:rsidR="00522C20" w:rsidRDefault="00522C20" w:rsidP="001704A7">
      <w:pPr>
        <w:rPr>
          <w:lang w:val="en-NZ"/>
        </w:rPr>
      </w:pPr>
    </w:p>
    <w:p w14:paraId="4DFC09F5" w14:textId="01207246" w:rsidR="00522C20" w:rsidRDefault="00601289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75712" behindDoc="0" locked="0" layoutInCell="1" allowOverlap="1" wp14:anchorId="44F44DB9" wp14:editId="338ACD32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1409700" cy="1840892"/>
            <wp:effectExtent l="0" t="0" r="0" b="0"/>
            <wp:wrapNone/>
            <wp:docPr id="584825321" name="Picture 5848253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25321" name="Picture 5848253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4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20">
        <w:rPr>
          <w:lang w:val="en-NZ"/>
        </w:rPr>
        <w:t>I confirm that the information I have given is:</w:t>
      </w:r>
    </w:p>
    <w:p w14:paraId="2E10E2D2" w14:textId="2241A9EB" w:rsidR="00522C20" w:rsidRDefault="00522C20" w:rsidP="00522C20">
      <w:pPr>
        <w:pStyle w:val="Listtoplevel"/>
      </w:pPr>
      <w:r>
        <w:t>true</w:t>
      </w:r>
    </w:p>
    <w:p w14:paraId="049DACBB" w14:textId="2E7694B3" w:rsidR="00522C20" w:rsidRDefault="00522C20" w:rsidP="00522C20">
      <w:pPr>
        <w:pStyle w:val="Listtoplevel"/>
      </w:pPr>
      <w:r>
        <w:t>complete</w:t>
      </w:r>
    </w:p>
    <w:p w14:paraId="6C12C700" w14:textId="50CC2771" w:rsidR="00522C20" w:rsidRDefault="00522C20" w:rsidP="00522C20">
      <w:pPr>
        <w:pStyle w:val="Listtoplevel"/>
      </w:pPr>
      <w:r>
        <w:t>correct.</w:t>
      </w:r>
    </w:p>
    <w:p w14:paraId="0167F676" w14:textId="1C948315" w:rsidR="00522C20" w:rsidRDefault="00522C20" w:rsidP="001704A7">
      <w:pPr>
        <w:rPr>
          <w:lang w:val="en-NZ"/>
        </w:rPr>
      </w:pPr>
    </w:p>
    <w:p w14:paraId="7E4767A5" w14:textId="13A9B7E7" w:rsidR="00522C20" w:rsidRDefault="00522C20" w:rsidP="001704A7">
      <w:pPr>
        <w:rPr>
          <w:lang w:val="en-NZ"/>
        </w:rPr>
      </w:pPr>
    </w:p>
    <w:p w14:paraId="4974D7A1" w14:textId="163351D9" w:rsidR="00522C20" w:rsidRDefault="00CC4FB6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77760" behindDoc="0" locked="0" layoutInCell="1" allowOverlap="1" wp14:anchorId="59D4CA2B" wp14:editId="6F6C948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36370" cy="1439545"/>
            <wp:effectExtent l="0" t="0" r="0" b="8255"/>
            <wp:wrapNone/>
            <wp:docPr id="1282453127" name="Picture 1282453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53127" name="Picture 1282453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20">
        <w:rPr>
          <w:lang w:val="en-NZ"/>
        </w:rPr>
        <w:t xml:space="preserve">I have given information about everything that may be </w:t>
      </w:r>
      <w:r w:rsidR="00522C20">
        <w:rPr>
          <w:lang w:val="en-NZ"/>
        </w:rPr>
        <w:br/>
        <w:t xml:space="preserve">relevant / useful for Whaikaha to think about my application. </w:t>
      </w:r>
    </w:p>
    <w:p w14:paraId="78607F35" w14:textId="77777777" w:rsidR="00522C20" w:rsidRDefault="00522C20" w:rsidP="001704A7">
      <w:pPr>
        <w:rPr>
          <w:lang w:val="en-NZ"/>
        </w:rPr>
      </w:pPr>
    </w:p>
    <w:p w14:paraId="0D859B05" w14:textId="77777777" w:rsidR="00522C20" w:rsidRDefault="00522C20" w:rsidP="001704A7">
      <w:pPr>
        <w:rPr>
          <w:lang w:val="en-NZ"/>
        </w:rPr>
      </w:pPr>
    </w:p>
    <w:p w14:paraId="22330F2F" w14:textId="473D8812" w:rsidR="00522C20" w:rsidRDefault="00CC4FB6" w:rsidP="001704A7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2279808" behindDoc="0" locked="0" layoutInCell="1" allowOverlap="1" wp14:anchorId="3331BB7A" wp14:editId="709A6DA0">
            <wp:simplePos x="0" y="0"/>
            <wp:positionH relativeFrom="margin">
              <wp:align>left</wp:align>
            </wp:positionH>
            <wp:positionV relativeFrom="paragraph">
              <wp:posOffset>-257175</wp:posOffset>
            </wp:positionV>
            <wp:extent cx="1247775" cy="1247775"/>
            <wp:effectExtent l="0" t="0" r="9525" b="9525"/>
            <wp:wrapNone/>
            <wp:docPr id="527122206" name="Picture 527122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22206" name="Picture 527122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20">
        <w:rPr>
          <w:lang w:val="en-NZ"/>
        </w:rPr>
        <w:t xml:space="preserve">I confirm what I say here </w:t>
      </w:r>
      <w:r w:rsidR="005D3D63">
        <w:rPr>
          <w:lang w:val="en-NZ"/>
        </w:rPr>
        <w:t>is</w:t>
      </w:r>
      <w:r w:rsidR="00522C20">
        <w:rPr>
          <w:lang w:val="en-NZ"/>
        </w:rPr>
        <w:t xml:space="preserve"> true.</w:t>
      </w:r>
    </w:p>
    <w:p w14:paraId="21CB3D30" w14:textId="30A35B18" w:rsidR="00CC4FB6" w:rsidRDefault="00CC4FB6" w:rsidP="001704A7">
      <w:pPr>
        <w:rPr>
          <w:lang w:val="en-NZ"/>
        </w:rPr>
      </w:pPr>
    </w:p>
    <w:p w14:paraId="7E506AFE" w14:textId="77777777" w:rsidR="00CC4FB6" w:rsidRDefault="00CC4FB6" w:rsidP="001704A7">
      <w:pPr>
        <w:rPr>
          <w:lang w:val="en-NZ"/>
        </w:rPr>
      </w:pPr>
    </w:p>
    <w:p w14:paraId="7581BAF0" w14:textId="7AB1E251" w:rsidR="00522C20" w:rsidRDefault="00CC4FB6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81856" behindDoc="0" locked="0" layoutInCell="1" allowOverlap="1" wp14:anchorId="0B122DB0" wp14:editId="27187703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285875" cy="1285875"/>
            <wp:effectExtent l="0" t="0" r="9525" b="9525"/>
            <wp:wrapNone/>
            <wp:docPr id="1991322298" name="Picture 19913222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72138" name="Picture 1265772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20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BB003D6" wp14:editId="63D08FBB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3366000" cy="955344"/>
                <wp:effectExtent l="0" t="0" r="25400" b="16510"/>
                <wp:wrapNone/>
                <wp:docPr id="141125255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87F51" id="Rectangle 5" o:spid="_x0000_s1026" alt="&quot;&quot;" style="position:absolute;margin-left:213.85pt;margin-top:23.05pt;width:265.05pt;height:75.2pt;z-index:2520832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" filled="f" strokecolor="black [3213]" strokeweight="1pt">
                <w10:wrap anchorx="margin"/>
              </v:rect>
            </w:pict>
          </mc:Fallback>
        </mc:AlternateContent>
      </w:r>
      <w:r w:rsidR="00522C20">
        <w:rPr>
          <w:lang w:val="en-NZ"/>
        </w:rPr>
        <w:t>My name is:</w:t>
      </w:r>
    </w:p>
    <w:p w14:paraId="022D390F" w14:textId="168E896A" w:rsidR="00522C20" w:rsidRDefault="00522C20" w:rsidP="001704A7">
      <w:pPr>
        <w:rPr>
          <w:lang w:val="en-NZ"/>
        </w:rPr>
      </w:pPr>
    </w:p>
    <w:p w14:paraId="45101891" w14:textId="5A86A697" w:rsidR="00522C20" w:rsidRDefault="00522C20" w:rsidP="001704A7">
      <w:pPr>
        <w:rPr>
          <w:lang w:val="en-NZ"/>
        </w:rPr>
      </w:pPr>
    </w:p>
    <w:p w14:paraId="1E0B7E38" w14:textId="77777777" w:rsidR="00522C20" w:rsidRDefault="00522C20" w:rsidP="001704A7">
      <w:pPr>
        <w:rPr>
          <w:lang w:val="en-NZ"/>
        </w:rPr>
      </w:pPr>
    </w:p>
    <w:p w14:paraId="79936146" w14:textId="77777777" w:rsidR="00522C20" w:rsidRDefault="00522C20" w:rsidP="001704A7">
      <w:pPr>
        <w:rPr>
          <w:lang w:val="en-NZ"/>
        </w:rPr>
      </w:pPr>
    </w:p>
    <w:p w14:paraId="11A3C9C5" w14:textId="6DC3E637" w:rsidR="00522C20" w:rsidRDefault="00522C20" w:rsidP="001704A7">
      <w:pPr>
        <w:rPr>
          <w:lang w:val="en-NZ"/>
        </w:rPr>
      </w:pPr>
    </w:p>
    <w:p w14:paraId="2B6D8EE1" w14:textId="0F63B230" w:rsidR="00522C20" w:rsidRDefault="00CC4FB6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83904" behindDoc="0" locked="0" layoutInCell="1" allowOverlap="1" wp14:anchorId="4B1A5C6C" wp14:editId="37D2A53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85875" cy="1285875"/>
            <wp:effectExtent l="0" t="0" r="9525" b="9525"/>
            <wp:wrapNone/>
            <wp:docPr id="208636226" name="Picture 208636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6226" name="Picture 208636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20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445A547" wp14:editId="5326DDC9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366000" cy="955344"/>
                <wp:effectExtent l="0" t="0" r="25400" b="16510"/>
                <wp:wrapNone/>
                <wp:docPr id="129380585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163E4F" id="Rectangle 5" o:spid="_x0000_s1026" alt="&quot;&quot;" style="position:absolute;margin-left:213.85pt;margin-top:23.8pt;width:265.05pt;height:75.2pt;z-index:2520852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  <w:r w:rsidR="00522C20">
        <w:rPr>
          <w:lang w:val="en-NZ"/>
        </w:rPr>
        <w:t>My signature is:</w:t>
      </w:r>
    </w:p>
    <w:p w14:paraId="0E56207C" w14:textId="70E09A78" w:rsidR="00522C20" w:rsidRDefault="00522C20" w:rsidP="001704A7">
      <w:pPr>
        <w:rPr>
          <w:lang w:val="en-NZ"/>
        </w:rPr>
      </w:pPr>
    </w:p>
    <w:p w14:paraId="51A6ABC4" w14:textId="77777777" w:rsidR="00522C20" w:rsidRDefault="00522C20" w:rsidP="001704A7">
      <w:pPr>
        <w:rPr>
          <w:lang w:val="en-NZ"/>
        </w:rPr>
      </w:pPr>
    </w:p>
    <w:p w14:paraId="7A0ABA45" w14:textId="77777777" w:rsidR="00522C20" w:rsidRDefault="00522C20" w:rsidP="001704A7">
      <w:pPr>
        <w:rPr>
          <w:lang w:val="en-NZ"/>
        </w:rPr>
      </w:pPr>
    </w:p>
    <w:p w14:paraId="2B58F042" w14:textId="77777777" w:rsidR="00522C20" w:rsidRDefault="00522C20" w:rsidP="001704A7">
      <w:pPr>
        <w:rPr>
          <w:lang w:val="en-NZ"/>
        </w:rPr>
      </w:pPr>
    </w:p>
    <w:p w14:paraId="14F4376D" w14:textId="77777777" w:rsidR="00522C20" w:rsidRDefault="00522C20" w:rsidP="001704A7">
      <w:pPr>
        <w:rPr>
          <w:lang w:val="en-NZ"/>
        </w:rPr>
      </w:pPr>
    </w:p>
    <w:p w14:paraId="6C0EF230" w14:textId="129B957A" w:rsidR="00522C20" w:rsidRDefault="00CC4FB6" w:rsidP="001704A7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20F13A4F" wp14:editId="5547A004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476375" cy="1114634"/>
            <wp:effectExtent l="0" t="0" r="0" b="9525"/>
            <wp:wrapNone/>
            <wp:docPr id="144616868" name="Picture 1446168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6868" name="Picture 1446168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1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C20">
        <w:rPr>
          <w:lang w:val="en-NZ"/>
        </w:rPr>
        <w:t>The date I filled in this form is:</w:t>
      </w:r>
    </w:p>
    <w:p w14:paraId="7255D32A" w14:textId="23691D73" w:rsidR="00522C20" w:rsidRDefault="00522C20" w:rsidP="001704A7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145B0CC" wp14:editId="15175498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3366000" cy="955344"/>
                <wp:effectExtent l="0" t="0" r="25400" b="16510"/>
                <wp:wrapNone/>
                <wp:docPr id="17868054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000" cy="955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2BF6CE" id="Rectangle 5" o:spid="_x0000_s1026" alt="&quot;&quot;" style="position:absolute;margin-left:213.85pt;margin-top:3.6pt;width:265.05pt;height:75.2pt;z-index:252087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5D5B2B63" w14:textId="77D1F3A0" w:rsidR="00522C20" w:rsidRDefault="00522C20" w:rsidP="001704A7">
      <w:pPr>
        <w:rPr>
          <w:lang w:val="en-NZ"/>
        </w:rPr>
      </w:pPr>
    </w:p>
    <w:p w14:paraId="4536B094" w14:textId="77777777" w:rsidR="00522C20" w:rsidRDefault="00522C20" w:rsidP="001704A7">
      <w:pPr>
        <w:rPr>
          <w:lang w:val="en-NZ"/>
        </w:rPr>
      </w:pPr>
    </w:p>
    <w:p w14:paraId="7AF45152" w14:textId="77777777" w:rsidR="002B5240" w:rsidRDefault="002B5240" w:rsidP="001704A7">
      <w:pPr>
        <w:rPr>
          <w:lang w:val="en-NZ"/>
        </w:rPr>
      </w:pPr>
    </w:p>
    <w:p w14:paraId="0AF615C0" w14:textId="77777777" w:rsidR="002B5240" w:rsidRDefault="002B5240" w:rsidP="001704A7">
      <w:pPr>
        <w:rPr>
          <w:lang w:val="en-NZ"/>
        </w:rPr>
      </w:pPr>
    </w:p>
    <w:p w14:paraId="16130664" w14:textId="77777777" w:rsidR="002B5240" w:rsidRPr="001704A7" w:rsidRDefault="002B5240" w:rsidP="001704A7">
      <w:pPr>
        <w:rPr>
          <w:lang w:val="en-NZ"/>
        </w:rPr>
      </w:pPr>
    </w:p>
    <w:p w14:paraId="064976D2" w14:textId="77777777" w:rsidR="00E9391B" w:rsidRDefault="00E9391B" w:rsidP="002166C6">
      <w:pPr>
        <w:rPr>
          <w:lang w:val="en-NZ"/>
        </w:rPr>
      </w:pPr>
    </w:p>
    <w:p w14:paraId="6B31CAC0" w14:textId="77777777" w:rsidR="00E9391B" w:rsidRDefault="00E9391B" w:rsidP="002166C6">
      <w:pPr>
        <w:rPr>
          <w:lang w:val="en-NZ"/>
        </w:rPr>
      </w:pPr>
    </w:p>
    <w:p w14:paraId="0D69924B" w14:textId="77777777" w:rsidR="00E9391B" w:rsidRDefault="00E9391B" w:rsidP="002166C6">
      <w:pPr>
        <w:rPr>
          <w:lang w:val="en-NZ"/>
        </w:rPr>
      </w:pPr>
    </w:p>
    <w:p w14:paraId="6539F31F" w14:textId="07E7FD5D" w:rsidR="00E9391B" w:rsidRDefault="00F05AF2" w:rsidP="00F05AF2">
      <w:pPr>
        <w:pStyle w:val="Heading1"/>
        <w:rPr>
          <w:lang w:val="en-NZ"/>
        </w:rPr>
      </w:pPr>
      <w:r>
        <w:rPr>
          <w:lang w:val="en-NZ"/>
        </w:rPr>
        <w:lastRenderedPageBreak/>
        <w:t>Extra information</w:t>
      </w:r>
    </w:p>
    <w:p w14:paraId="25AB3A9A" w14:textId="5A241811" w:rsidR="00F05AF2" w:rsidRDefault="00F05AF2" w:rsidP="00CC4FB6">
      <w:pPr>
        <w:spacing w:line="336" w:lineRule="auto"/>
        <w:rPr>
          <w:lang w:val="en-NZ"/>
        </w:rPr>
      </w:pPr>
    </w:p>
    <w:p w14:paraId="003AF0DE" w14:textId="35BC389E" w:rsidR="00F05AF2" w:rsidRDefault="00CC4FB6" w:rsidP="00CC4FB6">
      <w:pPr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288000" behindDoc="0" locked="0" layoutInCell="1" allowOverlap="1" wp14:anchorId="083F42B0" wp14:editId="08E506EE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285875" cy="932180"/>
            <wp:effectExtent l="0" t="0" r="9525" b="1270"/>
            <wp:wrapNone/>
            <wp:docPr id="1618502669" name="Picture 16185026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02669" name="Picture 16185026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EF387" w14:textId="25336252" w:rsidR="00F05AF2" w:rsidRDefault="00F05AF2" w:rsidP="00CC4FB6">
      <w:pPr>
        <w:spacing w:line="336" w:lineRule="auto"/>
        <w:rPr>
          <w:lang w:val="en-NZ"/>
        </w:rPr>
      </w:pPr>
      <w:r>
        <w:rPr>
          <w:lang w:val="en-NZ"/>
        </w:rPr>
        <w:t>You can include more information.</w:t>
      </w:r>
    </w:p>
    <w:p w14:paraId="6ECC1672" w14:textId="77777777" w:rsidR="00F05AF2" w:rsidRDefault="00F05AF2" w:rsidP="00CC4FB6">
      <w:pPr>
        <w:spacing w:line="336" w:lineRule="auto"/>
        <w:rPr>
          <w:lang w:val="en-NZ"/>
        </w:rPr>
      </w:pPr>
    </w:p>
    <w:p w14:paraId="7EAE9D1B" w14:textId="16D19F00" w:rsidR="00F05AF2" w:rsidRDefault="00CC4FB6" w:rsidP="00CC4FB6">
      <w:pPr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290048" behindDoc="0" locked="0" layoutInCell="1" allowOverlap="1" wp14:anchorId="6C705A8C" wp14:editId="49E8F3FD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1242279" cy="1285875"/>
            <wp:effectExtent l="0" t="0" r="0" b="0"/>
            <wp:wrapNone/>
            <wp:docPr id="1056367206" name="Picture 1056367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67206" name="Picture 1056367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7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26DB9" w14:textId="141C255A" w:rsidR="00F05AF2" w:rsidRDefault="00F05AF2" w:rsidP="00CC4FB6">
      <w:pPr>
        <w:spacing w:line="336" w:lineRule="auto"/>
        <w:rPr>
          <w:lang w:val="en-NZ"/>
        </w:rPr>
      </w:pPr>
      <w:r>
        <w:rPr>
          <w:lang w:val="en-NZ"/>
        </w:rPr>
        <w:t>Tick the boxes that are right for you.</w:t>
      </w:r>
    </w:p>
    <w:p w14:paraId="4D32450B" w14:textId="77777777" w:rsidR="00F05AF2" w:rsidRDefault="00F05AF2" w:rsidP="00CC4FB6">
      <w:pPr>
        <w:spacing w:line="336" w:lineRule="auto"/>
        <w:rPr>
          <w:lang w:val="en-NZ"/>
        </w:rPr>
      </w:pPr>
    </w:p>
    <w:p w14:paraId="4C1B833F" w14:textId="77777777" w:rsidR="00F05AF2" w:rsidRDefault="00F05AF2" w:rsidP="00CC4FB6">
      <w:pPr>
        <w:spacing w:line="336" w:lineRule="auto"/>
        <w:rPr>
          <w:lang w:val="en-NZ"/>
        </w:rPr>
      </w:pPr>
    </w:p>
    <w:p w14:paraId="12C76921" w14:textId="3AA8DC7A" w:rsidR="00F05AF2" w:rsidRDefault="00F05AF2" w:rsidP="00CC4FB6">
      <w:pPr>
        <w:spacing w:line="336" w:lineRule="auto"/>
        <w:rPr>
          <w:lang w:val="en-NZ"/>
        </w:rPr>
      </w:pPr>
      <w:r>
        <w:rPr>
          <w:lang w:val="en-NZ"/>
        </w:rPr>
        <w:t>I have included:</w:t>
      </w:r>
    </w:p>
    <w:p w14:paraId="30676F6D" w14:textId="3093FD83" w:rsidR="00F05AF2" w:rsidRDefault="00CC4FB6" w:rsidP="00CC4FB6">
      <w:pPr>
        <w:pStyle w:val="Checkboxes"/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292096" behindDoc="0" locked="0" layoutInCell="1" allowOverlap="1" wp14:anchorId="3871645B" wp14:editId="201E6A8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85875" cy="1004411"/>
            <wp:effectExtent l="0" t="0" r="0" b="0"/>
            <wp:wrapNone/>
            <wp:docPr id="1332796549" name="Picture 13327965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96549" name="Picture 13327965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AF2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42BAE59" wp14:editId="309E1746">
                <wp:simplePos x="0" y="0"/>
                <wp:positionH relativeFrom="column">
                  <wp:posOffset>2099945</wp:posOffset>
                </wp:positionH>
                <wp:positionV relativeFrom="line">
                  <wp:posOffset>328930</wp:posOffset>
                </wp:positionV>
                <wp:extent cx="359410" cy="359410"/>
                <wp:effectExtent l="0" t="0" r="21590" b="21590"/>
                <wp:wrapNone/>
                <wp:docPr id="162513977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AC6E6" id="Rectangle 5" o:spid="_x0000_s1026" alt="&quot;&quot;" style="position:absolute;margin-left:165.35pt;margin-top:25.9pt;width:28.3pt;height:28.3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C8xzNS4QAA&#10;AAoBAAAPAAAAAAAAAAAAAAAAANMEAABkcnMvZG93bnJldi54bWxQSwUGAAAAAAQABADzAAAA4QUA&#10;AAAA&#10;" filled="f" strokecolor="black [3213]" strokeweight="1pt">
                <w10:wrap anchory="line"/>
              </v:rect>
            </w:pict>
          </mc:Fallback>
        </mc:AlternateContent>
      </w:r>
    </w:p>
    <w:p w14:paraId="6CE7983D" w14:textId="6CA3FBEB" w:rsidR="00F05AF2" w:rsidRDefault="00306E4E" w:rsidP="00CC4FB6">
      <w:pPr>
        <w:pStyle w:val="Checkboxes"/>
        <w:spacing w:line="336" w:lineRule="auto"/>
        <w:rPr>
          <w:lang w:val="en-NZ"/>
        </w:rPr>
      </w:pPr>
      <w:r>
        <w:rPr>
          <w:lang w:val="en-NZ"/>
        </w:rPr>
        <w:t xml:space="preserve">more </w:t>
      </w:r>
      <w:r w:rsidR="00F05AF2">
        <w:rPr>
          <w:lang w:val="en-NZ"/>
        </w:rPr>
        <w:t>pages with my answers</w:t>
      </w:r>
    </w:p>
    <w:p w14:paraId="79760D5F" w14:textId="25AF6D86" w:rsidR="00F05AF2" w:rsidRDefault="00F05AF2" w:rsidP="00CC4FB6">
      <w:pPr>
        <w:pStyle w:val="Checkboxes"/>
        <w:spacing w:line="336" w:lineRule="auto"/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4F93B73" wp14:editId="5A2ADD58">
                <wp:simplePos x="0" y="0"/>
                <wp:positionH relativeFrom="column">
                  <wp:posOffset>2099945</wp:posOffset>
                </wp:positionH>
                <wp:positionV relativeFrom="paragraph">
                  <wp:posOffset>321310</wp:posOffset>
                </wp:positionV>
                <wp:extent cx="359410" cy="359410"/>
                <wp:effectExtent l="0" t="0" r="21590" b="21590"/>
                <wp:wrapNone/>
                <wp:docPr id="1806273613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D5A7C" id="Rectangle 5" o:spid="_x0000_s1026" alt="&quot;&quot;" style="position:absolute;margin-left:165.35pt;margin-top:25.3pt;width:28.3pt;height:28.3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DSkpxW4QAA&#10;AAoBAAAPAAAAAAAAAAAAAAAAANMEAABkcnMvZG93bnJldi54bWxQSwUGAAAAAAQABADzAAAA4QUA&#10;AAAA&#10;" filled="f" strokecolor="black [3213]" strokeweight="1pt"/>
            </w:pict>
          </mc:Fallback>
        </mc:AlternateContent>
      </w:r>
    </w:p>
    <w:p w14:paraId="22BE8364" w14:textId="7F1F25E4" w:rsidR="00F05AF2" w:rsidRDefault="00306E4E" w:rsidP="00CC4FB6">
      <w:pPr>
        <w:pStyle w:val="Checkboxes"/>
        <w:spacing w:line="336" w:lineRule="auto"/>
        <w:rPr>
          <w:lang w:val="en-NZ"/>
        </w:rPr>
      </w:pPr>
      <w:r>
        <w:rPr>
          <w:lang w:val="en-NZ"/>
        </w:rPr>
        <w:t>c</w:t>
      </w:r>
      <w:r w:rsidR="00F05AF2">
        <w:rPr>
          <w:lang w:val="en-NZ"/>
        </w:rPr>
        <w:t xml:space="preserve">urriculum </w:t>
      </w:r>
      <w:r>
        <w:rPr>
          <w:lang w:val="en-NZ"/>
        </w:rPr>
        <w:t xml:space="preserve">vitae </w:t>
      </w:r>
      <w:r w:rsidR="00F05AF2">
        <w:rPr>
          <w:lang w:val="en-NZ"/>
        </w:rPr>
        <w:t>/ CV / resume</w:t>
      </w:r>
    </w:p>
    <w:p w14:paraId="385232D0" w14:textId="5E0E1E07" w:rsidR="00F05AF2" w:rsidRDefault="00F05AF2" w:rsidP="00CC4FB6">
      <w:pPr>
        <w:pStyle w:val="Checkboxes"/>
        <w:spacing w:line="336" w:lineRule="auto"/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E9AF61A" wp14:editId="605918F5">
                <wp:simplePos x="0" y="0"/>
                <wp:positionH relativeFrom="column">
                  <wp:posOffset>2099945</wp:posOffset>
                </wp:positionH>
                <wp:positionV relativeFrom="paragraph">
                  <wp:posOffset>321945</wp:posOffset>
                </wp:positionV>
                <wp:extent cx="359410" cy="359410"/>
                <wp:effectExtent l="0" t="0" r="21590" b="21590"/>
                <wp:wrapNone/>
                <wp:docPr id="205086225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D1EDC" id="Rectangle 5" o:spid="_x0000_s1026" alt="&quot;&quot;" style="position:absolute;margin-left:165.35pt;margin-top:25.35pt;width:28.3pt;height:28.3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" filled="f" strokecolor="black [3213]" strokeweight="1pt"/>
            </w:pict>
          </mc:Fallback>
        </mc:AlternateContent>
      </w:r>
    </w:p>
    <w:p w14:paraId="49E61FC4" w14:textId="29D9436A" w:rsidR="00F05AF2" w:rsidRDefault="00306E4E" w:rsidP="00CC4FB6">
      <w:pPr>
        <w:pStyle w:val="Checkboxes"/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724A04D2" wp14:editId="75ECFFC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85875" cy="1285875"/>
            <wp:effectExtent l="0" t="0" r="0" b="9525"/>
            <wp:wrapNone/>
            <wp:docPr id="22603585" name="Picture 22603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06314" name="Picture 15695063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NZ"/>
        </w:rPr>
        <w:t xml:space="preserve">video </w:t>
      </w:r>
      <w:r w:rsidR="00F05AF2">
        <w:rPr>
          <w:lang w:val="en-NZ"/>
        </w:rPr>
        <w:t>/ other way of applying</w:t>
      </w:r>
    </w:p>
    <w:p w14:paraId="37797D88" w14:textId="0817B729" w:rsidR="00F05AF2" w:rsidRDefault="00F05AF2" w:rsidP="00CC4FB6">
      <w:pPr>
        <w:pStyle w:val="Checkboxes"/>
        <w:spacing w:line="336" w:lineRule="auto"/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DD14423" wp14:editId="4BA6D449">
                <wp:simplePos x="0" y="0"/>
                <wp:positionH relativeFrom="column">
                  <wp:posOffset>2100580</wp:posOffset>
                </wp:positionH>
                <wp:positionV relativeFrom="line">
                  <wp:posOffset>321945</wp:posOffset>
                </wp:positionV>
                <wp:extent cx="359410" cy="359410"/>
                <wp:effectExtent l="0" t="0" r="21590" b="21590"/>
                <wp:wrapNone/>
                <wp:docPr id="233879804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DC49E" id="Rectangle 5" o:spid="_x0000_s1026" alt="&quot;&quot;" style="position:absolute;margin-left:165.4pt;margin-top:25.35pt;width:28.3pt;height:28.3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" filled="f" strokecolor="black [3213]" strokeweight="1pt">
                <w10:wrap anchory="line"/>
              </v:rect>
            </w:pict>
          </mc:Fallback>
        </mc:AlternateContent>
      </w:r>
    </w:p>
    <w:p w14:paraId="163BA14F" w14:textId="4EED108E" w:rsidR="00F05AF2" w:rsidRDefault="00306E4E" w:rsidP="00CC4FB6">
      <w:pPr>
        <w:pStyle w:val="Checkboxes"/>
        <w:spacing w:line="336" w:lineRule="auto"/>
        <w:rPr>
          <w:lang w:val="en-NZ"/>
        </w:rPr>
      </w:pPr>
      <w:r>
        <w:rPr>
          <w:lang w:val="en-NZ"/>
        </w:rPr>
        <w:t xml:space="preserve">cover </w:t>
      </w:r>
      <w:r w:rsidR="00F05AF2">
        <w:rPr>
          <w:lang w:val="en-NZ"/>
        </w:rPr>
        <w:t>letter</w:t>
      </w:r>
    </w:p>
    <w:p w14:paraId="669CC1CF" w14:textId="12F04852" w:rsidR="00F05AF2" w:rsidRDefault="00F05AF2" w:rsidP="00CC4FB6">
      <w:pPr>
        <w:pStyle w:val="Checkboxes"/>
        <w:spacing w:line="336" w:lineRule="auto"/>
        <w:rPr>
          <w:lang w:val="en-NZ"/>
        </w:rPr>
      </w:pPr>
    </w:p>
    <w:p w14:paraId="5E900B40" w14:textId="6FEECC7B" w:rsidR="00F05AF2" w:rsidRDefault="00306E4E" w:rsidP="00CC4FB6">
      <w:pPr>
        <w:pStyle w:val="Checkboxes"/>
        <w:spacing w:line="336" w:lineRule="auto"/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B5AA4AD" wp14:editId="1F6C4569">
                <wp:simplePos x="0" y="0"/>
                <wp:positionH relativeFrom="column">
                  <wp:posOffset>2099945</wp:posOffset>
                </wp:positionH>
                <wp:positionV relativeFrom="line">
                  <wp:posOffset>123825</wp:posOffset>
                </wp:positionV>
                <wp:extent cx="359410" cy="359410"/>
                <wp:effectExtent l="0" t="0" r="21590" b="21590"/>
                <wp:wrapNone/>
                <wp:docPr id="1417479487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E9595" id="Rectangle 5" o:spid="_x0000_s1026" alt="&quot;&quot;" style="position:absolute;margin-left:165.35pt;margin-top:9.75pt;width:28.3pt;height:28.3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" filled="f" strokecolor="black [3213]" strokeweight="1pt">
                <w10:wrap anchory="line"/>
              </v:rect>
            </w:pict>
          </mc:Fallback>
        </mc:AlternateContent>
      </w:r>
      <w:r>
        <w:rPr>
          <w:lang w:val="en-NZ"/>
        </w:rPr>
        <w:t xml:space="preserve">something </w:t>
      </w:r>
      <w:r w:rsidR="00F05AF2">
        <w:rPr>
          <w:lang w:val="en-NZ"/>
        </w:rPr>
        <w:t>else – please write what it is in the box below:</w:t>
      </w:r>
    </w:p>
    <w:p w14:paraId="4FDA6FB1" w14:textId="767446CA" w:rsidR="00F05AF2" w:rsidRPr="00F05AF2" w:rsidRDefault="00F05AF2" w:rsidP="00CC4FB6">
      <w:pPr>
        <w:spacing w:line="336" w:lineRule="auto"/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29739C3" wp14:editId="1F083D3C">
                <wp:simplePos x="0" y="0"/>
                <wp:positionH relativeFrom="margin">
                  <wp:align>right</wp:align>
                </wp:positionH>
                <wp:positionV relativeFrom="paragraph">
                  <wp:posOffset>43618</wp:posOffset>
                </wp:positionV>
                <wp:extent cx="5708650" cy="1295400"/>
                <wp:effectExtent l="0" t="0" r="25400" b="19050"/>
                <wp:wrapNone/>
                <wp:docPr id="167271551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1295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9F72B" id="Rectangle 5" o:spid="_x0000_s1026" alt="&quot;&quot;" style="position:absolute;margin-left:398.3pt;margin-top:3.45pt;width:449.5pt;height:102pt;z-index:252089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1BD8C657" w14:textId="6CA676EE" w:rsidR="00E9391B" w:rsidRDefault="00E9391B" w:rsidP="002166C6">
      <w:pPr>
        <w:rPr>
          <w:lang w:val="en-NZ"/>
        </w:rPr>
      </w:pPr>
    </w:p>
    <w:p w14:paraId="6945FA5D" w14:textId="527BE7B1" w:rsidR="00E9391B" w:rsidRDefault="00E9391B" w:rsidP="002166C6">
      <w:pPr>
        <w:rPr>
          <w:lang w:val="en-NZ"/>
        </w:rPr>
      </w:pPr>
    </w:p>
    <w:p w14:paraId="49BCA6CF" w14:textId="0E9428A8" w:rsidR="00E9391B" w:rsidRDefault="001D1C2B" w:rsidP="001D1C2B">
      <w:pPr>
        <w:pStyle w:val="Heading1"/>
        <w:rPr>
          <w:lang w:val="en-NZ"/>
        </w:rPr>
      </w:pPr>
      <w:r>
        <w:rPr>
          <w:lang w:val="en-NZ"/>
        </w:rPr>
        <w:lastRenderedPageBreak/>
        <w:t>Privacy</w:t>
      </w:r>
    </w:p>
    <w:p w14:paraId="2EDCE6A2" w14:textId="77777777" w:rsidR="001D1C2B" w:rsidRDefault="001D1C2B" w:rsidP="003D5AC5">
      <w:pPr>
        <w:spacing w:line="336" w:lineRule="auto"/>
        <w:rPr>
          <w:lang w:val="en-NZ"/>
        </w:rPr>
      </w:pPr>
    </w:p>
    <w:p w14:paraId="466DD55D" w14:textId="77777777" w:rsidR="00222310" w:rsidRDefault="00222310" w:rsidP="003D5AC5">
      <w:pPr>
        <w:spacing w:line="336" w:lineRule="auto"/>
        <w:rPr>
          <w:lang w:val="en-NZ"/>
        </w:rPr>
      </w:pPr>
    </w:p>
    <w:p w14:paraId="44259B9A" w14:textId="1A21D854" w:rsidR="003D5AC5" w:rsidRDefault="00CC4FB6" w:rsidP="003D5AC5">
      <w:pPr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317E77D4" wp14:editId="17AD7EFA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23824" cy="1257300"/>
            <wp:effectExtent l="0" t="0" r="0" b="0"/>
            <wp:wrapNone/>
            <wp:docPr id="1084651069" name="Picture 10846510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51069" name="Picture 10846510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27" cy="1260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C5">
        <w:rPr>
          <w:lang w:val="en-NZ"/>
        </w:rPr>
        <w:t>We are collecting your personal information from this Expression of Interest to think about you for the Accessibility Advisory Group.</w:t>
      </w:r>
    </w:p>
    <w:p w14:paraId="3D444ACB" w14:textId="77777777" w:rsidR="003D5AC5" w:rsidRDefault="003D5AC5" w:rsidP="003D5AC5">
      <w:pPr>
        <w:spacing w:line="336" w:lineRule="auto"/>
        <w:rPr>
          <w:lang w:val="en-NZ"/>
        </w:rPr>
      </w:pPr>
    </w:p>
    <w:p w14:paraId="078B7EC6" w14:textId="3045576A" w:rsidR="003D5AC5" w:rsidRDefault="00CC4FB6" w:rsidP="003D5AC5">
      <w:pPr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62E686BD" wp14:editId="04F3CA8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285875" cy="1285875"/>
            <wp:effectExtent l="0" t="0" r="0" b="9525"/>
            <wp:wrapNone/>
            <wp:docPr id="1697503646" name="Picture 16975036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03646" name="Picture 16975036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54785" w14:textId="6D78042E" w:rsidR="003D5AC5" w:rsidRDefault="003D5AC5" w:rsidP="003D5AC5">
      <w:pPr>
        <w:spacing w:line="336" w:lineRule="auto"/>
        <w:rPr>
          <w:lang w:val="en-NZ"/>
        </w:rPr>
      </w:pPr>
      <w:r>
        <w:rPr>
          <w:lang w:val="en-NZ"/>
        </w:rPr>
        <w:t>We will not use this information for anything else unless you say we can.</w:t>
      </w:r>
    </w:p>
    <w:p w14:paraId="552CB43D" w14:textId="77777777" w:rsidR="003D5AC5" w:rsidRDefault="003D5AC5" w:rsidP="003D5AC5">
      <w:pPr>
        <w:spacing w:line="336" w:lineRule="auto"/>
        <w:rPr>
          <w:lang w:val="en-NZ"/>
        </w:rPr>
      </w:pPr>
    </w:p>
    <w:p w14:paraId="64A9D56D" w14:textId="77777777" w:rsidR="003D5AC5" w:rsidRDefault="003D5AC5" w:rsidP="003D5AC5">
      <w:pPr>
        <w:spacing w:line="336" w:lineRule="auto"/>
        <w:rPr>
          <w:lang w:val="en-NZ"/>
        </w:rPr>
      </w:pPr>
    </w:p>
    <w:p w14:paraId="4AE00872" w14:textId="4775BEAD" w:rsidR="003D5AC5" w:rsidRDefault="003D5AC5" w:rsidP="003D5AC5">
      <w:pPr>
        <w:spacing w:line="336" w:lineRule="auto"/>
        <w:rPr>
          <w:lang w:val="en-NZ"/>
        </w:rPr>
      </w:pPr>
      <w:r>
        <w:rPr>
          <w:lang w:val="en-NZ"/>
        </w:rPr>
        <w:t>You have the right to ask:</w:t>
      </w:r>
    </w:p>
    <w:p w14:paraId="6B5421F6" w14:textId="78931676" w:rsidR="003D5AC5" w:rsidRDefault="00CC4FB6" w:rsidP="003D5AC5">
      <w:pPr>
        <w:pStyle w:val="Listtoplevel"/>
        <w:spacing w:line="336" w:lineRule="auto"/>
      </w:pPr>
      <w:r>
        <w:drawing>
          <wp:anchor distT="0" distB="0" distL="114300" distR="114300" simplePos="0" relativeHeight="252304384" behindDoc="0" locked="0" layoutInCell="1" allowOverlap="1" wp14:anchorId="0F178EAA" wp14:editId="21098303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514475" cy="1514475"/>
            <wp:effectExtent l="0" t="0" r="9525" b="9525"/>
            <wp:wrapNone/>
            <wp:docPr id="488789866" name="Picture 4887898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89866" name="Picture 4887898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C5">
        <w:t>for a copy of personal information we have about you</w:t>
      </w:r>
      <w:r w:rsidR="001872A8">
        <w:t xml:space="preserve"> except from referees</w:t>
      </w:r>
    </w:p>
    <w:p w14:paraId="233C087A" w14:textId="3213A00A" w:rsidR="003D5AC5" w:rsidRDefault="003D5AC5" w:rsidP="003D5AC5">
      <w:pPr>
        <w:pStyle w:val="Listtoplevel"/>
        <w:spacing w:line="336" w:lineRule="auto"/>
      </w:pPr>
      <w:r>
        <w:t>for the information to be fixed if you think it is wrong.</w:t>
      </w:r>
    </w:p>
    <w:p w14:paraId="0B3C13F3" w14:textId="77777777" w:rsidR="003D5AC5" w:rsidRDefault="003D5AC5" w:rsidP="003D5AC5">
      <w:pPr>
        <w:spacing w:line="336" w:lineRule="auto"/>
        <w:rPr>
          <w:lang w:val="en-NZ"/>
        </w:rPr>
      </w:pPr>
    </w:p>
    <w:p w14:paraId="346EC717" w14:textId="2230D616" w:rsidR="003D5AC5" w:rsidRDefault="003D5AC5" w:rsidP="003D5AC5">
      <w:pPr>
        <w:spacing w:line="336" w:lineRule="auto"/>
        <w:rPr>
          <w:lang w:val="en-NZ"/>
        </w:rPr>
      </w:pPr>
    </w:p>
    <w:p w14:paraId="49D52022" w14:textId="4691D4B2" w:rsidR="003D5AC5" w:rsidRDefault="00CC4FB6" w:rsidP="003D5AC5">
      <w:pPr>
        <w:spacing w:line="336" w:lineRule="auto"/>
        <w:rPr>
          <w:lang w:val="en-NZ"/>
        </w:rPr>
      </w:pPr>
      <w:r>
        <w:rPr>
          <w:noProof/>
        </w:rPr>
        <w:drawing>
          <wp:anchor distT="0" distB="0" distL="114300" distR="114300" simplePos="0" relativeHeight="252306432" behindDoc="0" locked="0" layoutInCell="1" allowOverlap="1" wp14:anchorId="3BC1942E" wp14:editId="34D66C6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38275" cy="1438275"/>
            <wp:effectExtent l="0" t="0" r="9525" b="9525"/>
            <wp:wrapNone/>
            <wp:docPr id="675095931" name="Picture 6750959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95931" name="Picture 6750959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C5">
        <w:rPr>
          <w:lang w:val="en-NZ"/>
        </w:rPr>
        <w:t xml:space="preserve">You can ask about this by </w:t>
      </w:r>
      <w:r w:rsidR="003D5AC5" w:rsidRPr="003D5AC5">
        <w:rPr>
          <w:b/>
          <w:bCs/>
          <w:lang w:val="en-NZ"/>
        </w:rPr>
        <w:t>email</w:t>
      </w:r>
      <w:r w:rsidR="003D5AC5">
        <w:rPr>
          <w:lang w:val="en-NZ"/>
        </w:rPr>
        <w:t xml:space="preserve"> at:</w:t>
      </w:r>
    </w:p>
    <w:p w14:paraId="7A149EEA" w14:textId="77777777" w:rsidR="003D5AC5" w:rsidRDefault="003D5AC5" w:rsidP="003D5AC5">
      <w:pPr>
        <w:spacing w:line="336" w:lineRule="auto"/>
        <w:rPr>
          <w:lang w:val="en-NZ"/>
        </w:rPr>
      </w:pPr>
    </w:p>
    <w:p w14:paraId="7CD55B73" w14:textId="04251E64" w:rsidR="003D5AC5" w:rsidRPr="003D5AC5" w:rsidRDefault="003D5AC5" w:rsidP="003D5AC5">
      <w:pPr>
        <w:spacing w:line="336" w:lineRule="auto"/>
        <w:rPr>
          <w:b/>
          <w:bCs/>
          <w:color w:val="000000" w:themeColor="text1"/>
          <w:lang w:val="en-NZ"/>
        </w:rPr>
      </w:pPr>
      <w:hyperlink r:id="rId151" w:history="1">
        <w:r w:rsidRPr="003D5AC5">
          <w:rPr>
            <w:rStyle w:val="Hyperlink"/>
            <w:b/>
            <w:bCs/>
            <w:color w:val="000000" w:themeColor="text1"/>
            <w:u w:val="none"/>
            <w:lang w:val="en-NZ"/>
          </w:rPr>
          <w:t>privacy@whaikaha.govt.nz</w:t>
        </w:r>
      </w:hyperlink>
    </w:p>
    <w:p w14:paraId="6025F25A" w14:textId="2D4C9263" w:rsidR="00316DBA" w:rsidRPr="00316DBA" w:rsidRDefault="0042258C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27200" behindDoc="0" locked="0" layoutInCell="1" allowOverlap="1" wp14:anchorId="612712B0" wp14:editId="0BF0ED90">
            <wp:simplePos x="0" y="0"/>
            <wp:positionH relativeFrom="margin">
              <wp:align>left</wp:align>
            </wp:positionH>
            <wp:positionV relativeFrom="paragraph">
              <wp:posOffset>132466</wp:posOffset>
            </wp:positionV>
            <wp:extent cx="1348105" cy="266700"/>
            <wp:effectExtent l="0" t="0" r="4445" b="0"/>
            <wp:wrapNone/>
            <wp:docPr id="42" name="Picture 42" descr="Logo for Ministry of Disabled People - Whaikah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Ministry of Disabled People - Whaikaha."/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150F315" wp14:editId="38257EB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38506" id="Rectangle: Rounded Corners 24" o:spid="_x0000_s1026" alt="&quot;&quot;" style="position:absolute;margin-left:-27pt;margin-top:-21pt;width:490.9pt;height:660.75pt;z-index:-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306E4E">
        <w:rPr>
          <w:rFonts w:eastAsia="Times New Roman" w:cs="Arial"/>
          <w:sz w:val="28"/>
          <w:szCs w:val="28"/>
          <w:lang w:eastAsia="en-NZ"/>
        </w:rPr>
        <w:t xml:space="preserve">the </w:t>
      </w:r>
      <w:r>
        <w:rPr>
          <w:rFonts w:eastAsia="Times New Roman" w:cs="Arial"/>
          <w:sz w:val="28"/>
          <w:szCs w:val="28"/>
          <w:lang w:eastAsia="en-NZ"/>
        </w:rPr>
        <w:t>Ministry of Disabled People</w:t>
      </w:r>
      <w:r w:rsidR="00AE40C6">
        <w:rPr>
          <w:rFonts w:eastAsia="Times New Roman" w:cs="Arial"/>
          <w:sz w:val="28"/>
          <w:szCs w:val="28"/>
          <w:lang w:eastAsia="en-NZ"/>
        </w:rPr>
        <w:t xml:space="preserve"> – Whaikaha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2ACF4BB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D97E62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5E0BCF0F" wp14:editId="2F452D8B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7765FF2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2F0BF16A" wp14:editId="7CB462F4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34A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7FC2375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5152" behindDoc="0" locked="0" layoutInCell="1" allowOverlap="1" wp14:anchorId="4943E70E" wp14:editId="7880B533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F48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099F8717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80E23DE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1296" behindDoc="0" locked="0" layoutInCell="1" allowOverlap="1" wp14:anchorId="28AA9BAB" wp14:editId="4BC8FC37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182E36C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55B960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0272" behindDoc="1" locked="0" layoutInCell="1" allowOverlap="1" wp14:anchorId="32203E19" wp14:editId="3AF7B434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559764A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BFE54D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57093F40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8CC6C3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4368" behindDoc="0" locked="0" layoutInCell="1" allowOverlap="1" wp14:anchorId="4E96BB2B" wp14:editId="6581ADDC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75605E6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2320" behindDoc="0" locked="0" layoutInCell="1" allowOverlap="1" wp14:anchorId="51B5BB00" wp14:editId="5BBC6529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1BEB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7CCEB969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1ABFB2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5DCF443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378B02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315094CF" wp14:editId="061B2DE5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780B58A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655FD2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0BDE8BD4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73A70DBE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6AC72809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A0E61">
      <w:footerReference w:type="even" r:id="rId161"/>
      <w:footerReference w:type="default" r:id="rId16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F2E7C"/>
        <w:left w:val="single" w:sz="24" w:space="24" w:color="4F2E7C"/>
        <w:bottom w:val="single" w:sz="24" w:space="24" w:color="4F2E7C"/>
        <w:right w:val="single" w:sz="24" w:space="24" w:color="4F2E7C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7D861" w14:textId="77777777" w:rsidR="005B0BE8" w:rsidRDefault="005B0BE8">
      <w:pPr>
        <w:spacing w:line="240" w:lineRule="auto"/>
      </w:pPr>
      <w:r>
        <w:separator/>
      </w:r>
    </w:p>
  </w:endnote>
  <w:endnote w:type="continuationSeparator" w:id="0">
    <w:p w14:paraId="636CC053" w14:textId="77777777" w:rsidR="005B0BE8" w:rsidRDefault="005B0B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3F9745A3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574FE3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BE1EFC9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5B8BDC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3962A" w14:textId="77777777" w:rsidR="005B0BE8" w:rsidRDefault="005B0BE8">
      <w:pPr>
        <w:spacing w:line="240" w:lineRule="auto"/>
      </w:pPr>
      <w:r>
        <w:separator/>
      </w:r>
    </w:p>
  </w:footnote>
  <w:footnote w:type="continuationSeparator" w:id="0">
    <w:p w14:paraId="552F9A2C" w14:textId="77777777" w:rsidR="005B0BE8" w:rsidRDefault="005B0B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E35CC"/>
    <w:multiLevelType w:val="hybridMultilevel"/>
    <w:tmpl w:val="AF944D1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0A5C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3"/>
  </w:num>
  <w:num w:numId="14" w16cid:durableId="17833744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8F10E8"/>
    <w:rsid w:val="000013CC"/>
    <w:rsid w:val="00002417"/>
    <w:rsid w:val="00005DB6"/>
    <w:rsid w:val="000064D2"/>
    <w:rsid w:val="00013501"/>
    <w:rsid w:val="000176B8"/>
    <w:rsid w:val="000227B4"/>
    <w:rsid w:val="0003092A"/>
    <w:rsid w:val="000338CA"/>
    <w:rsid w:val="000452F7"/>
    <w:rsid w:val="0004557B"/>
    <w:rsid w:val="00073F86"/>
    <w:rsid w:val="00085A28"/>
    <w:rsid w:val="00085E05"/>
    <w:rsid w:val="0009079F"/>
    <w:rsid w:val="00090942"/>
    <w:rsid w:val="000A0E61"/>
    <w:rsid w:val="000A3C46"/>
    <w:rsid w:val="000A62B5"/>
    <w:rsid w:val="000B0603"/>
    <w:rsid w:val="000D2B45"/>
    <w:rsid w:val="000F35F5"/>
    <w:rsid w:val="000F4F56"/>
    <w:rsid w:val="001155B9"/>
    <w:rsid w:val="00122416"/>
    <w:rsid w:val="00122E35"/>
    <w:rsid w:val="0012463B"/>
    <w:rsid w:val="00124EA8"/>
    <w:rsid w:val="00131D71"/>
    <w:rsid w:val="0014374E"/>
    <w:rsid w:val="00151887"/>
    <w:rsid w:val="001704A7"/>
    <w:rsid w:val="0017264D"/>
    <w:rsid w:val="001754F4"/>
    <w:rsid w:val="00184991"/>
    <w:rsid w:val="00184CE3"/>
    <w:rsid w:val="001872A8"/>
    <w:rsid w:val="001B1645"/>
    <w:rsid w:val="001B4DD5"/>
    <w:rsid w:val="001C74F3"/>
    <w:rsid w:val="001C776D"/>
    <w:rsid w:val="001D1C2B"/>
    <w:rsid w:val="001D223E"/>
    <w:rsid w:val="001E0014"/>
    <w:rsid w:val="001E02A6"/>
    <w:rsid w:val="001E3429"/>
    <w:rsid w:val="001E7148"/>
    <w:rsid w:val="001F68C3"/>
    <w:rsid w:val="001F6DFE"/>
    <w:rsid w:val="00201791"/>
    <w:rsid w:val="002068ED"/>
    <w:rsid w:val="00207057"/>
    <w:rsid w:val="00210761"/>
    <w:rsid w:val="002166C6"/>
    <w:rsid w:val="00222310"/>
    <w:rsid w:val="00226C0D"/>
    <w:rsid w:val="00226F54"/>
    <w:rsid w:val="002417C1"/>
    <w:rsid w:val="00257D60"/>
    <w:rsid w:val="00261BF8"/>
    <w:rsid w:val="00266B9F"/>
    <w:rsid w:val="00273030"/>
    <w:rsid w:val="00273F69"/>
    <w:rsid w:val="00277580"/>
    <w:rsid w:val="00284D0D"/>
    <w:rsid w:val="002944EE"/>
    <w:rsid w:val="002A6E04"/>
    <w:rsid w:val="002B5240"/>
    <w:rsid w:val="002C4079"/>
    <w:rsid w:val="002C6DD7"/>
    <w:rsid w:val="002E1FD6"/>
    <w:rsid w:val="002F7491"/>
    <w:rsid w:val="00306E4E"/>
    <w:rsid w:val="00315307"/>
    <w:rsid w:val="00316DBA"/>
    <w:rsid w:val="00323EB3"/>
    <w:rsid w:val="00326AEB"/>
    <w:rsid w:val="00353D5D"/>
    <w:rsid w:val="003631C1"/>
    <w:rsid w:val="0037145E"/>
    <w:rsid w:val="00371C85"/>
    <w:rsid w:val="003831EB"/>
    <w:rsid w:val="00397BC4"/>
    <w:rsid w:val="003D1038"/>
    <w:rsid w:val="003D5AC5"/>
    <w:rsid w:val="003D631D"/>
    <w:rsid w:val="003E1602"/>
    <w:rsid w:val="003F07F7"/>
    <w:rsid w:val="003F5628"/>
    <w:rsid w:val="004000F3"/>
    <w:rsid w:val="004002D2"/>
    <w:rsid w:val="0042258C"/>
    <w:rsid w:val="00426BE4"/>
    <w:rsid w:val="004535B5"/>
    <w:rsid w:val="004567B0"/>
    <w:rsid w:val="004626B7"/>
    <w:rsid w:val="0046617C"/>
    <w:rsid w:val="00474DBA"/>
    <w:rsid w:val="004E1AC2"/>
    <w:rsid w:val="004E610F"/>
    <w:rsid w:val="004F56C0"/>
    <w:rsid w:val="00503AD5"/>
    <w:rsid w:val="00505B3D"/>
    <w:rsid w:val="00510007"/>
    <w:rsid w:val="00522C20"/>
    <w:rsid w:val="00522E5E"/>
    <w:rsid w:val="005325B9"/>
    <w:rsid w:val="00551AE6"/>
    <w:rsid w:val="00570380"/>
    <w:rsid w:val="00577D24"/>
    <w:rsid w:val="00581FA7"/>
    <w:rsid w:val="005921AD"/>
    <w:rsid w:val="00595130"/>
    <w:rsid w:val="005B0BE8"/>
    <w:rsid w:val="005B1814"/>
    <w:rsid w:val="005C37FC"/>
    <w:rsid w:val="005D3D63"/>
    <w:rsid w:val="005E2A50"/>
    <w:rsid w:val="005F7E0A"/>
    <w:rsid w:val="0060011B"/>
    <w:rsid w:val="00601289"/>
    <w:rsid w:val="00612311"/>
    <w:rsid w:val="006172DB"/>
    <w:rsid w:val="00621884"/>
    <w:rsid w:val="0063313D"/>
    <w:rsid w:val="006332D5"/>
    <w:rsid w:val="00634158"/>
    <w:rsid w:val="0064667B"/>
    <w:rsid w:val="00651050"/>
    <w:rsid w:val="00654672"/>
    <w:rsid w:val="00676F77"/>
    <w:rsid w:val="006771C4"/>
    <w:rsid w:val="00683296"/>
    <w:rsid w:val="00693AA2"/>
    <w:rsid w:val="006A217C"/>
    <w:rsid w:val="006B45FC"/>
    <w:rsid w:val="006B5715"/>
    <w:rsid w:val="006C5C26"/>
    <w:rsid w:val="006D12ED"/>
    <w:rsid w:val="006D1979"/>
    <w:rsid w:val="006D27EC"/>
    <w:rsid w:val="006E050D"/>
    <w:rsid w:val="006E473E"/>
    <w:rsid w:val="006F5216"/>
    <w:rsid w:val="006F7A85"/>
    <w:rsid w:val="007012DC"/>
    <w:rsid w:val="00705CA3"/>
    <w:rsid w:val="007112B2"/>
    <w:rsid w:val="007178CD"/>
    <w:rsid w:val="00730947"/>
    <w:rsid w:val="00734C63"/>
    <w:rsid w:val="00736E4E"/>
    <w:rsid w:val="0075636F"/>
    <w:rsid w:val="00760DC8"/>
    <w:rsid w:val="007829EC"/>
    <w:rsid w:val="007A20BC"/>
    <w:rsid w:val="007B05F3"/>
    <w:rsid w:val="007B1962"/>
    <w:rsid w:val="007B22B4"/>
    <w:rsid w:val="007C0654"/>
    <w:rsid w:val="007C06B3"/>
    <w:rsid w:val="007C7764"/>
    <w:rsid w:val="007D2471"/>
    <w:rsid w:val="007D7D4C"/>
    <w:rsid w:val="007E7233"/>
    <w:rsid w:val="007E7C01"/>
    <w:rsid w:val="007F31EB"/>
    <w:rsid w:val="008351F9"/>
    <w:rsid w:val="00840E1C"/>
    <w:rsid w:val="00863D53"/>
    <w:rsid w:val="008659BE"/>
    <w:rsid w:val="0088000D"/>
    <w:rsid w:val="008848CB"/>
    <w:rsid w:val="00887F23"/>
    <w:rsid w:val="008D437D"/>
    <w:rsid w:val="008D4475"/>
    <w:rsid w:val="008F10E8"/>
    <w:rsid w:val="009036A6"/>
    <w:rsid w:val="00917086"/>
    <w:rsid w:val="00937203"/>
    <w:rsid w:val="009411B0"/>
    <w:rsid w:val="00944FA4"/>
    <w:rsid w:val="0094516C"/>
    <w:rsid w:val="00946F4C"/>
    <w:rsid w:val="009617A4"/>
    <w:rsid w:val="00962823"/>
    <w:rsid w:val="00966FFF"/>
    <w:rsid w:val="00970C8F"/>
    <w:rsid w:val="00970F86"/>
    <w:rsid w:val="00974E0B"/>
    <w:rsid w:val="0098180B"/>
    <w:rsid w:val="009837D6"/>
    <w:rsid w:val="009B18AA"/>
    <w:rsid w:val="009B3790"/>
    <w:rsid w:val="009B565D"/>
    <w:rsid w:val="009C7716"/>
    <w:rsid w:val="009E16D4"/>
    <w:rsid w:val="009E178F"/>
    <w:rsid w:val="009F1557"/>
    <w:rsid w:val="009F65CE"/>
    <w:rsid w:val="00A0176C"/>
    <w:rsid w:val="00A06122"/>
    <w:rsid w:val="00A12915"/>
    <w:rsid w:val="00A1608E"/>
    <w:rsid w:val="00A16CD6"/>
    <w:rsid w:val="00A33DBA"/>
    <w:rsid w:val="00A46C73"/>
    <w:rsid w:val="00A51593"/>
    <w:rsid w:val="00A67570"/>
    <w:rsid w:val="00A7212F"/>
    <w:rsid w:val="00AC2362"/>
    <w:rsid w:val="00AC243C"/>
    <w:rsid w:val="00AC5C40"/>
    <w:rsid w:val="00AE40C6"/>
    <w:rsid w:val="00B07D7E"/>
    <w:rsid w:val="00B428C4"/>
    <w:rsid w:val="00B50B0B"/>
    <w:rsid w:val="00B81A2E"/>
    <w:rsid w:val="00BA4114"/>
    <w:rsid w:val="00BB6E76"/>
    <w:rsid w:val="00BB7148"/>
    <w:rsid w:val="00BC31F2"/>
    <w:rsid w:val="00BC7E04"/>
    <w:rsid w:val="00BD34B6"/>
    <w:rsid w:val="00BE46D8"/>
    <w:rsid w:val="00BE7334"/>
    <w:rsid w:val="00BF3232"/>
    <w:rsid w:val="00BF5DDC"/>
    <w:rsid w:val="00C1076D"/>
    <w:rsid w:val="00C149AB"/>
    <w:rsid w:val="00C200AE"/>
    <w:rsid w:val="00C203C2"/>
    <w:rsid w:val="00C2103E"/>
    <w:rsid w:val="00C214FE"/>
    <w:rsid w:val="00C67488"/>
    <w:rsid w:val="00C80FC2"/>
    <w:rsid w:val="00C878DE"/>
    <w:rsid w:val="00CC4FB6"/>
    <w:rsid w:val="00CC747F"/>
    <w:rsid w:val="00D05CAC"/>
    <w:rsid w:val="00D11386"/>
    <w:rsid w:val="00D2408A"/>
    <w:rsid w:val="00D5239E"/>
    <w:rsid w:val="00D652D9"/>
    <w:rsid w:val="00D67451"/>
    <w:rsid w:val="00D83454"/>
    <w:rsid w:val="00D838E9"/>
    <w:rsid w:val="00D852B6"/>
    <w:rsid w:val="00D95D45"/>
    <w:rsid w:val="00DC4C20"/>
    <w:rsid w:val="00DC5D2A"/>
    <w:rsid w:val="00DE0479"/>
    <w:rsid w:val="00DF2E18"/>
    <w:rsid w:val="00DF2FE2"/>
    <w:rsid w:val="00E02C06"/>
    <w:rsid w:val="00E119A4"/>
    <w:rsid w:val="00E17BF8"/>
    <w:rsid w:val="00E25EA4"/>
    <w:rsid w:val="00E301CA"/>
    <w:rsid w:val="00E341CE"/>
    <w:rsid w:val="00E377EE"/>
    <w:rsid w:val="00E422EA"/>
    <w:rsid w:val="00E42F61"/>
    <w:rsid w:val="00E56A37"/>
    <w:rsid w:val="00E67CC0"/>
    <w:rsid w:val="00E70E61"/>
    <w:rsid w:val="00E757C5"/>
    <w:rsid w:val="00E914F7"/>
    <w:rsid w:val="00E9391B"/>
    <w:rsid w:val="00EA448C"/>
    <w:rsid w:val="00EA567F"/>
    <w:rsid w:val="00EC5F32"/>
    <w:rsid w:val="00EF4A04"/>
    <w:rsid w:val="00EF5BA4"/>
    <w:rsid w:val="00F05AF2"/>
    <w:rsid w:val="00F123A5"/>
    <w:rsid w:val="00F20BCC"/>
    <w:rsid w:val="00F316F7"/>
    <w:rsid w:val="00F32DCE"/>
    <w:rsid w:val="00F40959"/>
    <w:rsid w:val="00F633AC"/>
    <w:rsid w:val="00F639A5"/>
    <w:rsid w:val="00F87859"/>
    <w:rsid w:val="00FA7F71"/>
    <w:rsid w:val="00FB3A61"/>
    <w:rsid w:val="00FB5A8F"/>
    <w:rsid w:val="00FC1BD7"/>
    <w:rsid w:val="00FC63B6"/>
    <w:rsid w:val="00FE3E1A"/>
    <w:rsid w:val="00FE79DE"/>
    <w:rsid w:val="00FF4146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7ED869"/>
  <w15:chartTrackingRefBased/>
  <w15:docId w15:val="{23D43898-8219-4012-8433-5F66B8B4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A0E61"/>
    <w:pPr>
      <w:keepNext/>
      <w:keepLines/>
      <w:widowControl w:val="0"/>
      <w:pBdr>
        <w:top w:val="single" w:sz="18" w:space="10" w:color="4F2E7C"/>
        <w:left w:val="single" w:sz="18" w:space="4" w:color="4F2E7C"/>
        <w:bottom w:val="single" w:sz="18" w:space="0" w:color="4F2E7C"/>
        <w:right w:val="single" w:sz="18" w:space="4" w:color="4F2E7C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A0E6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customStyle="1" w:styleId="normaltextrun">
    <w:name w:val="normaltextrun"/>
    <w:basedOn w:val="DefaultParagraphFont"/>
    <w:rsid w:val="00C203C2"/>
  </w:style>
  <w:style w:type="character" w:styleId="UnresolvedMention">
    <w:name w:val="Unresolved Mention"/>
    <w:basedOn w:val="DefaultParagraphFont"/>
    <w:uiPriority w:val="99"/>
    <w:semiHidden/>
    <w:unhideWhenUsed/>
    <w:rsid w:val="004E1A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2103E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42" Type="http://schemas.openxmlformats.org/officeDocument/2006/relationships/image" Target="media/image32.png"/><Relationship Id="rId63" Type="http://schemas.openxmlformats.org/officeDocument/2006/relationships/image" Target="media/image47.png"/><Relationship Id="rId84" Type="http://schemas.openxmlformats.org/officeDocument/2006/relationships/image" Target="media/image67.png"/><Relationship Id="rId138" Type="http://schemas.openxmlformats.org/officeDocument/2006/relationships/image" Target="media/image118.png"/><Relationship Id="rId159" Type="http://schemas.openxmlformats.org/officeDocument/2006/relationships/image" Target="media/image138.jpeg"/><Relationship Id="rId107" Type="http://schemas.openxmlformats.org/officeDocument/2006/relationships/image" Target="media/image88.png"/><Relationship Id="rId11" Type="http://schemas.openxmlformats.org/officeDocument/2006/relationships/image" Target="media/image5.jpeg"/><Relationship Id="rId32" Type="http://schemas.openxmlformats.org/officeDocument/2006/relationships/image" Target="media/image22.png"/><Relationship Id="rId74" Type="http://schemas.openxmlformats.org/officeDocument/2006/relationships/image" Target="media/image57.png"/><Relationship Id="rId128" Type="http://schemas.openxmlformats.org/officeDocument/2006/relationships/image" Target="media/image109.jpeg"/><Relationship Id="rId149" Type="http://schemas.openxmlformats.org/officeDocument/2006/relationships/image" Target="media/image129.png"/><Relationship Id="rId5" Type="http://schemas.openxmlformats.org/officeDocument/2006/relationships/footnotes" Target="footnotes.xml"/><Relationship Id="rId95" Type="http://schemas.openxmlformats.org/officeDocument/2006/relationships/image" Target="media/image76.png"/><Relationship Id="rId160" Type="http://schemas.openxmlformats.org/officeDocument/2006/relationships/image" Target="media/image139.png"/><Relationship Id="rId22" Type="http://schemas.openxmlformats.org/officeDocument/2006/relationships/image" Target="media/image122.png"/><Relationship Id="rId43" Type="http://schemas.openxmlformats.org/officeDocument/2006/relationships/image" Target="media/image33.png"/><Relationship Id="rId64" Type="http://schemas.openxmlformats.org/officeDocument/2006/relationships/image" Target="media/image48.png"/><Relationship Id="rId118" Type="http://schemas.openxmlformats.org/officeDocument/2006/relationships/image" Target="media/image99.png"/><Relationship Id="rId139" Type="http://schemas.openxmlformats.org/officeDocument/2006/relationships/image" Target="media/image119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image" Target="media/image130.png"/><Relationship Id="rId155" Type="http://schemas.openxmlformats.org/officeDocument/2006/relationships/image" Target="media/image13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hyperlink" Target="mailto:outreach@whaikaha.govt.nz" TargetMode="External"/><Relationship Id="rId103" Type="http://schemas.openxmlformats.org/officeDocument/2006/relationships/image" Target="media/image84.jpeg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400.png"/><Relationship Id="rId70" Type="http://schemas.openxmlformats.org/officeDocument/2006/relationships/image" Target="media/image51.png"/><Relationship Id="rId75" Type="http://schemas.openxmlformats.org/officeDocument/2006/relationships/image" Target="media/image58.png"/><Relationship Id="rId91" Type="http://schemas.openxmlformats.org/officeDocument/2006/relationships/image" Target="media/image72.png"/><Relationship Id="rId96" Type="http://schemas.openxmlformats.org/officeDocument/2006/relationships/image" Target="media/image77.jpeg"/><Relationship Id="rId140" Type="http://schemas.openxmlformats.org/officeDocument/2006/relationships/image" Target="media/image120.png"/><Relationship Id="rId145" Type="http://schemas.openxmlformats.org/officeDocument/2006/relationships/image" Target="media/image125.png"/><Relationship Id="rId16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44" Type="http://schemas.openxmlformats.org/officeDocument/2006/relationships/image" Target="media/image34.jpeg"/><Relationship Id="rId60" Type="http://schemas.openxmlformats.org/officeDocument/2006/relationships/image" Target="media/image44.png"/><Relationship Id="rId65" Type="http://schemas.openxmlformats.org/officeDocument/2006/relationships/image" Target="media/image47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130" Type="http://schemas.openxmlformats.org/officeDocument/2006/relationships/image" Target="media/image111.png"/><Relationship Id="rId135" Type="http://schemas.openxmlformats.org/officeDocument/2006/relationships/image" Target="media/image115.png"/><Relationship Id="rId151" Type="http://schemas.openxmlformats.org/officeDocument/2006/relationships/hyperlink" Target="mailto:privacy@whaikaha.govt.nz" TargetMode="External"/><Relationship Id="rId156" Type="http://schemas.openxmlformats.org/officeDocument/2006/relationships/image" Target="media/image135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0.jpeg"/><Relationship Id="rId34" Type="http://schemas.openxmlformats.org/officeDocument/2006/relationships/image" Target="media/image24.png"/><Relationship Id="rId50" Type="http://schemas.openxmlformats.org/officeDocument/2006/relationships/hyperlink" Target="https://www.whaikaha.govt.nz/aag" TargetMode="External"/><Relationship Id="rId55" Type="http://schemas.openxmlformats.org/officeDocument/2006/relationships/image" Target="media/image410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image" Target="media/image85.jpeg"/><Relationship Id="rId120" Type="http://schemas.openxmlformats.org/officeDocument/2006/relationships/image" Target="media/image101.png"/><Relationship Id="rId125" Type="http://schemas.openxmlformats.org/officeDocument/2006/relationships/image" Target="media/image106.jpe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3.jpeg"/><Relationship Id="rId162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jpeg"/><Relationship Id="rId136" Type="http://schemas.openxmlformats.org/officeDocument/2006/relationships/image" Target="media/image116.png"/><Relationship Id="rId157" Type="http://schemas.openxmlformats.org/officeDocument/2006/relationships/image" Target="media/image136.jpeg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152" Type="http://schemas.openxmlformats.org/officeDocument/2006/relationships/image" Target="media/image131.jpeg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2.png"/><Relationship Id="rId77" Type="http://schemas.openxmlformats.org/officeDocument/2006/relationships/image" Target="media/image60.jpe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7.jpe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55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2.jpe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0.png"/><Relationship Id="rId116" Type="http://schemas.openxmlformats.org/officeDocument/2006/relationships/image" Target="media/image97.png"/><Relationship Id="rId137" Type="http://schemas.openxmlformats.org/officeDocument/2006/relationships/image" Target="media/image117.png"/><Relationship Id="rId158" Type="http://schemas.openxmlformats.org/officeDocument/2006/relationships/image" Target="media/image137.png"/><Relationship Id="rId41" Type="http://schemas.openxmlformats.org/officeDocument/2006/relationships/image" Target="media/image31.jpeg"/><Relationship Id="rId62" Type="http://schemas.openxmlformats.org/officeDocument/2006/relationships/image" Target="media/image46.png"/><Relationship Id="rId83" Type="http://schemas.openxmlformats.org/officeDocument/2006/relationships/image" Target="media/image66.png"/><Relationship Id="rId88" Type="http://schemas.openxmlformats.org/officeDocument/2006/relationships/image" Target="media/image680.png"/><Relationship Id="rId111" Type="http://schemas.openxmlformats.org/officeDocument/2006/relationships/image" Target="media/image92.jpeg"/><Relationship Id="rId132" Type="http://schemas.openxmlformats.org/officeDocument/2006/relationships/hyperlink" Target="http://www.justice.govt.nz/criminal-records/" TargetMode="External"/><Relationship Id="rId153" Type="http://schemas.openxmlformats.org/officeDocument/2006/relationships/image" Target="media/image132.jpeg"/><Relationship Id="rId15" Type="http://schemas.openxmlformats.org/officeDocument/2006/relationships/image" Target="media/image9.png"/><Relationship Id="rId36" Type="http://schemas.openxmlformats.org/officeDocument/2006/relationships/image" Target="media/image26.jpeg"/><Relationship Id="rId57" Type="http://schemas.openxmlformats.org/officeDocument/2006/relationships/hyperlink" Target="mailto:outreach@whaikaha.govt.nz" TargetMode="External"/><Relationship Id="rId106" Type="http://schemas.openxmlformats.org/officeDocument/2006/relationships/image" Target="media/image87.jpeg"/><Relationship Id="rId127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1.jpeg"/><Relationship Id="rId52" Type="http://schemas.openxmlformats.org/officeDocument/2006/relationships/image" Target="media/image41.pn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94" Type="http://schemas.openxmlformats.org/officeDocument/2006/relationships/image" Target="media/image75.jpeg"/><Relationship Id="rId99" Type="http://schemas.openxmlformats.org/officeDocument/2006/relationships/image" Target="media/image80.png"/><Relationship Id="rId101" Type="http://schemas.openxmlformats.org/officeDocument/2006/relationships/image" Target="media/image82.jpeg"/><Relationship Id="rId122" Type="http://schemas.openxmlformats.org/officeDocument/2006/relationships/image" Target="media/image103.png"/><Relationship Id="rId143" Type="http://schemas.openxmlformats.org/officeDocument/2006/relationships/image" Target="media/image123.jpeg"/><Relationship Id="rId148" Type="http://schemas.openxmlformats.org/officeDocument/2006/relationships/image" Target="media/image128.pn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2.png"/><Relationship Id="rId89" Type="http://schemas.openxmlformats.org/officeDocument/2006/relationships/image" Target="media/image690.png"/><Relationship Id="rId112" Type="http://schemas.openxmlformats.org/officeDocument/2006/relationships/image" Target="media/image93.jpeg"/><Relationship Id="rId133" Type="http://schemas.openxmlformats.org/officeDocument/2006/relationships/image" Target="media/image113.png"/><Relationship Id="rId154" Type="http://schemas.openxmlformats.org/officeDocument/2006/relationships/image" Target="media/image133.png"/><Relationship Id="rId16" Type="http://schemas.openxmlformats.org/officeDocument/2006/relationships/image" Target="media/image10.jpeg"/><Relationship Id="rId37" Type="http://schemas.openxmlformats.org/officeDocument/2006/relationships/image" Target="media/image27.png"/><Relationship Id="rId58" Type="http://schemas.openxmlformats.org/officeDocument/2006/relationships/image" Target="media/image43.png"/><Relationship Id="rId79" Type="http://schemas.openxmlformats.org/officeDocument/2006/relationships/image" Target="media/image62.png"/><Relationship Id="rId102" Type="http://schemas.openxmlformats.org/officeDocument/2006/relationships/image" Target="media/image83.png"/><Relationship Id="rId123" Type="http://schemas.openxmlformats.org/officeDocument/2006/relationships/image" Target="media/image104.jpeg"/><Relationship Id="rId144" Type="http://schemas.openxmlformats.org/officeDocument/2006/relationships/image" Target="media/image124.png"/><Relationship Id="rId90" Type="http://schemas.openxmlformats.org/officeDocument/2006/relationships/image" Target="media/image71.jpe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3.png"/><Relationship Id="rId113" Type="http://schemas.openxmlformats.org/officeDocument/2006/relationships/image" Target="media/image94.png"/><Relationship Id="rId134" Type="http://schemas.openxmlformats.org/officeDocument/2006/relationships/image" Target="media/image1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13</TotalTime>
  <Pages>43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Andi Buchanan</cp:lastModifiedBy>
  <cp:revision>10</cp:revision>
  <cp:lastPrinted>2025-10-15T20:12:00Z</cp:lastPrinted>
  <dcterms:created xsi:type="dcterms:W3CDTF">2025-10-08T02:03:00Z</dcterms:created>
  <dcterms:modified xsi:type="dcterms:W3CDTF">2025-10-28T00:12:00Z</dcterms:modified>
</cp:coreProperties>
</file>