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0988D" w14:textId="3924E05D" w:rsidR="00F87859" w:rsidRDefault="007E71B0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8240" behindDoc="0" locked="0" layoutInCell="1" allowOverlap="1" wp14:anchorId="7A22C46C" wp14:editId="518052B1">
            <wp:simplePos x="0" y="0"/>
            <wp:positionH relativeFrom="margin">
              <wp:posOffset>4507956</wp:posOffset>
            </wp:positionH>
            <wp:positionV relativeFrom="page">
              <wp:posOffset>554990</wp:posOffset>
            </wp:positionV>
            <wp:extent cx="1391920" cy="2089785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C95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11DA7DAB" wp14:editId="56C031A4">
            <wp:simplePos x="0" y="0"/>
            <wp:positionH relativeFrom="margin">
              <wp:posOffset>-247015</wp:posOffset>
            </wp:positionH>
            <wp:positionV relativeFrom="paragraph">
              <wp:posOffset>-141605</wp:posOffset>
            </wp:positionV>
            <wp:extent cx="3978910" cy="1567180"/>
            <wp:effectExtent l="0" t="0" r="0" b="0"/>
            <wp:wrapNone/>
            <wp:docPr id="41" name="Picture 41" descr="Logo of Whaikaha Ministry of Disabled People. Purple text on a white background. QR C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of Whaikaha Ministry of Disabled People. Purple text on a white background. QR Cod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955C1" w14:textId="77777777" w:rsidR="00F87859" w:rsidRDefault="00F87859" w:rsidP="00F87859">
      <w:pPr>
        <w:rPr>
          <w:rFonts w:cs="Arial"/>
          <w:szCs w:val="32"/>
        </w:rPr>
      </w:pPr>
    </w:p>
    <w:p w14:paraId="303BA29C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AD9F7CF" w14:textId="77777777" w:rsidR="00F87859" w:rsidRDefault="00F87859" w:rsidP="00F87859">
      <w:pPr>
        <w:rPr>
          <w:rFonts w:cs="Arial"/>
          <w:szCs w:val="32"/>
        </w:rPr>
      </w:pPr>
    </w:p>
    <w:p w14:paraId="1704C8CC" w14:textId="77777777" w:rsidR="00F87859" w:rsidRDefault="00F87859" w:rsidP="00F87859">
      <w:pPr>
        <w:rPr>
          <w:rFonts w:cs="Arial"/>
          <w:szCs w:val="32"/>
        </w:rPr>
      </w:pPr>
    </w:p>
    <w:p w14:paraId="2D97F2AF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3945DC5F" w14:textId="3A1CD86D" w:rsidR="00887F23" w:rsidRDefault="00BC4049" w:rsidP="00F87859">
      <w:pPr>
        <w:pStyle w:val="Title"/>
      </w:pPr>
      <w:r>
        <w:t>Summary</w:t>
      </w:r>
      <w:r w:rsidR="005022E7">
        <w:t>: P</w:t>
      </w:r>
      <w:r>
        <w:t xml:space="preserve">ay gap report and </w:t>
      </w:r>
      <w:r w:rsidR="00B71E23">
        <w:t xml:space="preserve">diversity </w:t>
      </w:r>
      <w:r>
        <w:t xml:space="preserve">and </w:t>
      </w:r>
      <w:r w:rsidR="00B71E23">
        <w:t xml:space="preserve">inclusion </w:t>
      </w:r>
      <w:r>
        <w:t>plan</w:t>
      </w:r>
    </w:p>
    <w:p w14:paraId="4823F636" w14:textId="0D9CFED8" w:rsidR="00887F23" w:rsidRDefault="0011415F" w:rsidP="00F87859">
      <w:pPr>
        <w:pStyle w:val="Title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DAFF155" wp14:editId="44BA5244">
            <wp:simplePos x="0" y="0"/>
            <wp:positionH relativeFrom="margin">
              <wp:posOffset>40005</wp:posOffset>
            </wp:positionH>
            <wp:positionV relativeFrom="paragraph">
              <wp:posOffset>221615</wp:posOffset>
            </wp:positionV>
            <wp:extent cx="5790565" cy="2606040"/>
            <wp:effectExtent l="0" t="0" r="0" b="0"/>
            <wp:wrapNone/>
            <wp:docPr id="5" name="Picture 5" descr="A group of people of different ethnic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f different ethnicities.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95D52" w14:textId="489EC29E" w:rsidR="00887F23" w:rsidRDefault="00887F23" w:rsidP="00F87859">
      <w:pPr>
        <w:pStyle w:val="Title"/>
      </w:pPr>
    </w:p>
    <w:p w14:paraId="4A6DD540" w14:textId="77777777" w:rsidR="00887F23" w:rsidRDefault="00887F23" w:rsidP="00F87859">
      <w:pPr>
        <w:pStyle w:val="Title"/>
      </w:pPr>
    </w:p>
    <w:p w14:paraId="729AD682" w14:textId="77777777" w:rsidR="00887F23" w:rsidRDefault="00887F23" w:rsidP="00F87859">
      <w:pPr>
        <w:pStyle w:val="Title"/>
      </w:pPr>
    </w:p>
    <w:p w14:paraId="39242666" w14:textId="29B683C1" w:rsidR="00F87859" w:rsidRPr="00570380" w:rsidRDefault="00F87859" w:rsidP="00BF5DDC">
      <w:pPr>
        <w:pStyle w:val="Datepublished"/>
      </w:pPr>
      <w:r w:rsidRPr="00F87859"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BC4049">
        <w:t>November 2023</w:t>
      </w:r>
    </w:p>
    <w:p w14:paraId="22C4674A" w14:textId="6CE5970D" w:rsidR="000B4CDE" w:rsidRDefault="001D3C33" w:rsidP="00570380">
      <w:pPr>
        <w:pStyle w:val="Heading1"/>
      </w:pPr>
      <w:r>
        <w:lastRenderedPageBreak/>
        <w:t>What you will find in this document</w:t>
      </w:r>
    </w:p>
    <w:p w14:paraId="51F7438E" w14:textId="77777777" w:rsidR="000B4CDE" w:rsidRDefault="000B4CDE" w:rsidP="000B4CDE">
      <w:pPr>
        <w:pStyle w:val="contentspage"/>
      </w:pPr>
    </w:p>
    <w:p w14:paraId="6D2BD1F2" w14:textId="77777777" w:rsidR="000B4CDE" w:rsidRDefault="000B4CDE" w:rsidP="000B4CDE">
      <w:pPr>
        <w:pStyle w:val="contentspage"/>
      </w:pPr>
    </w:p>
    <w:p w14:paraId="5F0F172F" w14:textId="3474E8AA" w:rsidR="0011415F" w:rsidRPr="0011415F" w:rsidRDefault="0011415F" w:rsidP="0011415F">
      <w:pPr>
        <w:pStyle w:val="contentspage"/>
        <w:ind w:right="95"/>
        <w:jc w:val="right"/>
        <w:rPr>
          <w:b/>
          <w:bCs w:val="0"/>
        </w:rPr>
      </w:pPr>
      <w:r w:rsidRPr="0011415F">
        <w:rPr>
          <w:b/>
          <w:bCs w:val="0"/>
        </w:rPr>
        <w:t>Page number:</w:t>
      </w:r>
    </w:p>
    <w:p w14:paraId="5685B520" w14:textId="6107DB2B" w:rsidR="0011415F" w:rsidRDefault="0011415F" w:rsidP="000B4CDE">
      <w:pPr>
        <w:pStyle w:val="contentspage"/>
      </w:pPr>
      <w:r w:rsidRPr="005A37A0">
        <w:rPr>
          <w:noProof/>
          <w:lang w:eastAsia="en-NZ"/>
        </w:rPr>
        <w:drawing>
          <wp:anchor distT="0" distB="0" distL="114300" distR="114300" simplePos="0" relativeHeight="252102656" behindDoc="0" locked="0" layoutInCell="1" allowOverlap="1" wp14:anchorId="0958AB4F" wp14:editId="5C99B1C0">
            <wp:simplePos x="0" y="0"/>
            <wp:positionH relativeFrom="margin">
              <wp:posOffset>-15240</wp:posOffset>
            </wp:positionH>
            <wp:positionV relativeFrom="paragraph">
              <wp:posOffset>133985</wp:posOffset>
            </wp:positionV>
            <wp:extent cx="1470660" cy="1005840"/>
            <wp:effectExtent l="0" t="0" r="0" b="3810"/>
            <wp:wrapNone/>
            <wp:docPr id="2118332860" name="Picture 21183328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332860" name="Picture 21183328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11730" w14:textId="6F8F2192" w:rsidR="006C7F09" w:rsidRDefault="006C7F09" w:rsidP="000B4CDE">
      <w:pPr>
        <w:pStyle w:val="contentspage"/>
      </w:pPr>
      <w:r>
        <w:t>Before you start</w:t>
      </w:r>
      <w:r>
        <w:tab/>
        <w:t>3</w:t>
      </w:r>
    </w:p>
    <w:p w14:paraId="5DC90D68" w14:textId="1B52EAAF" w:rsidR="006C7F09" w:rsidRDefault="006C7F09" w:rsidP="000B4CDE">
      <w:pPr>
        <w:pStyle w:val="contentspage"/>
      </w:pPr>
    </w:p>
    <w:p w14:paraId="627F54B7" w14:textId="011276EF" w:rsidR="006C7F09" w:rsidRDefault="0011415F" w:rsidP="000B4CDE">
      <w:pPr>
        <w:pStyle w:val="contentspage"/>
      </w:pPr>
      <w:r>
        <w:rPr>
          <w:noProof/>
        </w:rPr>
        <w:drawing>
          <wp:anchor distT="0" distB="0" distL="114300" distR="114300" simplePos="0" relativeHeight="252150784" behindDoc="0" locked="0" layoutInCell="1" allowOverlap="1" wp14:anchorId="791CC62F" wp14:editId="415FD4F6">
            <wp:simplePos x="0" y="0"/>
            <wp:positionH relativeFrom="margin">
              <wp:posOffset>-454660</wp:posOffset>
            </wp:positionH>
            <wp:positionV relativeFrom="paragraph">
              <wp:posOffset>351790</wp:posOffset>
            </wp:positionV>
            <wp:extent cx="2331720" cy="1049020"/>
            <wp:effectExtent l="0" t="0" r="0" b="0"/>
            <wp:wrapNone/>
            <wp:docPr id="1" name="Picture 1" descr="A group of people of different ethnic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of different ethnicities.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3029D" w14:textId="5D683051" w:rsidR="000B4CDE" w:rsidRDefault="000B4CDE" w:rsidP="000B4CDE">
      <w:pPr>
        <w:pStyle w:val="contentspage"/>
      </w:pPr>
      <w:r>
        <w:t>What is this document about?</w:t>
      </w:r>
      <w:r>
        <w:tab/>
      </w:r>
      <w:r w:rsidR="00F130DC">
        <w:t>4</w:t>
      </w:r>
    </w:p>
    <w:p w14:paraId="1B45443D" w14:textId="739D1219" w:rsidR="000B4CDE" w:rsidRDefault="000B4CDE" w:rsidP="000B4CDE">
      <w:pPr>
        <w:pStyle w:val="contentspage"/>
      </w:pPr>
    </w:p>
    <w:p w14:paraId="4D355DB7" w14:textId="1A631C30" w:rsidR="001D3C33" w:rsidRDefault="001D3C33" w:rsidP="000B4CDE">
      <w:pPr>
        <w:pStyle w:val="contentspage"/>
      </w:pPr>
    </w:p>
    <w:p w14:paraId="43B97FF2" w14:textId="673D1183" w:rsidR="00EF2F76" w:rsidRDefault="0011415F" w:rsidP="000B4CDE">
      <w:pPr>
        <w:pStyle w:val="contentspage"/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7A7104B8" wp14:editId="4F587A11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1386840" cy="1386840"/>
            <wp:effectExtent l="0" t="0" r="0" b="3810"/>
            <wp:wrapNone/>
            <wp:docPr id="97823053" name="Picture 978230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35614" name="Picture 11270356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F76">
        <w:t xml:space="preserve">What </w:t>
      </w:r>
      <w:r w:rsidR="00690D1B">
        <w:t xml:space="preserve">are </w:t>
      </w:r>
      <w:r w:rsidR="00B71E23">
        <w:t xml:space="preserve">diversity </w:t>
      </w:r>
      <w:r w:rsidR="00EF2F76">
        <w:t xml:space="preserve">and </w:t>
      </w:r>
      <w:r w:rsidR="00B71E23">
        <w:t>inclusion</w:t>
      </w:r>
      <w:r w:rsidR="00EF2F76">
        <w:t>?</w:t>
      </w:r>
      <w:r w:rsidR="00EF2F76">
        <w:tab/>
      </w:r>
      <w:r w:rsidR="00A63484">
        <w:t>6</w:t>
      </w:r>
    </w:p>
    <w:p w14:paraId="6CD359FE" w14:textId="77777777" w:rsidR="00A63484" w:rsidRDefault="00A63484" w:rsidP="000B4CDE">
      <w:pPr>
        <w:pStyle w:val="contentspage"/>
      </w:pPr>
    </w:p>
    <w:p w14:paraId="0A8BC518" w14:textId="77777777" w:rsidR="00A63484" w:rsidRDefault="00A63484" w:rsidP="000B4CDE">
      <w:pPr>
        <w:pStyle w:val="contentspage"/>
      </w:pPr>
    </w:p>
    <w:p w14:paraId="4FBAED7B" w14:textId="4318753F" w:rsidR="00A63484" w:rsidRDefault="00A63484" w:rsidP="00A63484">
      <w:pPr>
        <w:pStyle w:val="contentspage"/>
      </w:pPr>
      <w:r>
        <w:t>What is a pay gap?</w:t>
      </w:r>
      <w:r>
        <w:tab/>
        <w:t>7</w:t>
      </w:r>
    </w:p>
    <w:p w14:paraId="173A3204" w14:textId="77777777" w:rsidR="000B4CDE" w:rsidRDefault="000B4CDE" w:rsidP="000B4CDE">
      <w:pPr>
        <w:pStyle w:val="contentspage"/>
      </w:pPr>
    </w:p>
    <w:p w14:paraId="5A93AFA0" w14:textId="57DD3B97" w:rsidR="001D3C33" w:rsidRDefault="005254A4" w:rsidP="000B4CDE">
      <w:pPr>
        <w:pStyle w:val="contentspage"/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2EA67131" wp14:editId="5D440232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1492250" cy="1492250"/>
            <wp:effectExtent l="0" t="0" r="0" b="0"/>
            <wp:wrapNone/>
            <wp:docPr id="804605884" name="Picture 8046058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30942" name="Picture 18025309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DC3F3" w14:textId="535C4A44" w:rsidR="000B4CDE" w:rsidRDefault="000B4CDE" w:rsidP="000B4CDE">
      <w:pPr>
        <w:pStyle w:val="contentspage"/>
      </w:pPr>
      <w:r>
        <w:t xml:space="preserve">What did Whaikaha want to </w:t>
      </w:r>
      <w:r w:rsidR="00F130DC">
        <w:br/>
      </w:r>
      <w:r>
        <w:t>know?</w:t>
      </w:r>
      <w:r>
        <w:tab/>
      </w:r>
      <w:r w:rsidR="00F130DC">
        <w:t>10</w:t>
      </w:r>
    </w:p>
    <w:p w14:paraId="25C9C661" w14:textId="5FF3A47E" w:rsidR="001D3C33" w:rsidRDefault="001D3C33" w:rsidP="000B4CDE">
      <w:pPr>
        <w:pStyle w:val="contentspage"/>
      </w:pPr>
    </w:p>
    <w:p w14:paraId="60874046" w14:textId="71D0A783" w:rsidR="000B4CDE" w:rsidRDefault="000B4CDE" w:rsidP="000B4CDE">
      <w:pPr>
        <w:pStyle w:val="contentspage"/>
      </w:pPr>
    </w:p>
    <w:p w14:paraId="527C0F3B" w14:textId="24208C93" w:rsidR="000B4CDE" w:rsidRDefault="000B4CDE" w:rsidP="000B4CDE">
      <w:pPr>
        <w:pStyle w:val="contentspage"/>
      </w:pPr>
      <w:r>
        <w:t>What rules did Whaikaha use?</w:t>
      </w:r>
      <w:r>
        <w:tab/>
      </w:r>
      <w:r w:rsidR="00F130DC">
        <w:t>11</w:t>
      </w:r>
    </w:p>
    <w:p w14:paraId="1303B134" w14:textId="77777777" w:rsidR="000B4CDE" w:rsidRDefault="000B4CDE" w:rsidP="000B4CDE">
      <w:pPr>
        <w:pStyle w:val="contentspage"/>
      </w:pPr>
    </w:p>
    <w:p w14:paraId="5E35E1A1" w14:textId="7F4671D7" w:rsidR="001D3C33" w:rsidRDefault="001D3C33" w:rsidP="000B4CDE">
      <w:pPr>
        <w:pStyle w:val="contentspage"/>
      </w:pPr>
    </w:p>
    <w:p w14:paraId="4D73B895" w14:textId="57B040E4" w:rsidR="0011415F" w:rsidRPr="0011415F" w:rsidRDefault="0011415F" w:rsidP="0011415F">
      <w:pPr>
        <w:pStyle w:val="contentspage"/>
        <w:ind w:right="95"/>
        <w:jc w:val="right"/>
        <w:rPr>
          <w:b/>
          <w:bCs w:val="0"/>
        </w:rPr>
      </w:pPr>
      <w:r w:rsidRPr="0011415F">
        <w:rPr>
          <w:b/>
          <w:bCs w:val="0"/>
        </w:rPr>
        <w:lastRenderedPageBreak/>
        <w:t>Page number:</w:t>
      </w:r>
    </w:p>
    <w:p w14:paraId="380439A0" w14:textId="1FB6512F" w:rsidR="0011415F" w:rsidRDefault="00A71BA7" w:rsidP="000B4CDE">
      <w:pPr>
        <w:pStyle w:val="contentspage"/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03B69527" wp14:editId="4F26C9E0">
            <wp:simplePos x="0" y="0"/>
            <wp:positionH relativeFrom="margin">
              <wp:posOffset>-196850</wp:posOffset>
            </wp:positionH>
            <wp:positionV relativeFrom="paragraph">
              <wp:posOffset>154305</wp:posOffset>
            </wp:positionV>
            <wp:extent cx="1771015" cy="1314450"/>
            <wp:effectExtent l="0" t="0" r="635" b="0"/>
            <wp:wrapNone/>
            <wp:docPr id="1141920442" name="Picture 11419204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20442" name="Picture 11419204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9FEE2" w14:textId="77777777" w:rsidR="00A71BA7" w:rsidRDefault="00A71BA7" w:rsidP="000B4CDE">
      <w:pPr>
        <w:pStyle w:val="contentspage"/>
      </w:pPr>
    </w:p>
    <w:p w14:paraId="32D0C6F3" w14:textId="07D3548B" w:rsidR="000B4CDE" w:rsidRDefault="000B4CDE" w:rsidP="000B4CDE">
      <w:pPr>
        <w:pStyle w:val="contentspage"/>
      </w:pPr>
      <w:r>
        <w:t>Who works for Whaikaha?</w:t>
      </w:r>
      <w:r>
        <w:tab/>
        <w:t>1</w:t>
      </w:r>
      <w:r w:rsidR="00F130DC">
        <w:t>4</w:t>
      </w:r>
    </w:p>
    <w:p w14:paraId="0D858CC0" w14:textId="76E95D66" w:rsidR="000B4CDE" w:rsidRDefault="000B4CDE" w:rsidP="000B4CDE">
      <w:pPr>
        <w:pStyle w:val="contentspage"/>
      </w:pPr>
    </w:p>
    <w:p w14:paraId="6D9A3206" w14:textId="7688AD4A" w:rsidR="0011415F" w:rsidRDefault="0011415F" w:rsidP="000B4CDE">
      <w:pPr>
        <w:pStyle w:val="contentspage"/>
      </w:pPr>
      <w:r>
        <w:rPr>
          <w:noProof/>
        </w:rPr>
        <w:drawing>
          <wp:anchor distT="0" distB="0" distL="114300" distR="114300" simplePos="0" relativeHeight="252018688" behindDoc="0" locked="0" layoutInCell="1" allowOverlap="1" wp14:anchorId="6C92C3E9" wp14:editId="548546DD">
            <wp:simplePos x="0" y="0"/>
            <wp:positionH relativeFrom="margin">
              <wp:posOffset>-358140</wp:posOffset>
            </wp:positionH>
            <wp:positionV relativeFrom="paragraph">
              <wp:posOffset>349250</wp:posOffset>
            </wp:positionV>
            <wp:extent cx="1849755" cy="1677670"/>
            <wp:effectExtent l="0" t="0" r="0" b="0"/>
            <wp:wrapNone/>
            <wp:docPr id="1108796649" name="Picture 11087966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453" name="Picture 8664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08D7B" w14:textId="310A631A" w:rsidR="005254A4" w:rsidRDefault="000B4CDE" w:rsidP="000B4CDE">
      <w:pPr>
        <w:pStyle w:val="contentspage"/>
      </w:pPr>
      <w:r>
        <w:t>What are the pay gaps</w:t>
      </w:r>
      <w:r w:rsidR="005254A4">
        <w:t xml:space="preserve"> </w:t>
      </w:r>
      <w:proofErr w:type="gramStart"/>
      <w:r w:rsidR="005254A4">
        <w:t>at</w:t>
      </w:r>
      <w:proofErr w:type="gramEnd"/>
      <w:r w:rsidR="005254A4">
        <w:t xml:space="preserve"> </w:t>
      </w:r>
    </w:p>
    <w:p w14:paraId="4C44D8E1" w14:textId="45BDF992" w:rsidR="000B4CDE" w:rsidRDefault="005254A4" w:rsidP="000B4CDE">
      <w:pPr>
        <w:pStyle w:val="contentspage"/>
      </w:pPr>
      <w:r>
        <w:t>Whaikaha</w:t>
      </w:r>
      <w:r w:rsidR="000B4CDE">
        <w:t>?</w:t>
      </w:r>
      <w:r w:rsidR="000B4CDE">
        <w:tab/>
        <w:t>1</w:t>
      </w:r>
      <w:r w:rsidR="00F130DC">
        <w:t>8</w:t>
      </w:r>
    </w:p>
    <w:p w14:paraId="34D89104" w14:textId="77777777" w:rsidR="0015164E" w:rsidRDefault="0015164E" w:rsidP="000B4CDE">
      <w:pPr>
        <w:pStyle w:val="contentspage"/>
      </w:pPr>
    </w:p>
    <w:p w14:paraId="510ADBC0" w14:textId="0812DFC3" w:rsidR="000B4CDE" w:rsidRDefault="000B4CDE" w:rsidP="000B4CDE">
      <w:pPr>
        <w:pStyle w:val="contentspage"/>
      </w:pPr>
    </w:p>
    <w:p w14:paraId="1AFE7813" w14:textId="0BB2E5A4" w:rsidR="000B4CDE" w:rsidRDefault="000B4CDE" w:rsidP="007E6EAA">
      <w:pPr>
        <w:pStyle w:val="contentspage"/>
      </w:pPr>
      <w:r>
        <w:t>What will they do about the</w:t>
      </w:r>
      <w:r w:rsidR="0015164E">
        <w:br/>
      </w:r>
      <w:r>
        <w:t>pay gaps?</w:t>
      </w:r>
      <w:r>
        <w:tab/>
        <w:t xml:space="preserve"> </w:t>
      </w:r>
      <w:r w:rsidR="00F130DC">
        <w:t>21</w:t>
      </w:r>
    </w:p>
    <w:p w14:paraId="4D58F317" w14:textId="58B0F1E7" w:rsidR="000B4CDE" w:rsidRDefault="0011415F" w:rsidP="000B4CDE">
      <w:pPr>
        <w:pStyle w:val="contentspage"/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05BBCD0B" wp14:editId="5ED84B74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280160" cy="1280160"/>
            <wp:effectExtent l="0" t="0" r="0" b="0"/>
            <wp:wrapNone/>
            <wp:docPr id="941630065" name="Picture 9416300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30065" name="Picture 9416300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FA6AA" w14:textId="77777777" w:rsidR="005254A4" w:rsidRDefault="005254A4" w:rsidP="000B4CDE">
      <w:pPr>
        <w:pStyle w:val="contentspage"/>
      </w:pPr>
    </w:p>
    <w:p w14:paraId="0D88C238" w14:textId="3D3C9871" w:rsidR="000B4CDE" w:rsidRDefault="000B4CDE" w:rsidP="000B4CDE">
      <w:pPr>
        <w:pStyle w:val="contentspage"/>
      </w:pPr>
      <w:r>
        <w:t xml:space="preserve">Who is working to fix the </w:t>
      </w:r>
      <w:r w:rsidR="008B72BB">
        <w:br/>
      </w:r>
      <w:r>
        <w:t>pay gap</w:t>
      </w:r>
      <w:r w:rsidR="008B72BB">
        <w:t>s</w:t>
      </w:r>
      <w:r>
        <w:t>?</w:t>
      </w:r>
      <w:r>
        <w:tab/>
      </w:r>
      <w:r w:rsidR="00F130DC">
        <w:t>25</w:t>
      </w:r>
    </w:p>
    <w:p w14:paraId="5ED861C9" w14:textId="4D8595D2" w:rsidR="000B4CDE" w:rsidRDefault="0011415F" w:rsidP="000B4CDE">
      <w:pPr>
        <w:pStyle w:val="contentspage"/>
      </w:pPr>
      <w:r>
        <w:rPr>
          <w:noProof/>
        </w:rPr>
        <w:drawing>
          <wp:anchor distT="0" distB="0" distL="114300" distR="114300" simplePos="0" relativeHeight="252152832" behindDoc="0" locked="0" layoutInCell="1" allowOverlap="1" wp14:anchorId="6F69ED80" wp14:editId="2F8A9A58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1173480" cy="1254125"/>
            <wp:effectExtent l="0" t="0" r="7620" b="3175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29060" name="Picture 16740290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C0E36" w14:textId="5DE5A206" w:rsidR="0015164E" w:rsidRDefault="0015164E" w:rsidP="000B4CDE">
      <w:pPr>
        <w:pStyle w:val="contentspage"/>
      </w:pPr>
    </w:p>
    <w:p w14:paraId="727C9AAF" w14:textId="157D2E51" w:rsidR="000B4CDE" w:rsidRPr="000B4CDE" w:rsidRDefault="005254A4" w:rsidP="000B4CDE">
      <w:pPr>
        <w:pStyle w:val="contentspage"/>
      </w:pPr>
      <w:r>
        <w:t>How to contact Whaikaha</w:t>
      </w:r>
      <w:r w:rsidR="000B4CDE">
        <w:tab/>
        <w:t>2</w:t>
      </w:r>
      <w:r w:rsidR="00F130DC">
        <w:t>8</w:t>
      </w:r>
    </w:p>
    <w:p w14:paraId="75D9EE59" w14:textId="4499C2A5" w:rsidR="000B4CDE" w:rsidRDefault="000B4CDE" w:rsidP="000B4CDE">
      <w:pPr>
        <w:pStyle w:val="contentspage"/>
      </w:pPr>
      <w:r>
        <w:br w:type="page"/>
      </w:r>
    </w:p>
    <w:p w14:paraId="26AD7629" w14:textId="75FB2EEC" w:rsidR="006C7F09" w:rsidRPr="00570380" w:rsidRDefault="006C7F09" w:rsidP="006C7F09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>Before you start</w:t>
      </w:r>
    </w:p>
    <w:p w14:paraId="679AC641" w14:textId="77777777" w:rsidR="006C7F09" w:rsidRDefault="006C7F09" w:rsidP="006C7F09"/>
    <w:p w14:paraId="37B490C4" w14:textId="77777777" w:rsidR="006C7F09" w:rsidRDefault="006C7F09" w:rsidP="006C7F09">
      <w:r w:rsidRPr="00D13891">
        <w:rPr>
          <w:noProof/>
        </w:rPr>
        <w:drawing>
          <wp:anchor distT="0" distB="0" distL="114300" distR="114300" simplePos="0" relativeHeight="252032000" behindDoc="0" locked="0" layoutInCell="1" allowOverlap="1" wp14:anchorId="366AF006" wp14:editId="77D72984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426210" cy="1033780"/>
            <wp:effectExtent l="0" t="0" r="2540" b="0"/>
            <wp:wrapNone/>
            <wp:docPr id="89888989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29149" w14:textId="77777777" w:rsidR="006C7F09" w:rsidRDefault="006C7F09" w:rsidP="006C7F09">
      <w:r>
        <w:t>This is a long document.</w:t>
      </w:r>
    </w:p>
    <w:p w14:paraId="3A2C6E71" w14:textId="77777777" w:rsidR="006C7F09" w:rsidRDefault="006C7F09" w:rsidP="006C7F09"/>
    <w:p w14:paraId="5595C57C" w14:textId="77777777" w:rsidR="006C7F09" w:rsidRDefault="006C7F09" w:rsidP="006C7F09"/>
    <w:p w14:paraId="6DC5F71E" w14:textId="1460A331" w:rsidR="006C7F09" w:rsidRDefault="006C7F09" w:rsidP="006C7F0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030976" behindDoc="1" locked="0" layoutInCell="1" allowOverlap="1" wp14:anchorId="3379C69B" wp14:editId="61C4FB2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3" name="Picture 13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to read a document this long.</w:t>
      </w:r>
    </w:p>
    <w:p w14:paraId="5EA62844" w14:textId="77777777" w:rsidR="006C7F09" w:rsidRDefault="006C7F09" w:rsidP="006C7F09"/>
    <w:p w14:paraId="2763A7F9" w14:textId="77777777" w:rsidR="006C7F09" w:rsidRDefault="006C7F09" w:rsidP="006C7F09"/>
    <w:p w14:paraId="352FCB2F" w14:textId="01370633" w:rsidR="006C7F09" w:rsidRDefault="0011415F" w:rsidP="006C7F09">
      <w:r>
        <w:rPr>
          <w:noProof/>
        </w:rPr>
        <w:drawing>
          <wp:anchor distT="0" distB="0" distL="114300" distR="114300" simplePos="0" relativeHeight="252153856" behindDoc="0" locked="0" layoutInCell="1" allowOverlap="1" wp14:anchorId="36F580AF" wp14:editId="4FF79EA1">
            <wp:simplePos x="0" y="0"/>
            <wp:positionH relativeFrom="margin">
              <wp:align>left</wp:align>
            </wp:positionH>
            <wp:positionV relativeFrom="paragraph">
              <wp:posOffset>387985</wp:posOffset>
            </wp:positionV>
            <wp:extent cx="1577340" cy="1577340"/>
            <wp:effectExtent l="0" t="0" r="0" b="3810"/>
            <wp:wrapThrough wrapText="bothSides">
              <wp:wrapPolygon edited="0">
                <wp:start x="9130" y="0"/>
                <wp:lineTo x="8087" y="1304"/>
                <wp:lineTo x="6783" y="3652"/>
                <wp:lineTo x="1565" y="7565"/>
                <wp:lineTo x="261" y="14087"/>
                <wp:lineTo x="783" y="18261"/>
                <wp:lineTo x="4174" y="21130"/>
                <wp:lineTo x="5739" y="21391"/>
                <wp:lineTo x="16696" y="21391"/>
                <wp:lineTo x="17478" y="21130"/>
                <wp:lineTo x="20870" y="17739"/>
                <wp:lineTo x="21130" y="13826"/>
                <wp:lineTo x="20870" y="12783"/>
                <wp:lineTo x="19826" y="9652"/>
                <wp:lineTo x="19826" y="7826"/>
                <wp:lineTo x="18783" y="6783"/>
                <wp:lineTo x="14087" y="4435"/>
                <wp:lineTo x="13565" y="1826"/>
                <wp:lineTo x="12261" y="0"/>
                <wp:lineTo x="913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09">
        <w:t>Some things you can do to make it easier are:</w:t>
      </w:r>
    </w:p>
    <w:p w14:paraId="059287BE" w14:textId="77777777" w:rsidR="006C7F09" w:rsidRDefault="006C7F09" w:rsidP="006C7F09">
      <w:pPr>
        <w:pStyle w:val="Listtoplevel"/>
      </w:pPr>
      <w:r>
        <w:t>read it a few pages at a time</w:t>
      </w:r>
    </w:p>
    <w:p w14:paraId="616E4A4E" w14:textId="0E69CA9D" w:rsidR="006C7F09" w:rsidRDefault="0011415F" w:rsidP="006C7F09">
      <w:pPr>
        <w:pStyle w:val="Listtoplevel"/>
      </w:pPr>
      <w:r w:rsidRPr="005A37A0">
        <w:rPr>
          <w:rFonts w:cs="Arial"/>
          <w:lang w:eastAsia="en-NZ"/>
        </w:rPr>
        <w:drawing>
          <wp:anchor distT="0" distB="0" distL="114300" distR="114300" simplePos="0" relativeHeight="252029952" behindDoc="0" locked="0" layoutInCell="1" allowOverlap="1" wp14:anchorId="034CD37D" wp14:editId="0D48475A">
            <wp:simplePos x="0" y="0"/>
            <wp:positionH relativeFrom="margin">
              <wp:align>left</wp:align>
            </wp:positionH>
            <wp:positionV relativeFrom="paragraph">
              <wp:posOffset>813435</wp:posOffset>
            </wp:positionV>
            <wp:extent cx="1860550" cy="1273175"/>
            <wp:effectExtent l="0" t="0" r="6350" b="3175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09">
        <w:t>set aside some quiet time to look at it</w:t>
      </w:r>
    </w:p>
    <w:p w14:paraId="5F257AB6" w14:textId="77777777" w:rsidR="006C7F09" w:rsidRDefault="006C7F09" w:rsidP="006C7F09">
      <w:pPr>
        <w:pStyle w:val="Listtoplevel"/>
      </w:pPr>
      <w:r>
        <w:t>have someone read it with you to support you to understand it.</w:t>
      </w:r>
    </w:p>
    <w:p w14:paraId="3BE172EE" w14:textId="77777777" w:rsidR="006C7F09" w:rsidRDefault="006C7F09" w:rsidP="006C7F09"/>
    <w:p w14:paraId="5302F3FE" w14:textId="77777777" w:rsidR="006C7F09" w:rsidRPr="0060011B" w:rsidRDefault="006C7F09" w:rsidP="006C7F09">
      <w:pPr>
        <w:spacing w:after="120"/>
        <w:ind w:left="3402"/>
        <w:rPr>
          <w:rFonts w:eastAsia="Times New Roman" w:cs="Times New Roman"/>
        </w:rPr>
      </w:pPr>
    </w:p>
    <w:p w14:paraId="3B1EDEAC" w14:textId="335747D1" w:rsidR="006C7F09" w:rsidRDefault="006C7F09">
      <w:pPr>
        <w:spacing w:line="240" w:lineRule="auto"/>
        <w:ind w:left="0"/>
        <w:rPr>
          <w:rFonts w:eastAsia="Arial Unicode MS"/>
          <w:b/>
          <w:noProof/>
          <w:kern w:val="28"/>
          <w:sz w:val="44"/>
          <w:lang w:val="en-NZ" w:eastAsia="en-NZ"/>
        </w:rPr>
      </w:pPr>
    </w:p>
    <w:p w14:paraId="3AE1E38F" w14:textId="45AA8E38" w:rsidR="00570380" w:rsidRPr="00570380" w:rsidRDefault="007D7792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What </w:t>
      </w:r>
      <w:r w:rsidR="00B306FD">
        <w:rPr>
          <w:noProof/>
          <w:lang w:val="en-NZ" w:eastAsia="en-NZ"/>
        </w:rPr>
        <w:t xml:space="preserve">is </w:t>
      </w:r>
      <w:r>
        <w:rPr>
          <w:noProof/>
          <w:lang w:val="en-NZ" w:eastAsia="en-NZ"/>
        </w:rPr>
        <w:t xml:space="preserve">this </w:t>
      </w:r>
      <w:r w:rsidR="00B306FD">
        <w:rPr>
          <w:noProof/>
          <w:lang w:val="en-NZ" w:eastAsia="en-NZ"/>
        </w:rPr>
        <w:t>document</w:t>
      </w:r>
      <w:r>
        <w:rPr>
          <w:noProof/>
          <w:lang w:val="en-NZ" w:eastAsia="en-NZ"/>
        </w:rPr>
        <w:t xml:space="preserve"> about</w:t>
      </w:r>
      <w:r w:rsidR="00B306FD">
        <w:rPr>
          <w:noProof/>
          <w:lang w:val="en-NZ" w:eastAsia="en-NZ"/>
        </w:rPr>
        <w:t>?</w:t>
      </w:r>
    </w:p>
    <w:p w14:paraId="06E3A9E3" w14:textId="77777777" w:rsidR="00D852B6" w:rsidRDefault="00D852B6" w:rsidP="00124EA8"/>
    <w:p w14:paraId="72C14901" w14:textId="1040C948" w:rsidR="007D7792" w:rsidRDefault="005254A4" w:rsidP="00124EA8">
      <w:r>
        <w:rPr>
          <w:noProof/>
        </w:rPr>
        <w:drawing>
          <wp:anchor distT="0" distB="0" distL="114300" distR="114300" simplePos="0" relativeHeight="251693056" behindDoc="0" locked="0" layoutInCell="1" allowOverlap="1" wp14:anchorId="62FFB90E" wp14:editId="20768602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1409700" cy="14097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7C8CF" w14:textId="4A53D546" w:rsidR="008B72BB" w:rsidRDefault="007D7792" w:rsidP="00124EA8">
      <w:r>
        <w:t xml:space="preserve">This Easy Read document is </w:t>
      </w:r>
      <w:r w:rsidRPr="00D668C4">
        <w:rPr>
          <w:b/>
          <w:bCs/>
        </w:rPr>
        <w:t>summary</w:t>
      </w:r>
      <w:r>
        <w:t xml:space="preserve"> </w:t>
      </w:r>
      <w:r w:rsidR="006C7F09">
        <w:t xml:space="preserve">from </w:t>
      </w:r>
      <w:r w:rsidR="006C7F09" w:rsidRPr="007D7792">
        <w:t>Whaikaha</w:t>
      </w:r>
      <w:r w:rsidR="006C7F09">
        <w:t xml:space="preserve"> –</w:t>
      </w:r>
      <w:r w:rsidR="006C7F09" w:rsidRPr="007D7792">
        <w:t xml:space="preserve"> Ministry of Disabled People</w:t>
      </w:r>
      <w:r w:rsidR="006C7F09">
        <w:t xml:space="preserve"> </w:t>
      </w:r>
      <w:r>
        <w:t>of</w:t>
      </w:r>
      <w:r w:rsidR="008B72BB">
        <w:t>:</w:t>
      </w:r>
    </w:p>
    <w:p w14:paraId="70F5F575" w14:textId="1BF71C09" w:rsidR="00A63484" w:rsidRDefault="00A63484" w:rsidP="008B72BB">
      <w:pPr>
        <w:pStyle w:val="Listtoplevel"/>
      </w:pPr>
      <w:r>
        <w:drawing>
          <wp:anchor distT="0" distB="0" distL="114300" distR="114300" simplePos="0" relativeHeight="252108800" behindDoc="0" locked="0" layoutInCell="1" allowOverlap="1" wp14:anchorId="583C0866" wp14:editId="4AD42187">
            <wp:simplePos x="0" y="0"/>
            <wp:positionH relativeFrom="margin">
              <wp:posOffset>-79513</wp:posOffset>
            </wp:positionH>
            <wp:positionV relativeFrom="paragraph">
              <wp:posOffset>636105</wp:posOffset>
            </wp:positionV>
            <wp:extent cx="1896319" cy="375313"/>
            <wp:effectExtent l="0" t="0" r="8890" b="5715"/>
            <wp:wrapNone/>
            <wp:docPr id="1460929052" name="Picture 14609290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38588" name="Picture 7404385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319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4A4">
        <w:t>their</w:t>
      </w:r>
      <w:r w:rsidR="008B72BB">
        <w:t xml:space="preserve"> </w:t>
      </w:r>
      <w:r w:rsidR="00B71E23">
        <w:t xml:space="preserve">diversity </w:t>
      </w:r>
      <w:r w:rsidR="008B72BB">
        <w:t xml:space="preserve">and </w:t>
      </w:r>
      <w:r w:rsidR="00B71E23">
        <w:t xml:space="preserve">inclusion </w:t>
      </w:r>
      <w:r w:rsidR="005B0D14">
        <w:t>plan</w:t>
      </w:r>
    </w:p>
    <w:p w14:paraId="26D68104" w14:textId="29EB6B14" w:rsidR="00A63484" w:rsidRDefault="00A63484" w:rsidP="00A63484">
      <w:pPr>
        <w:pStyle w:val="Listtoplevel"/>
      </w:pPr>
      <w:r>
        <w:t>their pay gap report.</w:t>
      </w:r>
    </w:p>
    <w:p w14:paraId="6B384333" w14:textId="68A578A9" w:rsidR="006C7F09" w:rsidRDefault="006C7F09" w:rsidP="00A63484"/>
    <w:p w14:paraId="1B1FC226" w14:textId="10BA0CEE" w:rsidR="006C7F09" w:rsidRDefault="004528B6" w:rsidP="006C7F09"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1AA78395" wp14:editId="432A315F">
                <wp:simplePos x="0" y="0"/>
                <wp:positionH relativeFrom="column">
                  <wp:posOffset>2297927</wp:posOffset>
                </wp:positionH>
                <wp:positionV relativeFrom="paragraph">
                  <wp:posOffset>218330</wp:posOffset>
                </wp:positionV>
                <wp:extent cx="3476625" cy="1129085"/>
                <wp:effectExtent l="0" t="0" r="9525" b="0"/>
                <wp:wrapNone/>
                <wp:docPr id="15231344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1290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8F10B" id="Rectangle 2" o:spid="_x0000_s1026" style="position:absolute;margin-left:180.95pt;margin-top:17.2pt;width:273.75pt;height:88.9pt;z-index:-25128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" fillcolor="#fff2cc [663]" stroked="f" strokeweight="1pt"/>
            </w:pict>
          </mc:Fallback>
        </mc:AlternateContent>
      </w:r>
      <w:r w:rsidR="005254A4">
        <w:rPr>
          <w:noProof/>
        </w:rPr>
        <w:drawing>
          <wp:anchor distT="0" distB="0" distL="114300" distR="114300" simplePos="0" relativeHeight="252104704" behindDoc="0" locked="0" layoutInCell="1" allowOverlap="1" wp14:anchorId="6B2E8078" wp14:editId="7AFF6E1A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1729844" cy="1104900"/>
            <wp:effectExtent l="0" t="0" r="3810" b="0"/>
            <wp:wrapNone/>
            <wp:docPr id="1693518236" name="Picture 1693518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78276" name="Picture 1180078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716" cy="110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92122" w14:textId="3532C6FB" w:rsidR="00EF4A04" w:rsidRDefault="006C7F09" w:rsidP="006C7F09">
      <w:r>
        <w:t xml:space="preserve">You will find the information about </w:t>
      </w:r>
      <w:r w:rsidR="00B71E23">
        <w:t xml:space="preserve">diversity </w:t>
      </w:r>
      <w:r>
        <w:t xml:space="preserve">and </w:t>
      </w:r>
      <w:r w:rsidR="00B71E23">
        <w:t xml:space="preserve">inclusion </w:t>
      </w:r>
      <w:r>
        <w:t xml:space="preserve">on </w:t>
      </w:r>
      <w:r w:rsidRPr="0011415F">
        <w:rPr>
          <w:b/>
          <w:bCs/>
        </w:rPr>
        <w:t>pages</w:t>
      </w:r>
      <w:r w:rsidR="007D7792" w:rsidRPr="0011415F">
        <w:rPr>
          <w:b/>
          <w:bCs/>
        </w:rPr>
        <w:t xml:space="preserve"> </w:t>
      </w:r>
      <w:r w:rsidR="004528B6" w:rsidRPr="0011415F">
        <w:rPr>
          <w:b/>
          <w:bCs/>
        </w:rPr>
        <w:t>14 to 17</w:t>
      </w:r>
      <w:r w:rsidR="004528B6">
        <w:t>.</w:t>
      </w:r>
    </w:p>
    <w:p w14:paraId="1DD932FE" w14:textId="691C73CE" w:rsidR="00D668C4" w:rsidRDefault="0011415F" w:rsidP="00124EA8">
      <w:r>
        <w:rPr>
          <w:noProof/>
        </w:rPr>
        <w:drawing>
          <wp:anchor distT="0" distB="0" distL="114300" distR="114300" simplePos="0" relativeHeight="252106752" behindDoc="0" locked="0" layoutInCell="1" allowOverlap="1" wp14:anchorId="5B7381E0" wp14:editId="415F90A3">
            <wp:simplePos x="0" y="0"/>
            <wp:positionH relativeFrom="margin">
              <wp:posOffset>0</wp:posOffset>
            </wp:positionH>
            <wp:positionV relativeFrom="paragraph">
              <wp:posOffset>236855</wp:posOffset>
            </wp:positionV>
            <wp:extent cx="1466850" cy="1466850"/>
            <wp:effectExtent l="0" t="0" r="0" b="0"/>
            <wp:wrapNone/>
            <wp:docPr id="246555018" name="Picture 2465550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70881" name="Picture 691370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074CF" w14:textId="437B37E7" w:rsidR="004528B6" w:rsidRDefault="004528B6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703937D0" wp14:editId="7E3E49A5">
                <wp:simplePos x="0" y="0"/>
                <wp:positionH relativeFrom="margin">
                  <wp:posOffset>2282024</wp:posOffset>
                </wp:positionH>
                <wp:positionV relativeFrom="paragraph">
                  <wp:posOffset>207700</wp:posOffset>
                </wp:positionV>
                <wp:extent cx="3522428" cy="826936"/>
                <wp:effectExtent l="0" t="0" r="1905" b="0"/>
                <wp:wrapNone/>
                <wp:docPr id="18053251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428" cy="82693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53F3C" id="Rectangle 1" o:spid="_x0000_s1026" style="position:absolute;margin-left:179.7pt;margin-top:16.35pt;width:277.35pt;height:65.1pt;z-index:-25129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" fillcolor="#fff2cc [663]" stroked="f" strokeweight="1pt">
                <w10:wrap anchorx="margin"/>
              </v:rect>
            </w:pict>
          </mc:Fallback>
        </mc:AlternateContent>
      </w:r>
    </w:p>
    <w:p w14:paraId="5B358B88" w14:textId="67295319" w:rsidR="004528B6" w:rsidRDefault="004528B6" w:rsidP="004528B6">
      <w:r>
        <w:t xml:space="preserve">You will find the information about the pay gap report on pages </w:t>
      </w:r>
      <w:r w:rsidRPr="0011415F">
        <w:rPr>
          <w:b/>
          <w:bCs/>
        </w:rPr>
        <w:t>18 to 27</w:t>
      </w:r>
      <w:r>
        <w:t xml:space="preserve">. </w:t>
      </w:r>
    </w:p>
    <w:p w14:paraId="14ECCB07" w14:textId="12AF0CE3" w:rsidR="004528B6" w:rsidRDefault="004528B6" w:rsidP="00124EA8"/>
    <w:p w14:paraId="0C743044" w14:textId="5718F034" w:rsidR="00B60F22" w:rsidRDefault="00B60F22" w:rsidP="00124EA8"/>
    <w:p w14:paraId="6B8ABB23" w14:textId="77777777" w:rsidR="005254A4" w:rsidRDefault="005254A4" w:rsidP="00124EA8"/>
    <w:p w14:paraId="37509599" w14:textId="77777777" w:rsidR="00B60F22" w:rsidRDefault="00B60F22" w:rsidP="00124EA8"/>
    <w:p w14:paraId="5E006800" w14:textId="77777777" w:rsidR="00B60F22" w:rsidRDefault="00B60F22" w:rsidP="00124EA8"/>
    <w:p w14:paraId="7F545218" w14:textId="65EB65C5" w:rsidR="00745E9D" w:rsidRDefault="00745E9D" w:rsidP="00745E9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7FCA56D4" wp14:editId="5E965599">
                <wp:simplePos x="0" y="0"/>
                <wp:positionH relativeFrom="column">
                  <wp:posOffset>2219325</wp:posOffset>
                </wp:positionH>
                <wp:positionV relativeFrom="paragraph">
                  <wp:posOffset>1</wp:posOffset>
                </wp:positionV>
                <wp:extent cx="3466532" cy="1714500"/>
                <wp:effectExtent l="0" t="0" r="635" b="0"/>
                <wp:wrapNone/>
                <wp:docPr id="101948323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532" cy="1714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D02D4" id="Rectangle 5" o:spid="_x0000_s1026" style="position:absolute;margin-left:174.75pt;margin-top:0;width:272.95pt;height:135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" fillcolor="#bdd6ee [1304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1A661E34" wp14:editId="2251342E">
            <wp:simplePos x="0" y="0"/>
            <wp:positionH relativeFrom="margin">
              <wp:align>left</wp:align>
            </wp:positionH>
            <wp:positionV relativeFrom="paragraph">
              <wp:posOffset>83572</wp:posOffset>
            </wp:positionV>
            <wp:extent cx="1463040" cy="1463040"/>
            <wp:effectExtent l="0" t="0" r="0" b="3810"/>
            <wp:wrapNone/>
            <wp:docPr id="1127035614" name="Picture 11270356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35614" name="Picture 11270356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752" cy="1464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 w:rsidRPr="00024091">
        <w:rPr>
          <w:b/>
          <w:bCs/>
        </w:rPr>
        <w:t>summary</w:t>
      </w:r>
      <w:r>
        <w:t>:</w:t>
      </w:r>
    </w:p>
    <w:p w14:paraId="60DE5AD4" w14:textId="1341A971" w:rsidR="00745E9D" w:rsidRDefault="00B71E23" w:rsidP="00745E9D">
      <w:pPr>
        <w:pStyle w:val="Listtoplevel"/>
      </w:pPr>
      <w:r>
        <w:t xml:space="preserve">is </w:t>
      </w:r>
      <w:r w:rsidR="00745E9D">
        <w:t>shorter than the main report</w:t>
      </w:r>
    </w:p>
    <w:p w14:paraId="4D4F5773" w14:textId="77777777" w:rsidR="00745E9D" w:rsidRDefault="00745E9D" w:rsidP="00745E9D">
      <w:pPr>
        <w:pStyle w:val="Listtoplevel"/>
      </w:pPr>
      <w:r>
        <w:t>tells you the main ideas.</w:t>
      </w:r>
    </w:p>
    <w:p w14:paraId="7F114555" w14:textId="77777777" w:rsidR="00B60F22" w:rsidRDefault="00B60F22" w:rsidP="00124EA8"/>
    <w:p w14:paraId="423D4CBA" w14:textId="160C1835" w:rsidR="00B60F22" w:rsidRDefault="00894F17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CB864F4" wp14:editId="6993309A">
                <wp:simplePos x="0" y="0"/>
                <wp:positionH relativeFrom="margin">
                  <wp:align>right</wp:align>
                </wp:positionH>
                <wp:positionV relativeFrom="paragraph">
                  <wp:posOffset>294640</wp:posOffset>
                </wp:positionV>
                <wp:extent cx="3506470" cy="1095375"/>
                <wp:effectExtent l="0" t="0" r="0" b="9525"/>
                <wp:wrapNone/>
                <wp:docPr id="9080065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1095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01DC1" id="Rectangle 1" o:spid="_x0000_s1026" style="position:absolute;margin-left:224.9pt;margin-top:23.2pt;width:276.1pt;height:86.25pt;z-index:-251502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" fillcolor="#fff2cc [663]" stroked="f" strokeweight="1pt">
                <w10:wrap anchorx="margin"/>
              </v:rect>
            </w:pict>
          </mc:Fallback>
        </mc:AlternateContent>
      </w:r>
    </w:p>
    <w:p w14:paraId="66BA72D8" w14:textId="3E2509CE" w:rsidR="007D7792" w:rsidRDefault="003F4754" w:rsidP="00124EA8">
      <w:r>
        <w:rPr>
          <w:noProof/>
        </w:rPr>
        <w:drawing>
          <wp:anchor distT="0" distB="0" distL="114300" distR="114300" simplePos="0" relativeHeight="251821056" behindDoc="0" locked="0" layoutInCell="1" allowOverlap="1" wp14:anchorId="2611F4E4" wp14:editId="3B3B7A93">
            <wp:simplePos x="0" y="0"/>
            <wp:positionH relativeFrom="margin">
              <wp:align>left</wp:align>
            </wp:positionH>
            <wp:positionV relativeFrom="paragraph">
              <wp:posOffset>282348</wp:posOffset>
            </wp:positionV>
            <wp:extent cx="1896319" cy="375313"/>
            <wp:effectExtent l="0" t="0" r="8890" b="5715"/>
            <wp:wrapNone/>
            <wp:docPr id="740438588" name="Picture 7404385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38588" name="Picture 7404385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45" cy="377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792">
        <w:t>In this</w:t>
      </w:r>
      <w:r w:rsidR="006C7F09">
        <w:t xml:space="preserve"> document </w:t>
      </w:r>
      <w:r w:rsidR="007D7792" w:rsidRPr="007D7792">
        <w:rPr>
          <w:b/>
          <w:bCs/>
        </w:rPr>
        <w:t xml:space="preserve">Whaikaha </w:t>
      </w:r>
      <w:r w:rsidR="006C7F09">
        <w:rPr>
          <w:b/>
          <w:bCs/>
        </w:rPr>
        <w:t>–</w:t>
      </w:r>
      <w:r w:rsidR="00D668C4">
        <w:rPr>
          <w:b/>
          <w:bCs/>
        </w:rPr>
        <w:t xml:space="preserve"> </w:t>
      </w:r>
      <w:r w:rsidR="007D7792" w:rsidRPr="007D7792">
        <w:rPr>
          <w:b/>
          <w:bCs/>
        </w:rPr>
        <w:t>Ministry of Disabled People</w:t>
      </w:r>
      <w:r w:rsidR="007D7792">
        <w:t xml:space="preserve"> </w:t>
      </w:r>
      <w:r w:rsidR="005B0D14">
        <w:t>is</w:t>
      </w:r>
      <w:r w:rsidR="007D7792">
        <w:t xml:space="preserve"> called </w:t>
      </w:r>
      <w:r w:rsidR="007D7792" w:rsidRPr="008B72BB">
        <w:rPr>
          <w:b/>
          <w:bCs/>
        </w:rPr>
        <w:t>Whaikaha</w:t>
      </w:r>
      <w:r w:rsidR="007D7792">
        <w:t>.</w:t>
      </w:r>
    </w:p>
    <w:p w14:paraId="7FC370B0" w14:textId="77777777" w:rsidR="006F1AE0" w:rsidRDefault="006F1AE0" w:rsidP="00124EA8"/>
    <w:p w14:paraId="7A500BFF" w14:textId="027937FD" w:rsidR="006F1AE0" w:rsidRDefault="006F1AE0" w:rsidP="00124EA8"/>
    <w:p w14:paraId="3C56CF75" w14:textId="1C644B39" w:rsidR="007165B6" w:rsidRDefault="007165B6" w:rsidP="007165B6">
      <w:r>
        <w:rPr>
          <w:noProof/>
        </w:rPr>
        <w:drawing>
          <wp:anchor distT="0" distB="0" distL="114300" distR="114300" simplePos="0" relativeHeight="252045312" behindDoc="0" locked="0" layoutInCell="1" allowOverlap="1" wp14:anchorId="51FF4DA0" wp14:editId="4A51E5C4">
            <wp:simplePos x="0" y="0"/>
            <wp:positionH relativeFrom="margin">
              <wp:posOffset>88710</wp:posOffset>
            </wp:positionH>
            <wp:positionV relativeFrom="paragraph">
              <wp:posOffset>39198</wp:posOffset>
            </wp:positionV>
            <wp:extent cx="1269242" cy="1321157"/>
            <wp:effectExtent l="0" t="0" r="7620" b="0"/>
            <wp:wrapNone/>
            <wp:docPr id="767552936" name="Picture 7675529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52936" name="Picture 7675529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339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full report </w:t>
      </w:r>
      <w:r w:rsidR="004528B6">
        <w:t xml:space="preserve">/ plan </w:t>
      </w:r>
      <w:r>
        <w:t>can be found at this website:</w:t>
      </w:r>
    </w:p>
    <w:p w14:paraId="696183CF" w14:textId="77777777" w:rsidR="007165B6" w:rsidRDefault="007165B6" w:rsidP="007165B6"/>
    <w:p w14:paraId="5D0A80E7" w14:textId="77777777" w:rsidR="007165B6" w:rsidRPr="001A0251" w:rsidRDefault="007165B6" w:rsidP="007165B6">
      <w:pPr>
        <w:rPr>
          <w:b/>
          <w:bCs/>
        </w:rPr>
      </w:pPr>
      <w:r w:rsidRPr="001A0251">
        <w:rPr>
          <w:b/>
          <w:bCs/>
        </w:rPr>
        <w:t>www.whaikaha.govt.nz</w:t>
      </w:r>
    </w:p>
    <w:p w14:paraId="76FFFC8D" w14:textId="369BC381" w:rsidR="007165B6" w:rsidRDefault="007165B6" w:rsidP="007165B6"/>
    <w:p w14:paraId="558896DF" w14:textId="1753F7D5" w:rsidR="007165B6" w:rsidRDefault="007165B6" w:rsidP="007165B6"/>
    <w:p w14:paraId="2334D186" w14:textId="77777777" w:rsidR="007165B6" w:rsidRDefault="007165B6" w:rsidP="00124EA8"/>
    <w:p w14:paraId="219A22FF" w14:textId="77777777" w:rsidR="006C7F09" w:rsidRDefault="006C7F09">
      <w:pPr>
        <w:spacing w:line="240" w:lineRule="auto"/>
        <w:ind w:left="0"/>
      </w:pPr>
      <w:r>
        <w:br w:type="page"/>
      </w:r>
    </w:p>
    <w:p w14:paraId="42C0D2D5" w14:textId="6D58B0CA" w:rsidR="00A63484" w:rsidRDefault="00A63484" w:rsidP="00A63484">
      <w:pPr>
        <w:pStyle w:val="Heading1"/>
      </w:pPr>
      <w:r>
        <w:lastRenderedPageBreak/>
        <w:t xml:space="preserve">What </w:t>
      </w:r>
      <w:r w:rsidR="00690D1B">
        <w:t xml:space="preserve">are diversity </w:t>
      </w:r>
      <w:r>
        <w:t xml:space="preserve">and </w:t>
      </w:r>
      <w:r w:rsidR="00690D1B">
        <w:t>inclusion</w:t>
      </w:r>
      <w:r>
        <w:t>?</w:t>
      </w:r>
    </w:p>
    <w:p w14:paraId="7A650879" w14:textId="77777777" w:rsidR="00A63484" w:rsidRDefault="00A63484" w:rsidP="00A63484"/>
    <w:p w14:paraId="1102F4A8" w14:textId="77777777" w:rsidR="00A63484" w:rsidRDefault="00A63484" w:rsidP="00A63484"/>
    <w:p w14:paraId="305E1572" w14:textId="373313AE" w:rsidR="00A63484" w:rsidRDefault="00A63484" w:rsidP="005B0D14">
      <w:r>
        <w:rPr>
          <w:noProof/>
        </w:rPr>
        <w:drawing>
          <wp:anchor distT="0" distB="0" distL="114300" distR="114300" simplePos="0" relativeHeight="252145664" behindDoc="0" locked="0" layoutInCell="1" allowOverlap="1" wp14:anchorId="6E3D1A40" wp14:editId="39250B40">
            <wp:simplePos x="0" y="0"/>
            <wp:positionH relativeFrom="margin">
              <wp:align>left</wp:align>
            </wp:positionH>
            <wp:positionV relativeFrom="paragraph">
              <wp:posOffset>104140</wp:posOffset>
            </wp:positionV>
            <wp:extent cx="1896319" cy="375313"/>
            <wp:effectExtent l="0" t="0" r="8890" b="5715"/>
            <wp:wrapNone/>
            <wp:docPr id="1868616396" name="Picture 18686163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38588" name="Picture 7404385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319" cy="375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the summary Whaikaha talk</w:t>
      </w:r>
      <w:r w:rsidR="005B0D14">
        <w:t>s</w:t>
      </w:r>
      <w:r>
        <w:t xml:space="preserve"> about their </w:t>
      </w:r>
      <w:r w:rsidR="0011415F">
        <w:rPr>
          <w:b/>
          <w:bCs/>
        </w:rPr>
        <w:t>d</w:t>
      </w:r>
      <w:r w:rsidRPr="002C3BE9">
        <w:rPr>
          <w:b/>
          <w:bCs/>
        </w:rPr>
        <w:t xml:space="preserve">iversity and </w:t>
      </w:r>
      <w:r w:rsidR="0011415F">
        <w:rPr>
          <w:b/>
          <w:bCs/>
        </w:rPr>
        <w:t>i</w:t>
      </w:r>
      <w:r w:rsidRPr="002C3BE9">
        <w:rPr>
          <w:b/>
          <w:bCs/>
        </w:rPr>
        <w:t>nclusion plan</w:t>
      </w:r>
      <w:r>
        <w:t>.</w:t>
      </w:r>
    </w:p>
    <w:p w14:paraId="24698C35" w14:textId="77777777" w:rsidR="00A63484" w:rsidRDefault="00A63484" w:rsidP="00A63484"/>
    <w:p w14:paraId="0034A646" w14:textId="64E3A3AA" w:rsidR="00A63484" w:rsidRDefault="00A63484" w:rsidP="00A63484">
      <w:r>
        <w:rPr>
          <w:noProof/>
        </w:rPr>
        <w:drawing>
          <wp:anchor distT="0" distB="0" distL="114300" distR="114300" simplePos="0" relativeHeight="252140544" behindDoc="0" locked="0" layoutInCell="1" allowOverlap="1" wp14:anchorId="5D2D75C8" wp14:editId="340C6A33">
            <wp:simplePos x="0" y="0"/>
            <wp:positionH relativeFrom="margin">
              <wp:align>left</wp:align>
            </wp:positionH>
            <wp:positionV relativeFrom="paragraph">
              <wp:posOffset>747471</wp:posOffset>
            </wp:positionV>
            <wp:extent cx="1685677" cy="1699644"/>
            <wp:effectExtent l="0" t="0" r="0" b="0"/>
            <wp:wrapNone/>
            <wp:docPr id="1153179153" name="Picture 1153179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79153" name="Picture 1153179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851" cy="1702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5B52F99F" wp14:editId="193F3376">
                <wp:simplePos x="0" y="0"/>
                <wp:positionH relativeFrom="column">
                  <wp:posOffset>2279176</wp:posOffset>
                </wp:positionH>
                <wp:positionV relativeFrom="paragraph">
                  <wp:posOffset>-61414</wp:posOffset>
                </wp:positionV>
                <wp:extent cx="3568539" cy="3138464"/>
                <wp:effectExtent l="0" t="0" r="0" b="5080"/>
                <wp:wrapNone/>
                <wp:docPr id="129048469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539" cy="313846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AD856" id="Rectangle 3" o:spid="_x0000_s1026" style="position:absolute;margin-left:179.45pt;margin-top:-4.85pt;width:281pt;height:247.1pt;z-index:-25117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" fillcolor="#bdd6ee [1304]" stroked="f" strokeweight="1pt"/>
            </w:pict>
          </mc:Fallback>
        </mc:AlternateContent>
      </w:r>
      <w:r>
        <w:t xml:space="preserve">A </w:t>
      </w:r>
      <w:r w:rsidR="00690D1B">
        <w:rPr>
          <w:b/>
          <w:bCs/>
        </w:rPr>
        <w:t>d</w:t>
      </w:r>
      <w:r w:rsidR="00690D1B" w:rsidRPr="002B6BF6">
        <w:rPr>
          <w:b/>
          <w:bCs/>
        </w:rPr>
        <w:t xml:space="preserve">iversity </w:t>
      </w:r>
      <w:r w:rsidRPr="002B6BF6">
        <w:rPr>
          <w:b/>
          <w:bCs/>
        </w:rPr>
        <w:t xml:space="preserve">and </w:t>
      </w:r>
      <w:r w:rsidR="00690D1B">
        <w:rPr>
          <w:b/>
          <w:bCs/>
        </w:rPr>
        <w:t>i</w:t>
      </w:r>
      <w:r w:rsidR="00690D1B" w:rsidRPr="002B6BF6">
        <w:rPr>
          <w:b/>
          <w:bCs/>
        </w:rPr>
        <w:t xml:space="preserve">nclusion </w:t>
      </w:r>
      <w:r w:rsidRPr="002B6BF6">
        <w:rPr>
          <w:b/>
          <w:bCs/>
        </w:rPr>
        <w:t>plan</w:t>
      </w:r>
      <w:r>
        <w:t xml:space="preserve"> is a plan to make sure a workplace </w:t>
      </w:r>
      <w:proofErr w:type="gramStart"/>
      <w:r>
        <w:t>has  people</w:t>
      </w:r>
      <w:proofErr w:type="gramEnd"/>
      <w:r>
        <w:t xml:space="preserve"> of different:</w:t>
      </w:r>
    </w:p>
    <w:p w14:paraId="7EDB76CF" w14:textId="77777777" w:rsidR="00A63484" w:rsidRDefault="00A63484" w:rsidP="00A63484">
      <w:pPr>
        <w:pStyle w:val="Listtoplevel"/>
      </w:pPr>
      <w:r>
        <w:t>genders</w:t>
      </w:r>
    </w:p>
    <w:p w14:paraId="4469E9EC" w14:textId="77777777" w:rsidR="00A63484" w:rsidRDefault="00A63484" w:rsidP="00A63484">
      <w:pPr>
        <w:pStyle w:val="Listtoplevel"/>
      </w:pPr>
      <w:r>
        <w:t>ethnicities</w:t>
      </w:r>
    </w:p>
    <w:p w14:paraId="2E3FDB3A" w14:textId="77777777" w:rsidR="00A63484" w:rsidRDefault="00A63484" w:rsidP="00A63484">
      <w:pPr>
        <w:pStyle w:val="Listtoplevel"/>
      </w:pPr>
      <w:r>
        <w:t>disabilities.</w:t>
      </w:r>
    </w:p>
    <w:p w14:paraId="62CA0766" w14:textId="77777777" w:rsidR="00A63484" w:rsidRDefault="00A63484" w:rsidP="00A63484"/>
    <w:p w14:paraId="7B8AD142" w14:textId="7BB3611D" w:rsidR="00A63484" w:rsidRDefault="005B0D14" w:rsidP="00A63484"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4A71B63B" wp14:editId="2186DF44">
                <wp:simplePos x="0" y="0"/>
                <wp:positionH relativeFrom="column">
                  <wp:posOffset>2281473</wp:posOffset>
                </wp:positionH>
                <wp:positionV relativeFrom="paragraph">
                  <wp:posOffset>259099</wp:posOffset>
                </wp:positionV>
                <wp:extent cx="3386619" cy="777875"/>
                <wp:effectExtent l="0" t="0" r="4445" b="0"/>
                <wp:wrapNone/>
                <wp:docPr id="10946766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619" cy="777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CB5FFE" id="Rectangle 6" o:spid="_x0000_s1026" style="position:absolute;margin-left:179.65pt;margin-top:20.4pt;width:266.65pt;height:61.25pt;z-index:-25117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" fillcolor="#bdd6ee [1304]" stroked="f" strokeweight="1pt"/>
            </w:pict>
          </mc:Fallback>
        </mc:AlternateContent>
      </w:r>
      <w:r w:rsidR="00A63484">
        <w:rPr>
          <w:noProof/>
        </w:rPr>
        <w:drawing>
          <wp:anchor distT="0" distB="0" distL="114300" distR="114300" simplePos="0" relativeHeight="252143616" behindDoc="0" locked="0" layoutInCell="1" allowOverlap="1" wp14:anchorId="28A60285" wp14:editId="18979EF3">
            <wp:simplePos x="0" y="0"/>
            <wp:positionH relativeFrom="margin">
              <wp:align>left</wp:align>
            </wp:positionH>
            <wp:positionV relativeFrom="paragraph">
              <wp:posOffset>145803</wp:posOffset>
            </wp:positionV>
            <wp:extent cx="1228299" cy="1228299"/>
            <wp:effectExtent l="0" t="0" r="0" b="0"/>
            <wp:wrapNone/>
            <wp:docPr id="1400152660" name="Picture 14001526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67301" name="Picture 6033673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068" cy="122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ABED3" w14:textId="77777777" w:rsidR="00A63484" w:rsidRDefault="00A63484" w:rsidP="00A63484">
      <w:r w:rsidRPr="009F04C2">
        <w:rPr>
          <w:b/>
          <w:bCs/>
        </w:rPr>
        <w:t>Diversity</w:t>
      </w:r>
      <w:r>
        <w:t xml:space="preserve"> means people are not all the same. </w:t>
      </w:r>
    </w:p>
    <w:p w14:paraId="40C76338" w14:textId="77777777" w:rsidR="00A63484" w:rsidRDefault="00A63484" w:rsidP="00A63484">
      <w:pPr>
        <w:rPr>
          <w:b/>
          <w:bCs/>
        </w:rPr>
      </w:pPr>
    </w:p>
    <w:p w14:paraId="3C362885" w14:textId="608BA2DD" w:rsidR="00A63484" w:rsidRDefault="005B0D14" w:rsidP="00A6348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1" allowOverlap="1" wp14:anchorId="579285BC" wp14:editId="6ED3609D">
                <wp:simplePos x="0" y="0"/>
                <wp:positionH relativeFrom="column">
                  <wp:posOffset>2281473</wp:posOffset>
                </wp:positionH>
                <wp:positionV relativeFrom="paragraph">
                  <wp:posOffset>260306</wp:posOffset>
                </wp:positionV>
                <wp:extent cx="3339428" cy="811530"/>
                <wp:effectExtent l="0" t="0" r="1270" b="1270"/>
                <wp:wrapNone/>
                <wp:docPr id="197914007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28" cy="811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63040D" id="Rectangle 7" o:spid="_x0000_s1026" style="position:absolute;margin-left:179.65pt;margin-top:20.5pt;width:262.95pt;height:63.9pt;z-index:-25117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" fillcolor="#bdd6ee [1304]" stroked="f" strokeweight="1pt"/>
            </w:pict>
          </mc:Fallback>
        </mc:AlternateContent>
      </w:r>
    </w:p>
    <w:p w14:paraId="04BD539B" w14:textId="4868337A" w:rsidR="00A63484" w:rsidRDefault="00A63484" w:rsidP="00A63484">
      <w:r>
        <w:rPr>
          <w:noProof/>
        </w:rPr>
        <w:drawing>
          <wp:anchor distT="0" distB="0" distL="114300" distR="114300" simplePos="0" relativeHeight="252144640" behindDoc="0" locked="0" layoutInCell="1" allowOverlap="1" wp14:anchorId="5AC4E386" wp14:editId="0DABE708">
            <wp:simplePos x="0" y="0"/>
            <wp:positionH relativeFrom="margin">
              <wp:posOffset>-142875</wp:posOffset>
            </wp:positionH>
            <wp:positionV relativeFrom="paragraph">
              <wp:posOffset>-204470</wp:posOffset>
            </wp:positionV>
            <wp:extent cx="1534743" cy="1044053"/>
            <wp:effectExtent l="0" t="0" r="8890" b="3810"/>
            <wp:wrapNone/>
            <wp:docPr id="1079642885" name="Picture 10796428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42885" name="Picture 10796428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43" cy="1044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4C2">
        <w:rPr>
          <w:b/>
          <w:bCs/>
        </w:rPr>
        <w:t>Inclusion</w:t>
      </w:r>
      <w:r>
        <w:t xml:space="preserve"> means everyone can take part.</w:t>
      </w:r>
    </w:p>
    <w:p w14:paraId="078BE06B" w14:textId="424D5207" w:rsidR="005D48E5" w:rsidRDefault="005D48E5" w:rsidP="005D48E5">
      <w:pPr>
        <w:pStyle w:val="Heading1"/>
      </w:pPr>
      <w:r>
        <w:lastRenderedPageBreak/>
        <w:t xml:space="preserve">What is </w:t>
      </w:r>
      <w:r w:rsidR="002C3BE9">
        <w:t>a</w:t>
      </w:r>
      <w:r>
        <w:t xml:space="preserve"> </w:t>
      </w:r>
      <w:r w:rsidR="002C3BE9">
        <w:t>pay gap</w:t>
      </w:r>
      <w:r>
        <w:t>?</w:t>
      </w:r>
    </w:p>
    <w:p w14:paraId="0815C5FC" w14:textId="77777777" w:rsidR="005D48E5" w:rsidRDefault="005D48E5" w:rsidP="00124EA8"/>
    <w:p w14:paraId="08739494" w14:textId="06BC37D9" w:rsidR="005D48E5" w:rsidRDefault="002C3BE9" w:rsidP="00124EA8">
      <w:r>
        <w:rPr>
          <w:noProof/>
        </w:rPr>
        <w:drawing>
          <wp:anchor distT="0" distB="0" distL="114300" distR="114300" simplePos="0" relativeHeight="251829248" behindDoc="0" locked="0" layoutInCell="1" allowOverlap="1" wp14:anchorId="24F66B55" wp14:editId="7EE4E740">
            <wp:simplePos x="0" y="0"/>
            <wp:positionH relativeFrom="margin">
              <wp:align>left</wp:align>
            </wp:positionH>
            <wp:positionV relativeFrom="paragraph">
              <wp:posOffset>28713</wp:posOffset>
            </wp:positionV>
            <wp:extent cx="1466850" cy="1466850"/>
            <wp:effectExtent l="0" t="0" r="0" b="0"/>
            <wp:wrapNone/>
            <wp:docPr id="691370881" name="Picture 691370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70881" name="Picture 691370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E46BE" w14:textId="4E1069BF" w:rsidR="002C3BE9" w:rsidRDefault="002B6BF6" w:rsidP="00124EA8">
      <w:r>
        <w:t>In the summary Whaikaha talk</w:t>
      </w:r>
      <w:r w:rsidR="00EF2F76">
        <w:t>s</w:t>
      </w:r>
      <w:r>
        <w:t xml:space="preserve"> about </w:t>
      </w:r>
      <w:r w:rsidR="002C3BE9">
        <w:t>the</w:t>
      </w:r>
      <w:r w:rsidR="007165B6">
        <w:t>ir</w:t>
      </w:r>
      <w:r w:rsidR="002C3BE9">
        <w:t xml:space="preserve"> </w:t>
      </w:r>
      <w:r w:rsidR="002C3BE9" w:rsidRPr="0011415F">
        <w:rPr>
          <w:b/>
          <w:bCs/>
        </w:rPr>
        <w:t>pay gap</w:t>
      </w:r>
      <w:r w:rsidR="0011415F">
        <w:rPr>
          <w:b/>
          <w:bCs/>
        </w:rPr>
        <w:t xml:space="preserve"> </w:t>
      </w:r>
      <w:r w:rsidR="0011415F" w:rsidRPr="0011415F">
        <w:t>report</w:t>
      </w:r>
      <w:r w:rsidR="007165B6">
        <w:t>.</w:t>
      </w:r>
      <w:r w:rsidR="002C3BE9">
        <w:t xml:space="preserve"> </w:t>
      </w:r>
    </w:p>
    <w:p w14:paraId="369D08AC" w14:textId="5DA8BC6C" w:rsidR="007D7792" w:rsidRDefault="007D7792" w:rsidP="00124EA8"/>
    <w:p w14:paraId="79826770" w14:textId="5DCFE5B1" w:rsidR="007D7792" w:rsidRDefault="00A915A7" w:rsidP="00124EA8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4D7743E" wp14:editId="2517CA6A">
                <wp:simplePos x="0" y="0"/>
                <wp:positionH relativeFrom="column">
                  <wp:posOffset>2276475</wp:posOffset>
                </wp:positionH>
                <wp:positionV relativeFrom="paragraph">
                  <wp:posOffset>271145</wp:posOffset>
                </wp:positionV>
                <wp:extent cx="3561715" cy="3124200"/>
                <wp:effectExtent l="0" t="0" r="635" b="0"/>
                <wp:wrapNone/>
                <wp:docPr id="8924496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715" cy="312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2D76" id="Rectangle 2" o:spid="_x0000_s1026" style="position:absolute;margin-left:179.25pt;margin-top:21.35pt;width:280.45pt;height:246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" fillcolor="#bdd6ee [1304]" stroked="f" strokeweight="1pt"/>
            </w:pict>
          </mc:Fallback>
        </mc:AlternateContent>
      </w:r>
    </w:p>
    <w:p w14:paraId="0DF18699" w14:textId="0BAB9C75" w:rsidR="00A915A7" w:rsidRDefault="004528B6" w:rsidP="00D50BE8">
      <w:r>
        <w:rPr>
          <w:noProof/>
        </w:rPr>
        <w:drawing>
          <wp:anchor distT="0" distB="0" distL="114300" distR="114300" simplePos="0" relativeHeight="251823104" behindDoc="0" locked="0" layoutInCell="1" allowOverlap="1" wp14:anchorId="6F36C5C6" wp14:editId="519DF039">
            <wp:simplePos x="0" y="0"/>
            <wp:positionH relativeFrom="margin">
              <wp:align>left</wp:align>
            </wp:positionH>
            <wp:positionV relativeFrom="paragraph">
              <wp:posOffset>191245</wp:posOffset>
            </wp:positionV>
            <wp:extent cx="1433015" cy="1299408"/>
            <wp:effectExtent l="0" t="0" r="0" b="0"/>
            <wp:wrapNone/>
            <wp:docPr id="8664453" name="Picture 8664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453" name="Picture 8664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015" cy="12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792">
        <w:t xml:space="preserve">A </w:t>
      </w:r>
      <w:r w:rsidR="007D7792" w:rsidRPr="00D668C4">
        <w:rPr>
          <w:b/>
          <w:bCs/>
        </w:rPr>
        <w:t>pay gap</w:t>
      </w:r>
      <w:r w:rsidR="007D7792">
        <w:t xml:space="preserve"> is </w:t>
      </w:r>
      <w:r w:rsidR="00D50BE8">
        <w:t>when people are paid different amounts of money for the same job because of</w:t>
      </w:r>
      <w:r w:rsidR="007D7792">
        <w:t xml:space="preserve"> differences </w:t>
      </w:r>
      <w:r w:rsidR="00D50BE8">
        <w:t>like</w:t>
      </w:r>
      <w:r w:rsidR="00A915A7">
        <w:t>:</w:t>
      </w:r>
    </w:p>
    <w:p w14:paraId="04982784" w14:textId="414FACC3" w:rsidR="00A915A7" w:rsidRDefault="004528B6" w:rsidP="00A915A7">
      <w:pPr>
        <w:pStyle w:val="Listtoplevel"/>
        <w:rPr>
          <w:b/>
          <w:bCs/>
        </w:rPr>
      </w:pPr>
      <w:r>
        <w:drawing>
          <wp:anchor distT="0" distB="0" distL="114300" distR="114300" simplePos="0" relativeHeight="252002304" behindDoc="0" locked="0" layoutInCell="1" allowOverlap="1" wp14:anchorId="78F44C69" wp14:editId="67CD6978">
            <wp:simplePos x="0" y="0"/>
            <wp:positionH relativeFrom="margin">
              <wp:align>left</wp:align>
            </wp:positionH>
            <wp:positionV relativeFrom="paragraph">
              <wp:posOffset>668655</wp:posOffset>
            </wp:positionV>
            <wp:extent cx="1589405" cy="1589405"/>
            <wp:effectExtent l="0" t="0" r="0" b="0"/>
            <wp:wrapNone/>
            <wp:docPr id="1731411648" name="Picture 17314116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11648" name="Picture 17314116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5A7" w:rsidRPr="00A915A7">
        <w:rPr>
          <w:b/>
          <w:bCs/>
        </w:rPr>
        <w:t>g</w:t>
      </w:r>
      <w:r w:rsidR="007D7792" w:rsidRPr="00A915A7">
        <w:rPr>
          <w:b/>
          <w:bCs/>
        </w:rPr>
        <w:t>ender</w:t>
      </w:r>
    </w:p>
    <w:p w14:paraId="64BFFEC9" w14:textId="00A7D2D4" w:rsidR="007D7792" w:rsidRDefault="004528B6" w:rsidP="00A915A7">
      <w:pPr>
        <w:pStyle w:val="Listtoplevel"/>
        <w:rPr>
          <w:b/>
          <w:bCs/>
        </w:rPr>
      </w:pPr>
      <w:r>
        <w:rPr>
          <w:b/>
          <w:bCs/>
        </w:rPr>
        <w:t>e</w:t>
      </w:r>
      <w:r w:rsidR="007D7792" w:rsidRPr="00A915A7">
        <w:rPr>
          <w:b/>
          <w:bCs/>
        </w:rPr>
        <w:t>thnicity</w:t>
      </w:r>
    </w:p>
    <w:p w14:paraId="35DF3107" w14:textId="5002C593" w:rsidR="004528B6" w:rsidRPr="004528B6" w:rsidRDefault="004528B6" w:rsidP="004528B6">
      <w:pPr>
        <w:pStyle w:val="Listtoplevel"/>
      </w:pPr>
      <w:r w:rsidRPr="004528B6">
        <w:t>disability.</w:t>
      </w:r>
    </w:p>
    <w:p w14:paraId="52FE42B7" w14:textId="77777777" w:rsidR="004528B6" w:rsidRDefault="004528B6" w:rsidP="004528B6"/>
    <w:p w14:paraId="79C7AD11" w14:textId="0DAAAE50" w:rsidR="00DB2F01" w:rsidRPr="00A915A7" w:rsidRDefault="00DB2F01" w:rsidP="00066ED0"/>
    <w:p w14:paraId="5FBA34C3" w14:textId="77777777" w:rsidR="00D50BE8" w:rsidRDefault="00D50BE8" w:rsidP="00124EA8"/>
    <w:p w14:paraId="26647ADE" w14:textId="5AFF30D2" w:rsidR="00E27735" w:rsidRDefault="00E27735">
      <w:pPr>
        <w:spacing w:line="240" w:lineRule="auto"/>
        <w:ind w:left="0"/>
      </w:pPr>
      <w:r>
        <w:br w:type="page"/>
      </w:r>
    </w:p>
    <w:p w14:paraId="2F1E94C7" w14:textId="35145E63" w:rsidR="002F115B" w:rsidRDefault="00FB383E" w:rsidP="00124EA8">
      <w:r>
        <w:rPr>
          <w:noProof/>
        </w:rPr>
        <w:lastRenderedPageBreak/>
        <w:drawing>
          <wp:anchor distT="0" distB="0" distL="114300" distR="114300" simplePos="0" relativeHeight="252110848" behindDoc="0" locked="0" layoutInCell="1" allowOverlap="1" wp14:anchorId="0394A469" wp14:editId="21B480CE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932596" cy="1819275"/>
            <wp:effectExtent l="0" t="0" r="0" b="0"/>
            <wp:wrapNone/>
            <wp:docPr id="242348614" name="Picture 2423486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48614" name="Picture 2423486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55" cy="181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5A7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471743A" wp14:editId="5C96E836">
                <wp:simplePos x="0" y="0"/>
                <wp:positionH relativeFrom="column">
                  <wp:posOffset>2219325</wp:posOffset>
                </wp:positionH>
                <wp:positionV relativeFrom="paragraph">
                  <wp:posOffset>-47625</wp:posOffset>
                </wp:positionV>
                <wp:extent cx="3555242" cy="4343400"/>
                <wp:effectExtent l="0" t="0" r="7620" b="0"/>
                <wp:wrapNone/>
                <wp:docPr id="204814930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242" cy="4343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FDFA7" id="Rectangle 5" o:spid="_x0000_s1026" style="position:absolute;margin-left:174.75pt;margin-top:-3.75pt;width:279.95pt;height:342pt;z-index:-25148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" fillcolor="#bdd6ee [1304]" stroked="f" strokeweight="1pt"/>
            </w:pict>
          </mc:Fallback>
        </mc:AlternateContent>
      </w:r>
      <w:r w:rsidR="002F115B" w:rsidRPr="00184BE7">
        <w:rPr>
          <w:b/>
          <w:bCs/>
        </w:rPr>
        <w:t>Gender</w:t>
      </w:r>
      <w:r w:rsidR="002F115B">
        <w:t xml:space="preserve"> is if you are</w:t>
      </w:r>
      <w:r w:rsidR="00690D1B">
        <w:t xml:space="preserve"> a</w:t>
      </w:r>
      <w:r w:rsidR="002F115B">
        <w:t>:</w:t>
      </w:r>
    </w:p>
    <w:p w14:paraId="0D1E46F8" w14:textId="291078EF" w:rsidR="002F115B" w:rsidRDefault="002F115B" w:rsidP="002F115B">
      <w:pPr>
        <w:pStyle w:val="Listtoplevel"/>
      </w:pPr>
      <w:r>
        <w:t>woman</w:t>
      </w:r>
    </w:p>
    <w:p w14:paraId="5D1D8733" w14:textId="5E8E05E8" w:rsidR="002F115B" w:rsidRDefault="002F115B" w:rsidP="002F115B">
      <w:pPr>
        <w:pStyle w:val="Listtoplevel"/>
      </w:pPr>
      <w:r>
        <w:t>man</w:t>
      </w:r>
    </w:p>
    <w:p w14:paraId="63E92EAD" w14:textId="28B25180" w:rsidR="00D50BE8" w:rsidRDefault="00D50BE8" w:rsidP="002F115B">
      <w:pPr>
        <w:pStyle w:val="Listtoplevel"/>
      </w:pPr>
      <w:r>
        <w:t xml:space="preserve">gender diverse </w:t>
      </w:r>
      <w:r w:rsidR="00E27735">
        <w:t xml:space="preserve">person </w:t>
      </w:r>
      <w:r>
        <w:t>like:</w:t>
      </w:r>
    </w:p>
    <w:p w14:paraId="3E987DCD" w14:textId="2E46DD69" w:rsidR="00D50BE8" w:rsidRDefault="00EF2F76" w:rsidP="00D50BE8">
      <w:pPr>
        <w:pStyle w:val="Listsecondlevel"/>
      </w:pPr>
      <w:r w:rsidRPr="00184BE7">
        <w:rPr>
          <w:b/>
          <w:bCs/>
          <w:noProof/>
        </w:rPr>
        <w:drawing>
          <wp:anchor distT="0" distB="0" distL="114300" distR="114300" simplePos="0" relativeHeight="251837440" behindDoc="0" locked="0" layoutInCell="1" allowOverlap="1" wp14:anchorId="56074E9E" wp14:editId="07B24B98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1752600" cy="1752600"/>
            <wp:effectExtent l="0" t="0" r="0" b="0"/>
            <wp:wrapNone/>
            <wp:docPr id="1095926934" name="Picture 10959269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26934" name="Picture 10959269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E8">
        <w:t>non-binary</w:t>
      </w:r>
    </w:p>
    <w:p w14:paraId="46DF7519" w14:textId="77777777" w:rsidR="00D50BE8" w:rsidRDefault="00D50BE8" w:rsidP="00D50BE8">
      <w:pPr>
        <w:pStyle w:val="Listsecondlevel"/>
      </w:pPr>
      <w:r>
        <w:t>agender</w:t>
      </w:r>
    </w:p>
    <w:p w14:paraId="78B158E8" w14:textId="00B4BEB3" w:rsidR="002F115B" w:rsidRDefault="00D50BE8" w:rsidP="00D50BE8">
      <w:pPr>
        <w:pStyle w:val="Listsecondlevel"/>
      </w:pPr>
      <w:proofErr w:type="spellStart"/>
      <w:r>
        <w:t>takatāpui</w:t>
      </w:r>
      <w:proofErr w:type="spellEnd"/>
      <w:r w:rsidR="00184BE7">
        <w:t>.</w:t>
      </w:r>
    </w:p>
    <w:p w14:paraId="4D787588" w14:textId="77777777" w:rsidR="00066ED0" w:rsidRDefault="00066ED0" w:rsidP="00066ED0"/>
    <w:p w14:paraId="5D90420F" w14:textId="77777777" w:rsidR="003F4754" w:rsidRDefault="003F4754" w:rsidP="00124EA8"/>
    <w:p w14:paraId="129A98BF" w14:textId="77777777" w:rsidR="00EF2F76" w:rsidRDefault="00EF2F76">
      <w:pPr>
        <w:spacing w:line="240" w:lineRule="auto"/>
        <w:ind w:left="0"/>
      </w:pPr>
      <w:r>
        <w:br w:type="page"/>
      </w:r>
    </w:p>
    <w:p w14:paraId="50A0912F" w14:textId="1B58C6D8" w:rsidR="00EF2F76" w:rsidRDefault="00EF2F76" w:rsidP="00EF2F7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35F8C1AF" wp14:editId="37D10D95">
                <wp:simplePos x="0" y="0"/>
                <wp:positionH relativeFrom="column">
                  <wp:posOffset>2226365</wp:posOffset>
                </wp:positionH>
                <wp:positionV relativeFrom="paragraph">
                  <wp:posOffset>-63610</wp:posOffset>
                </wp:positionV>
                <wp:extent cx="3729162" cy="6066845"/>
                <wp:effectExtent l="0" t="0" r="5080" b="0"/>
                <wp:wrapNone/>
                <wp:docPr id="6832315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9162" cy="60668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094E3" id="Rectangle 3" o:spid="_x0000_s1026" style="position:absolute;margin-left:175.3pt;margin-top:-5pt;width:293.65pt;height:477.7pt;z-index:-2512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" fillcolor="#bdd6ee [1304]" stroked="f" strokeweight="1pt"/>
            </w:pict>
          </mc:Fallback>
        </mc:AlternateContent>
      </w:r>
      <w:r w:rsidRPr="00E727F0">
        <w:rPr>
          <w:b/>
          <w:bCs/>
        </w:rPr>
        <w:t>Ethnicity</w:t>
      </w:r>
      <w:r>
        <w:t xml:space="preserve"> means </w:t>
      </w:r>
      <w:proofErr w:type="spellStart"/>
      <w:r>
        <w:t>your</w:t>
      </w:r>
      <w:proofErr w:type="spellEnd"/>
      <w:r>
        <w:t>:</w:t>
      </w:r>
    </w:p>
    <w:p w14:paraId="3AEE8F37" w14:textId="77777777" w:rsidR="00EF2F76" w:rsidRDefault="00EF2F76" w:rsidP="00EF2F76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2035072" behindDoc="0" locked="0" layoutInCell="1" allowOverlap="1" wp14:anchorId="4B8B3D11" wp14:editId="37B29216">
            <wp:simplePos x="0" y="0"/>
            <wp:positionH relativeFrom="margin">
              <wp:align>left</wp:align>
            </wp:positionH>
            <wp:positionV relativeFrom="paragraph">
              <wp:posOffset>91385</wp:posOffset>
            </wp:positionV>
            <wp:extent cx="1669774" cy="1119657"/>
            <wp:effectExtent l="0" t="0" r="6985" b="4445"/>
            <wp:wrapNone/>
            <wp:docPr id="996965278" name="Picture 9969652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65278" name="Picture 9969652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11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race like:</w:t>
      </w:r>
    </w:p>
    <w:p w14:paraId="6CF91455" w14:textId="77777777" w:rsidR="00EF2F76" w:rsidRDefault="00EF2F76" w:rsidP="00EF2F76">
      <w:pPr>
        <w:pStyle w:val="Listsecondlevel"/>
      </w:pPr>
      <w:r>
        <w:t>Māori</w:t>
      </w:r>
    </w:p>
    <w:p w14:paraId="2A8DFB8A" w14:textId="77777777" w:rsidR="00EF2F76" w:rsidRDefault="00EF2F76" w:rsidP="00EF2F76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2038144" behindDoc="0" locked="0" layoutInCell="1" allowOverlap="1" wp14:anchorId="589B38D2" wp14:editId="55DFC088">
            <wp:simplePos x="0" y="0"/>
            <wp:positionH relativeFrom="margin">
              <wp:align>left</wp:align>
            </wp:positionH>
            <wp:positionV relativeFrom="paragraph">
              <wp:posOffset>185199</wp:posOffset>
            </wp:positionV>
            <wp:extent cx="1455089" cy="1455089"/>
            <wp:effectExtent l="0" t="0" r="0" b="0"/>
            <wp:wrapNone/>
            <wp:docPr id="677450405" name="Picture 6774504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50405" name="Picture 6774504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089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Samoan</w:t>
      </w:r>
    </w:p>
    <w:p w14:paraId="23F79DF3" w14:textId="77777777" w:rsidR="00EF2F76" w:rsidRPr="00550D14" w:rsidRDefault="00EF2F76" w:rsidP="00EF2F76">
      <w:pPr>
        <w:pStyle w:val="Listsecondlevel"/>
      </w:pPr>
      <w:r>
        <w:t>New Zealand European</w:t>
      </w:r>
    </w:p>
    <w:p w14:paraId="6D732B52" w14:textId="77777777" w:rsidR="00EF2F76" w:rsidRDefault="00EF2F76" w:rsidP="00EF2F76">
      <w:pPr>
        <w:pStyle w:val="Listtoplevel"/>
      </w:pPr>
      <w:r>
        <w:t>background like whether you:</w:t>
      </w:r>
    </w:p>
    <w:p w14:paraId="7651E3E5" w14:textId="77777777" w:rsidR="00EF2F76" w:rsidRDefault="00EF2F76" w:rsidP="00EF2F76">
      <w:pPr>
        <w:pStyle w:val="Listsecondlevel"/>
      </w:pPr>
      <w:r>
        <w:rPr>
          <w:noProof/>
          <w:lang w:eastAsia="en-GB"/>
        </w:rPr>
        <w:drawing>
          <wp:anchor distT="0" distB="0" distL="114300" distR="114300" simplePos="0" relativeHeight="252037120" behindDoc="0" locked="0" layoutInCell="1" allowOverlap="1" wp14:anchorId="03E9FEFF" wp14:editId="42E82B18">
            <wp:simplePos x="0" y="0"/>
            <wp:positionH relativeFrom="margin">
              <wp:align>left</wp:align>
            </wp:positionH>
            <wp:positionV relativeFrom="paragraph">
              <wp:posOffset>487210</wp:posOffset>
            </wp:positionV>
            <wp:extent cx="1748233" cy="1319917"/>
            <wp:effectExtent l="0" t="0" r="4445" b="0"/>
            <wp:wrapNone/>
            <wp:docPr id="763085370" name="Picture 7630853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85370" name="Picture 7630853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233" cy="13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were born in Aotearoa New Zealand</w:t>
      </w:r>
    </w:p>
    <w:p w14:paraId="3EA0B2D1" w14:textId="77777777" w:rsidR="00EF2F76" w:rsidRDefault="00EF2F76" w:rsidP="00EF2F76">
      <w:pPr>
        <w:pStyle w:val="Listsecondlevel"/>
      </w:pPr>
      <w:r>
        <w:t>moved to Aotearoa New Zealand from another country.</w:t>
      </w:r>
    </w:p>
    <w:p w14:paraId="1B09754F" w14:textId="2C925689" w:rsidR="002B6BF6" w:rsidRDefault="0011415F" w:rsidP="00124EA8">
      <w:r>
        <w:rPr>
          <w:noProof/>
        </w:rPr>
        <w:drawing>
          <wp:anchor distT="0" distB="0" distL="114300" distR="114300" simplePos="0" relativeHeight="251996160" behindDoc="0" locked="0" layoutInCell="1" allowOverlap="1" wp14:anchorId="7871740B" wp14:editId="658BAE84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1657350" cy="1502410"/>
            <wp:effectExtent l="0" t="0" r="0" b="2540"/>
            <wp:wrapNone/>
            <wp:docPr id="1682715100" name="Picture 1682715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15100" name="Picture 1682715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7AEA3" w14:textId="5886204F" w:rsidR="00A915A7" w:rsidRDefault="00A915A7" w:rsidP="00124EA8"/>
    <w:p w14:paraId="7B801F94" w14:textId="481E18A5" w:rsidR="00A915A7" w:rsidRDefault="00A915A7" w:rsidP="00124EA8">
      <w:r>
        <w:t xml:space="preserve">Pay gaps can show where a group of people may be treated </w:t>
      </w:r>
      <w:r w:rsidR="008A09D1">
        <w:t>in a different way</w:t>
      </w:r>
      <w:r w:rsidR="000C5283">
        <w:t xml:space="preserve"> at work</w:t>
      </w:r>
      <w:r>
        <w:t>.</w:t>
      </w:r>
    </w:p>
    <w:p w14:paraId="0F1CF93A" w14:textId="2C75B64B" w:rsidR="002C3BE9" w:rsidRDefault="002C3BE9">
      <w:pPr>
        <w:spacing w:line="240" w:lineRule="auto"/>
        <w:ind w:left="0"/>
      </w:pPr>
      <w:r>
        <w:br w:type="page"/>
      </w:r>
    </w:p>
    <w:p w14:paraId="621ACEB8" w14:textId="68518FBF" w:rsidR="002B6BF6" w:rsidRDefault="00BF47FC" w:rsidP="00E75644">
      <w:pPr>
        <w:pStyle w:val="Heading1"/>
      </w:pPr>
      <w:r>
        <w:lastRenderedPageBreak/>
        <w:t>What did Whaikaha want to know?</w:t>
      </w:r>
    </w:p>
    <w:p w14:paraId="6DD04537" w14:textId="6C2E19B3" w:rsidR="002B6BF6" w:rsidRDefault="002B6BF6" w:rsidP="00124EA8"/>
    <w:p w14:paraId="62A78704" w14:textId="538D5FF7" w:rsidR="00E75644" w:rsidRDefault="00E75644" w:rsidP="00124EA8"/>
    <w:p w14:paraId="50513A97" w14:textId="3F9CCBC2" w:rsidR="00E75644" w:rsidRDefault="00A63484" w:rsidP="00124EA8">
      <w:r>
        <w:rPr>
          <w:noProof/>
        </w:rPr>
        <w:drawing>
          <wp:anchor distT="0" distB="0" distL="114300" distR="114300" simplePos="0" relativeHeight="251845632" behindDoc="0" locked="0" layoutInCell="1" allowOverlap="1" wp14:anchorId="1166E1F2" wp14:editId="15FA60CA">
            <wp:simplePos x="0" y="0"/>
            <wp:positionH relativeFrom="margin">
              <wp:posOffset>-7538</wp:posOffset>
            </wp:positionH>
            <wp:positionV relativeFrom="paragraph">
              <wp:posOffset>122610</wp:posOffset>
            </wp:positionV>
            <wp:extent cx="1527747" cy="975815"/>
            <wp:effectExtent l="0" t="0" r="0" b="0"/>
            <wp:wrapNone/>
            <wp:docPr id="1180078276" name="Picture 11800782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78276" name="Picture 1180078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747" cy="9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644">
        <w:t>Whaikaha wanted to know if:</w:t>
      </w:r>
    </w:p>
    <w:p w14:paraId="5E5A87D8" w14:textId="6FA3C88D" w:rsidR="00A63484" w:rsidRDefault="00E75644" w:rsidP="00E75644">
      <w:pPr>
        <w:pStyle w:val="Listtoplevel"/>
      </w:pPr>
      <w:r>
        <w:t xml:space="preserve">they had </w:t>
      </w:r>
      <w:r w:rsidR="007165B6">
        <w:t xml:space="preserve">lots of </w:t>
      </w:r>
      <w:r>
        <w:t xml:space="preserve">different </w:t>
      </w:r>
      <w:r w:rsidR="007165B6">
        <w:t xml:space="preserve">kinds of </w:t>
      </w:r>
      <w:r>
        <w:t>people working for them</w:t>
      </w:r>
    </w:p>
    <w:p w14:paraId="521A6028" w14:textId="7951BBA3" w:rsidR="00A63484" w:rsidRDefault="00A63484" w:rsidP="00A63484">
      <w:pPr>
        <w:pStyle w:val="Listtoplevel"/>
      </w:pPr>
      <w:r>
        <w:drawing>
          <wp:anchor distT="0" distB="0" distL="114300" distR="114300" simplePos="0" relativeHeight="251843584" behindDoc="0" locked="0" layoutInCell="1" allowOverlap="1" wp14:anchorId="70FD9F83" wp14:editId="4F984424">
            <wp:simplePos x="0" y="0"/>
            <wp:positionH relativeFrom="margin">
              <wp:align>left</wp:align>
            </wp:positionH>
            <wp:positionV relativeFrom="paragraph">
              <wp:posOffset>9635</wp:posOffset>
            </wp:positionV>
            <wp:extent cx="1330656" cy="1330656"/>
            <wp:effectExtent l="0" t="0" r="3175" b="0"/>
            <wp:wrapNone/>
            <wp:docPr id="969333876" name="Picture 9693338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70881" name="Picture 691370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656" cy="133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they were paying their workers fairly.</w:t>
      </w:r>
    </w:p>
    <w:p w14:paraId="49E4B937" w14:textId="77777777" w:rsidR="00CB7068" w:rsidRDefault="00CB7068" w:rsidP="00CB7068"/>
    <w:p w14:paraId="46CDF548" w14:textId="77777777" w:rsidR="00DB2F01" w:rsidRDefault="00DB2F01" w:rsidP="00CB7068"/>
    <w:p w14:paraId="6325D076" w14:textId="5324A1DF" w:rsidR="00DB2F01" w:rsidRDefault="00DB2F01" w:rsidP="00DB2F01">
      <w:r>
        <w:rPr>
          <w:noProof/>
        </w:rPr>
        <w:drawing>
          <wp:anchor distT="0" distB="0" distL="114300" distR="114300" simplePos="0" relativeHeight="251853824" behindDoc="0" locked="0" layoutInCell="1" allowOverlap="1" wp14:anchorId="6A3B28FE" wp14:editId="0FD619DA">
            <wp:simplePos x="0" y="0"/>
            <wp:positionH relativeFrom="margin">
              <wp:align>left</wp:align>
            </wp:positionH>
            <wp:positionV relativeFrom="paragraph">
              <wp:posOffset>13581</wp:posOffset>
            </wp:positionV>
            <wp:extent cx="1264285" cy="1264285"/>
            <wp:effectExtent l="0" t="0" r="0" b="0"/>
            <wp:wrapNone/>
            <wp:docPr id="1802530942" name="Picture 18025309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30942" name="Picture 18025309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was the first time Whaikaha looked for th</w:t>
      </w:r>
      <w:r w:rsidR="00AE76C4">
        <w:t>is</w:t>
      </w:r>
      <w:r>
        <w:t xml:space="preserve"> information.</w:t>
      </w:r>
    </w:p>
    <w:p w14:paraId="651EA17B" w14:textId="77777777" w:rsidR="00DB2F01" w:rsidRDefault="00DB2F01" w:rsidP="00CB7068"/>
    <w:p w14:paraId="153512E9" w14:textId="5FAD77ED" w:rsidR="00B43BB6" w:rsidRDefault="00B43BB6" w:rsidP="00CB7068"/>
    <w:p w14:paraId="52286384" w14:textId="4FCD24B5" w:rsidR="00B43BB6" w:rsidRDefault="00B43BB6" w:rsidP="00CB7068">
      <w:r>
        <w:t>They wanted to know this information so they could:</w:t>
      </w:r>
    </w:p>
    <w:p w14:paraId="64E19DC1" w14:textId="6AD389CE" w:rsidR="00A63484" w:rsidRDefault="00A63484" w:rsidP="00A63484">
      <w:pPr>
        <w:pStyle w:val="Listtoplevel"/>
      </w:pPr>
      <w:r>
        <w:drawing>
          <wp:anchor distT="0" distB="0" distL="114300" distR="114300" simplePos="0" relativeHeight="251847680" behindDoc="0" locked="0" layoutInCell="1" allowOverlap="1" wp14:anchorId="354711A8" wp14:editId="4F9F3955">
            <wp:simplePos x="0" y="0"/>
            <wp:positionH relativeFrom="margin">
              <wp:posOffset>111318</wp:posOffset>
            </wp:positionH>
            <wp:positionV relativeFrom="paragraph">
              <wp:posOffset>174017</wp:posOffset>
            </wp:positionV>
            <wp:extent cx="1599631" cy="812042"/>
            <wp:effectExtent l="0" t="0" r="635" b="7620"/>
            <wp:wrapNone/>
            <wp:docPr id="414919073" name="Picture 4149190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19073" name="Picture 4149190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631" cy="81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get better at including different people.</w:t>
      </w:r>
    </w:p>
    <w:p w14:paraId="1AD1BACB" w14:textId="25F3DFB4" w:rsidR="00A63484" w:rsidRDefault="00A63484" w:rsidP="00A63484">
      <w:pPr>
        <w:pStyle w:val="Listtoplevel"/>
      </w:pPr>
      <w:r>
        <w:drawing>
          <wp:anchor distT="0" distB="0" distL="114300" distR="114300" simplePos="0" relativeHeight="252147712" behindDoc="0" locked="0" layoutInCell="1" allowOverlap="1" wp14:anchorId="7AF7C96C" wp14:editId="02BFAC2C">
            <wp:simplePos x="0" y="0"/>
            <wp:positionH relativeFrom="margin">
              <wp:align>left</wp:align>
            </wp:positionH>
            <wp:positionV relativeFrom="paragraph">
              <wp:posOffset>293536</wp:posOffset>
            </wp:positionV>
            <wp:extent cx="1399430" cy="989308"/>
            <wp:effectExtent l="0" t="0" r="0" b="0"/>
            <wp:wrapNone/>
            <wp:docPr id="1360419946" name="Picture 13604199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19946" name="Picture 13604199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03" cy="992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2148736" behindDoc="0" locked="0" layoutInCell="1" allowOverlap="1" wp14:anchorId="39846263" wp14:editId="205B7A2B">
            <wp:simplePos x="0" y="0"/>
            <wp:positionH relativeFrom="margin">
              <wp:posOffset>1321490</wp:posOffset>
            </wp:positionH>
            <wp:positionV relativeFrom="paragraph">
              <wp:posOffset>477493</wp:posOffset>
            </wp:positionV>
            <wp:extent cx="572187" cy="518615"/>
            <wp:effectExtent l="0" t="0" r="0" b="0"/>
            <wp:wrapNone/>
            <wp:docPr id="1955538970" name="Picture 19555389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38970" name="Picture 19555389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87" cy="5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pay people a </w:t>
      </w:r>
      <w:r w:rsidR="001A528D">
        <w:t>fair</w:t>
      </w:r>
      <w:r>
        <w:t xml:space="preserve"> amount for their work.</w:t>
      </w:r>
    </w:p>
    <w:p w14:paraId="0034B2B5" w14:textId="0F207274" w:rsidR="00B43BB6" w:rsidRDefault="00B43BB6" w:rsidP="00A63484"/>
    <w:p w14:paraId="0E4EA4E3" w14:textId="40B206F7" w:rsidR="00BF47FC" w:rsidRDefault="00BF47FC" w:rsidP="00BF47FC">
      <w:pPr>
        <w:pStyle w:val="Heading1"/>
      </w:pPr>
      <w:r>
        <w:lastRenderedPageBreak/>
        <w:t>What rules did Whaikaha use?</w:t>
      </w:r>
    </w:p>
    <w:p w14:paraId="0B2BE49F" w14:textId="77777777" w:rsidR="00667EAE" w:rsidRDefault="00667EAE" w:rsidP="00CB7068"/>
    <w:p w14:paraId="216E1AF7" w14:textId="6BD1E0F5" w:rsidR="00BF47FC" w:rsidRDefault="00740507" w:rsidP="00CB7068">
      <w:r>
        <w:rPr>
          <w:noProof/>
        </w:rPr>
        <w:drawing>
          <wp:anchor distT="0" distB="0" distL="114300" distR="114300" simplePos="0" relativeHeight="251855872" behindDoc="0" locked="0" layoutInCell="1" allowOverlap="1" wp14:anchorId="7B1F0A48" wp14:editId="63DB601A">
            <wp:simplePos x="0" y="0"/>
            <wp:positionH relativeFrom="margin">
              <wp:posOffset>-152400</wp:posOffset>
            </wp:positionH>
            <wp:positionV relativeFrom="paragraph">
              <wp:posOffset>269240</wp:posOffset>
            </wp:positionV>
            <wp:extent cx="1600200" cy="1600200"/>
            <wp:effectExtent l="0" t="0" r="0" b="0"/>
            <wp:wrapNone/>
            <wp:docPr id="268881966" name="Picture 2688819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81966" name="Picture 2688819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90" cy="160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35BA1" w14:textId="08899DCB" w:rsidR="00E45FB9" w:rsidRDefault="001E7F45" w:rsidP="00E45FB9">
      <w:r>
        <w:t>To figure out what Whaikaha needed to know t</w:t>
      </w:r>
      <w:r w:rsidR="00E45FB9">
        <w:t xml:space="preserve">hey used the </w:t>
      </w:r>
      <w:r w:rsidR="00E45FB9" w:rsidRPr="00AA7073">
        <w:t>goals</w:t>
      </w:r>
      <w:r w:rsidR="00E45FB9">
        <w:t xml:space="preserve"> from </w:t>
      </w:r>
      <w:r w:rsidR="002C3BE9">
        <w:br/>
      </w:r>
      <w:r w:rsidR="00E45FB9" w:rsidRPr="002C3BE9">
        <w:rPr>
          <w:b/>
          <w:bCs/>
        </w:rPr>
        <w:t>Te</w:t>
      </w:r>
      <w:r w:rsidR="00E45FB9">
        <w:t xml:space="preserve"> </w:t>
      </w:r>
      <w:r w:rsidR="00E45FB9" w:rsidRPr="002C3BE9">
        <w:rPr>
          <w:b/>
          <w:bCs/>
        </w:rPr>
        <w:t xml:space="preserve">Kawa </w:t>
      </w:r>
      <w:proofErr w:type="spellStart"/>
      <w:r w:rsidR="00E45FB9" w:rsidRPr="002C3BE9">
        <w:rPr>
          <w:b/>
          <w:bCs/>
        </w:rPr>
        <w:t>Mataaho</w:t>
      </w:r>
      <w:proofErr w:type="spellEnd"/>
      <w:r w:rsidR="00E45FB9" w:rsidRPr="002C3BE9">
        <w:rPr>
          <w:b/>
          <w:bCs/>
        </w:rPr>
        <w:t xml:space="preserve"> </w:t>
      </w:r>
      <w:r w:rsidR="007165B6">
        <w:rPr>
          <w:b/>
          <w:bCs/>
        </w:rPr>
        <w:t>–</w:t>
      </w:r>
      <w:r w:rsidR="00E45FB9">
        <w:t xml:space="preserve"> </w:t>
      </w:r>
      <w:r w:rsidR="00E45FB9" w:rsidRPr="00E45FB9">
        <w:rPr>
          <w:b/>
          <w:bCs/>
        </w:rPr>
        <w:t>Public Service Commission</w:t>
      </w:r>
      <w:r w:rsidR="00E45FB9">
        <w:t>.</w:t>
      </w:r>
    </w:p>
    <w:p w14:paraId="3FF3629D" w14:textId="77777777" w:rsidR="002C3BE9" w:rsidRDefault="002C3BE9" w:rsidP="00E45FB9"/>
    <w:p w14:paraId="616A914B" w14:textId="0A773796" w:rsidR="002C3BE9" w:rsidRDefault="002C3BE9" w:rsidP="00E45FB9"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1A9C3EC6" wp14:editId="15753692">
                <wp:simplePos x="0" y="0"/>
                <wp:positionH relativeFrom="column">
                  <wp:posOffset>2295525</wp:posOffset>
                </wp:positionH>
                <wp:positionV relativeFrom="paragraph">
                  <wp:posOffset>271145</wp:posOffset>
                </wp:positionV>
                <wp:extent cx="3625850" cy="1504950"/>
                <wp:effectExtent l="0" t="0" r="0" b="0"/>
                <wp:wrapNone/>
                <wp:docPr id="106985628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0" cy="1504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70EEC" id="Rectangle 3" o:spid="_x0000_s1026" style="position:absolute;margin-left:180.75pt;margin-top:21.35pt;width:285.5pt;height:118.5pt;z-index:-2512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" fillcolor="#bdd6ee [1304]" stroked="f" strokeweight="1pt"/>
            </w:pict>
          </mc:Fallback>
        </mc:AlternateContent>
      </w:r>
    </w:p>
    <w:p w14:paraId="315671A8" w14:textId="4712999E" w:rsidR="007E4591" w:rsidRDefault="00066ED0" w:rsidP="0011415F">
      <w:pPr>
        <w:ind w:right="-188"/>
      </w:pPr>
      <w:r>
        <w:rPr>
          <w:noProof/>
        </w:rPr>
        <w:drawing>
          <wp:anchor distT="0" distB="0" distL="114300" distR="114300" simplePos="0" relativeHeight="252062720" behindDoc="0" locked="0" layoutInCell="1" allowOverlap="1" wp14:anchorId="36C12FFF" wp14:editId="7E3DF498">
            <wp:simplePos x="0" y="0"/>
            <wp:positionH relativeFrom="margin">
              <wp:posOffset>-236220</wp:posOffset>
            </wp:positionH>
            <wp:positionV relativeFrom="paragraph">
              <wp:posOffset>323215</wp:posOffset>
            </wp:positionV>
            <wp:extent cx="2072640" cy="647700"/>
            <wp:effectExtent l="0" t="0" r="3810" b="0"/>
            <wp:wrapNone/>
            <wp:docPr id="850293037" name="Picture 8502930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24805" name="Picture 1229724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BE9">
        <w:t xml:space="preserve">In this document </w:t>
      </w:r>
      <w:r w:rsidR="002C3BE9" w:rsidRPr="002C3BE9">
        <w:rPr>
          <w:b/>
          <w:bCs/>
        </w:rPr>
        <w:t>Te</w:t>
      </w:r>
      <w:r w:rsidR="002C3BE9">
        <w:t xml:space="preserve"> </w:t>
      </w:r>
      <w:r w:rsidR="002C3BE9" w:rsidRPr="002C3BE9">
        <w:rPr>
          <w:b/>
          <w:bCs/>
        </w:rPr>
        <w:t xml:space="preserve">Kawa </w:t>
      </w:r>
      <w:proofErr w:type="spellStart"/>
      <w:r w:rsidR="002C3BE9" w:rsidRPr="002C3BE9">
        <w:rPr>
          <w:b/>
          <w:bCs/>
        </w:rPr>
        <w:t>Mataaho</w:t>
      </w:r>
      <w:proofErr w:type="spellEnd"/>
      <w:r w:rsidR="002C3BE9" w:rsidRPr="002C3BE9">
        <w:rPr>
          <w:b/>
          <w:bCs/>
        </w:rPr>
        <w:t xml:space="preserve"> </w:t>
      </w:r>
      <w:r w:rsidR="007165B6">
        <w:rPr>
          <w:b/>
          <w:bCs/>
        </w:rPr>
        <w:t>–</w:t>
      </w:r>
      <w:r w:rsidR="002C3BE9">
        <w:t xml:space="preserve"> </w:t>
      </w:r>
      <w:r w:rsidR="002C3BE9" w:rsidRPr="00E45FB9">
        <w:rPr>
          <w:b/>
          <w:bCs/>
        </w:rPr>
        <w:t>Public Service Commission</w:t>
      </w:r>
      <w:r w:rsidR="002C3BE9">
        <w:rPr>
          <w:b/>
          <w:bCs/>
        </w:rPr>
        <w:t xml:space="preserve"> </w:t>
      </w:r>
      <w:r w:rsidR="002C3BE9">
        <w:t xml:space="preserve">will be called the </w:t>
      </w:r>
      <w:r w:rsidR="002C3BE9" w:rsidRPr="007165B6">
        <w:rPr>
          <w:b/>
          <w:bCs/>
        </w:rPr>
        <w:t>Public Service Commission</w:t>
      </w:r>
      <w:r w:rsidR="002C3BE9">
        <w:t>.</w:t>
      </w:r>
      <w:r w:rsidR="007E4591">
        <w:br w:type="page"/>
      </w:r>
    </w:p>
    <w:p w14:paraId="51307802" w14:textId="3D380F6B" w:rsidR="00E45FB9" w:rsidRDefault="00066ED0" w:rsidP="00E45FB9"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3CB33D0D" wp14:editId="492DC8FC">
            <wp:simplePos x="0" y="0"/>
            <wp:positionH relativeFrom="margin">
              <wp:posOffset>-104775</wp:posOffset>
            </wp:positionH>
            <wp:positionV relativeFrom="paragraph">
              <wp:posOffset>85725</wp:posOffset>
            </wp:positionV>
            <wp:extent cx="1666875" cy="1666875"/>
            <wp:effectExtent l="0" t="0" r="0" b="9525"/>
            <wp:wrapNone/>
            <wp:docPr id="1770165127" name="Picture 1770165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65127" name="Picture 1770165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591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3BE96927" wp14:editId="54800803">
                <wp:simplePos x="0" y="0"/>
                <wp:positionH relativeFrom="column">
                  <wp:posOffset>2257425</wp:posOffset>
                </wp:positionH>
                <wp:positionV relativeFrom="paragraph">
                  <wp:posOffset>-161925</wp:posOffset>
                </wp:positionV>
                <wp:extent cx="3663950" cy="4229100"/>
                <wp:effectExtent l="0" t="0" r="0" b="0"/>
                <wp:wrapNone/>
                <wp:docPr id="81828466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0" cy="4229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35E83" id="Rectangle 6" o:spid="_x0000_s1026" style="position:absolute;margin-left:177.75pt;margin-top:-12.75pt;width:288.5pt;height:333pt;z-index:-25147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" fillcolor="#bdd6ee [1304]" stroked="f" strokeweight="1pt"/>
            </w:pict>
          </mc:Fallback>
        </mc:AlternateContent>
      </w:r>
      <w:r w:rsidR="00E45FB9">
        <w:t xml:space="preserve">The </w:t>
      </w:r>
      <w:r w:rsidR="00E45FB9" w:rsidRPr="00E45FB9">
        <w:rPr>
          <w:b/>
          <w:bCs/>
        </w:rPr>
        <w:t>Public Service Commission</w:t>
      </w:r>
      <w:r w:rsidR="00E45FB9">
        <w:t xml:space="preserve"> supports the </w:t>
      </w:r>
      <w:r w:rsidR="00FF0EBA">
        <w:t>G</w:t>
      </w:r>
      <w:r w:rsidR="00E45FB9">
        <w:t>overnment to:</w:t>
      </w:r>
    </w:p>
    <w:p w14:paraId="7A02C0E6" w14:textId="4E066476" w:rsidR="007E4591" w:rsidRDefault="00E45FB9" w:rsidP="00E45FB9">
      <w:pPr>
        <w:pStyle w:val="Listtoplevel"/>
      </w:pPr>
      <w:r>
        <w:t>carry out</w:t>
      </w:r>
      <w:r w:rsidR="007E4591">
        <w:t>:</w:t>
      </w:r>
    </w:p>
    <w:p w14:paraId="64517135" w14:textId="196AD939" w:rsidR="007E4591" w:rsidRDefault="002D2A5E" w:rsidP="007E4591">
      <w:pPr>
        <w:pStyle w:val="Listsecondlevel"/>
      </w:pPr>
      <w:r>
        <w:rPr>
          <w:noProof/>
        </w:rPr>
        <w:drawing>
          <wp:anchor distT="0" distB="0" distL="114300" distR="114300" simplePos="0" relativeHeight="252161024" behindDoc="0" locked="0" layoutInCell="1" allowOverlap="1" wp14:anchorId="374D36C5" wp14:editId="4FC61722">
            <wp:simplePos x="0" y="0"/>
            <wp:positionH relativeFrom="column">
              <wp:posOffset>-152400</wp:posOffset>
            </wp:positionH>
            <wp:positionV relativeFrom="paragraph">
              <wp:posOffset>706120</wp:posOffset>
            </wp:positionV>
            <wp:extent cx="191452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493" y="21488"/>
                <wp:lineTo x="21493" y="0"/>
                <wp:lineTo x="0" y="0"/>
              </wp:wrapPolygon>
            </wp:wrapThrough>
            <wp:docPr id="1299232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232897" name="Picture 129923289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591">
        <w:t>p</w:t>
      </w:r>
      <w:r w:rsidR="00E45FB9">
        <w:t>lans</w:t>
      </w:r>
    </w:p>
    <w:p w14:paraId="5EA6861B" w14:textId="5DAB8DC6" w:rsidR="007E4591" w:rsidRDefault="00E45FB9" w:rsidP="00383B83">
      <w:pPr>
        <w:pStyle w:val="Listsecondlevel"/>
      </w:pPr>
      <w:r>
        <w:t xml:space="preserve">rules </w:t>
      </w:r>
    </w:p>
    <w:p w14:paraId="1148FE6C" w14:textId="758F21CD" w:rsidR="003F62CF" w:rsidRDefault="00E45FB9" w:rsidP="007E4591">
      <w:pPr>
        <w:pStyle w:val="Listtoplevel"/>
      </w:pPr>
      <w:r>
        <w:t>make sure everybody in Aotearoa New Zealand can get the services they need.</w:t>
      </w:r>
    </w:p>
    <w:p w14:paraId="526A3019" w14:textId="77777777" w:rsidR="003F62CF" w:rsidRDefault="003F62CF" w:rsidP="003F62CF"/>
    <w:p w14:paraId="28710591" w14:textId="61B990F7" w:rsidR="008B29C5" w:rsidRDefault="002D2A5E" w:rsidP="003F62CF">
      <w:r>
        <w:rPr>
          <w:noProof/>
        </w:rPr>
        <w:drawing>
          <wp:anchor distT="0" distB="0" distL="114300" distR="114300" simplePos="0" relativeHeight="251872256" behindDoc="0" locked="0" layoutInCell="1" allowOverlap="1" wp14:anchorId="3E8C39F7" wp14:editId="4E326D7E">
            <wp:simplePos x="0" y="0"/>
            <wp:positionH relativeFrom="margin">
              <wp:posOffset>-352424</wp:posOffset>
            </wp:positionH>
            <wp:positionV relativeFrom="paragraph">
              <wp:posOffset>208916</wp:posOffset>
            </wp:positionV>
            <wp:extent cx="2114550" cy="2114550"/>
            <wp:effectExtent l="0" t="0" r="0" b="0"/>
            <wp:wrapNone/>
            <wp:docPr id="83146164" name="Picture 831461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81966" name="Picture 2688819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8A51D" w14:textId="5534B2BB" w:rsidR="003F62CF" w:rsidRDefault="003F62CF" w:rsidP="003F62CF">
      <w:r>
        <w:t xml:space="preserve">Whaikaha used the Public Service Commission goals </w:t>
      </w:r>
      <w:r w:rsidR="00806DB8">
        <w:t>of</w:t>
      </w:r>
      <w:r>
        <w:t>:</w:t>
      </w:r>
    </w:p>
    <w:p w14:paraId="46E0CCA6" w14:textId="74400D64" w:rsidR="003F62CF" w:rsidRPr="003F62CF" w:rsidRDefault="003F62CF" w:rsidP="003F62CF">
      <w:pPr>
        <w:pStyle w:val="Listtoplevel"/>
        <w:rPr>
          <w:b/>
          <w:bCs/>
        </w:rPr>
      </w:pPr>
      <w:r w:rsidRPr="003F62CF">
        <w:rPr>
          <w:b/>
          <w:bCs/>
        </w:rPr>
        <w:t xml:space="preserve">Kia Toipoto </w:t>
      </w:r>
    </w:p>
    <w:p w14:paraId="5BD82F35" w14:textId="1AC3F921" w:rsidR="00E45FB9" w:rsidRDefault="003F62CF" w:rsidP="004843D8">
      <w:pPr>
        <w:pStyle w:val="Listtoplevel"/>
        <w:rPr>
          <w:b/>
          <w:bCs/>
        </w:rPr>
      </w:pPr>
      <w:r w:rsidRPr="003F62CF">
        <w:rPr>
          <w:b/>
          <w:bCs/>
        </w:rPr>
        <w:t>Papa Pounamu</w:t>
      </w:r>
      <w:r w:rsidR="008B29C5">
        <w:rPr>
          <w:b/>
          <w:bCs/>
        </w:rPr>
        <w:t>.</w:t>
      </w:r>
    </w:p>
    <w:p w14:paraId="161B1A59" w14:textId="1DDA49FD" w:rsidR="003F62CF" w:rsidRDefault="002D2A5E" w:rsidP="003F62CF">
      <w:r>
        <w:rPr>
          <w:noProof/>
        </w:rPr>
        <w:drawing>
          <wp:anchor distT="0" distB="0" distL="114300" distR="114300" simplePos="0" relativeHeight="251876352" behindDoc="0" locked="0" layoutInCell="1" allowOverlap="1" wp14:anchorId="37894ED8" wp14:editId="57D6E0A3">
            <wp:simplePos x="0" y="0"/>
            <wp:positionH relativeFrom="margin">
              <wp:posOffset>-136556</wp:posOffset>
            </wp:positionH>
            <wp:positionV relativeFrom="paragraph">
              <wp:posOffset>343535</wp:posOffset>
            </wp:positionV>
            <wp:extent cx="1752830" cy="1589405"/>
            <wp:effectExtent l="0" t="0" r="0" b="0"/>
            <wp:wrapNone/>
            <wp:docPr id="2037391125" name="Picture 20373911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4453" name="Picture 86644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714" cy="159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A357E" w14:textId="57D87FBD" w:rsidR="00F130DC" w:rsidRDefault="0011415F" w:rsidP="003F62CF"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2277AE8B" wp14:editId="5818B6AB">
                <wp:simplePos x="0" y="0"/>
                <wp:positionH relativeFrom="margin">
                  <wp:posOffset>2258695</wp:posOffset>
                </wp:positionH>
                <wp:positionV relativeFrom="paragraph">
                  <wp:posOffset>198755</wp:posOffset>
                </wp:positionV>
                <wp:extent cx="3472815" cy="1531620"/>
                <wp:effectExtent l="0" t="0" r="0" b="0"/>
                <wp:wrapNone/>
                <wp:docPr id="174918752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815" cy="15316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38EAB" id="Rectangle 8" o:spid="_x0000_s1026" style="position:absolute;margin-left:177.85pt;margin-top:15.65pt;width:273.45pt;height:120.6pt;z-index:-251475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0EBEA900" w14:textId="3D73C85C" w:rsidR="001139FB" w:rsidRDefault="001139FB" w:rsidP="003F62CF">
      <w:r w:rsidRPr="001139FB">
        <w:rPr>
          <w:b/>
          <w:bCs/>
        </w:rPr>
        <w:t xml:space="preserve">Kia </w:t>
      </w:r>
      <w:proofErr w:type="spellStart"/>
      <w:r w:rsidRPr="001139FB">
        <w:rPr>
          <w:b/>
          <w:bCs/>
        </w:rPr>
        <w:t>Toipoto</w:t>
      </w:r>
      <w:proofErr w:type="spellEnd"/>
      <w:r>
        <w:t xml:space="preserve"> is </w:t>
      </w:r>
      <w:r w:rsidR="007E4591">
        <w:t xml:space="preserve">things </w:t>
      </w:r>
      <w:r w:rsidR="00894F17">
        <w:t xml:space="preserve">that can be </w:t>
      </w:r>
      <w:r w:rsidR="007E4591">
        <w:t>done</w:t>
      </w:r>
      <w:r>
        <w:t xml:space="preserve"> to clos</w:t>
      </w:r>
      <w:r w:rsidR="00FB383E">
        <w:t>e</w:t>
      </w:r>
      <w:r>
        <w:t xml:space="preserve"> pay gaps </w:t>
      </w:r>
      <w:r w:rsidR="00806DB8">
        <w:t xml:space="preserve">for people working </w:t>
      </w:r>
      <w:r>
        <w:t xml:space="preserve">in the </w:t>
      </w:r>
      <w:r w:rsidR="005B0D14">
        <w:t>public service</w:t>
      </w:r>
      <w:r w:rsidR="0011415F">
        <w:t xml:space="preserve"> / government services</w:t>
      </w:r>
      <w:r>
        <w:t xml:space="preserve">. </w:t>
      </w:r>
    </w:p>
    <w:p w14:paraId="612822B0" w14:textId="6E1123A1" w:rsidR="008B29C5" w:rsidRDefault="00066ED0" w:rsidP="003F62CF">
      <w:r>
        <w:rPr>
          <w:noProof/>
        </w:rPr>
        <w:lastRenderedPageBreak/>
        <w:drawing>
          <wp:anchor distT="0" distB="0" distL="114300" distR="114300" simplePos="0" relativeHeight="252064768" behindDoc="0" locked="0" layoutInCell="1" allowOverlap="1" wp14:anchorId="3C202E6A" wp14:editId="12E3658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495425" cy="1556244"/>
            <wp:effectExtent l="0" t="0" r="0" b="6350"/>
            <wp:wrapNone/>
            <wp:docPr id="1229724805" name="Picture 1229724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24805" name="Picture 1229724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56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9C5">
        <w:t xml:space="preserve">You can find </w:t>
      </w:r>
      <w:r w:rsidR="00F130DC">
        <w:t>out more</w:t>
      </w:r>
      <w:r w:rsidR="008B29C5">
        <w:t xml:space="preserve"> about Kia </w:t>
      </w:r>
      <w:proofErr w:type="spellStart"/>
      <w:r w:rsidR="008B29C5">
        <w:t>Toipoto</w:t>
      </w:r>
      <w:proofErr w:type="spellEnd"/>
      <w:r w:rsidR="008B29C5">
        <w:t xml:space="preserve"> </w:t>
      </w:r>
      <w:r w:rsidR="007165B6">
        <w:t>on the Public Service Commission</w:t>
      </w:r>
      <w:r w:rsidR="008B29C5">
        <w:t xml:space="preserve"> website:</w:t>
      </w:r>
    </w:p>
    <w:p w14:paraId="1F66F4E9" w14:textId="46836430" w:rsidR="008160AF" w:rsidRDefault="008160AF" w:rsidP="003F62CF"/>
    <w:p w14:paraId="47579C8E" w14:textId="068BF6BC" w:rsidR="008160AF" w:rsidRPr="008160AF" w:rsidRDefault="008160AF" w:rsidP="003F62CF">
      <w:pPr>
        <w:rPr>
          <w:b/>
          <w:bCs/>
        </w:rPr>
      </w:pPr>
      <w:r w:rsidRPr="008160AF">
        <w:rPr>
          <w:b/>
          <w:bCs/>
        </w:rPr>
        <w:t>tinyurl.com/2hcmrrnc</w:t>
      </w:r>
    </w:p>
    <w:p w14:paraId="2E61B5AB" w14:textId="6C529F18" w:rsidR="008B29C5" w:rsidRDefault="008B29C5" w:rsidP="003F62CF"/>
    <w:p w14:paraId="422BEA16" w14:textId="0458414B" w:rsidR="001139FB" w:rsidRDefault="00FB383E" w:rsidP="003F62CF">
      <w:r>
        <w:rPr>
          <w:noProof/>
        </w:rPr>
        <w:drawing>
          <wp:anchor distT="0" distB="0" distL="114300" distR="114300" simplePos="0" relativeHeight="251878400" behindDoc="0" locked="0" layoutInCell="1" allowOverlap="1" wp14:anchorId="755D098B" wp14:editId="0AD67E0F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542553" cy="1542553"/>
            <wp:effectExtent l="0" t="0" r="635" b="635"/>
            <wp:wrapNone/>
            <wp:docPr id="568333838" name="Picture 5683338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33838" name="Picture 5683338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886" cy="1542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591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2BE03D1" wp14:editId="29FD2666">
                <wp:simplePos x="0" y="0"/>
                <wp:positionH relativeFrom="margin">
                  <wp:align>right</wp:align>
                </wp:positionH>
                <wp:positionV relativeFrom="paragraph">
                  <wp:posOffset>299085</wp:posOffset>
                </wp:positionV>
                <wp:extent cx="3457575" cy="1409700"/>
                <wp:effectExtent l="0" t="0" r="9525" b="0"/>
                <wp:wrapNone/>
                <wp:docPr id="97824170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409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8A69C" id="Rectangle 9" o:spid="_x0000_s1026" style="position:absolute;margin-left:221.05pt;margin-top:23.55pt;width:272.25pt;height:111pt;z-index:-251474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4A6357F5" w14:textId="2BBD2A17" w:rsidR="001139FB" w:rsidRDefault="001139FB" w:rsidP="003F62CF">
      <w:r w:rsidRPr="001139FB">
        <w:rPr>
          <w:b/>
          <w:bCs/>
        </w:rPr>
        <w:t>Papa Pounamu</w:t>
      </w:r>
      <w:r>
        <w:t xml:space="preserve"> is the programme used </w:t>
      </w:r>
      <w:r w:rsidR="007E4591">
        <w:t>to make sure lots of different kinds of</w:t>
      </w:r>
      <w:r>
        <w:t xml:space="preserve"> people work in the </w:t>
      </w:r>
      <w:r w:rsidR="005B0D14">
        <w:t>public service</w:t>
      </w:r>
      <w:r>
        <w:t xml:space="preserve">. </w:t>
      </w:r>
    </w:p>
    <w:p w14:paraId="0EE52C10" w14:textId="77777777" w:rsidR="008160AF" w:rsidRDefault="008160AF" w:rsidP="003F62CF"/>
    <w:p w14:paraId="6564E1AA" w14:textId="77777777" w:rsidR="008160AF" w:rsidRDefault="008160AF" w:rsidP="003F62CF"/>
    <w:p w14:paraId="2034926B" w14:textId="51422B8F" w:rsidR="008160AF" w:rsidRDefault="00066ED0" w:rsidP="003F62CF">
      <w:r>
        <w:rPr>
          <w:noProof/>
        </w:rPr>
        <w:drawing>
          <wp:anchor distT="0" distB="0" distL="114300" distR="114300" simplePos="0" relativeHeight="252066816" behindDoc="0" locked="0" layoutInCell="1" allowOverlap="1" wp14:anchorId="2814B7BA" wp14:editId="3C46A3C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74628" cy="1534601"/>
            <wp:effectExtent l="0" t="0" r="0" b="8890"/>
            <wp:wrapNone/>
            <wp:docPr id="1999539927" name="Picture 19995399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24805" name="Picture 1229724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11" cy="1538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0AF">
        <w:t xml:space="preserve">You can find </w:t>
      </w:r>
      <w:r w:rsidR="00F130DC">
        <w:t xml:space="preserve">out </w:t>
      </w:r>
      <w:r w:rsidR="008160AF">
        <w:t xml:space="preserve">more </w:t>
      </w:r>
      <w:r w:rsidR="00F130DC">
        <w:t>a</w:t>
      </w:r>
      <w:r w:rsidR="008160AF">
        <w:t xml:space="preserve">bout Papa Pounamu </w:t>
      </w:r>
      <w:r w:rsidR="007165B6">
        <w:t xml:space="preserve">on the Public Service Commission </w:t>
      </w:r>
      <w:r w:rsidR="008160AF" w:rsidRPr="0011415F">
        <w:rPr>
          <w:b/>
          <w:bCs/>
        </w:rPr>
        <w:t>website</w:t>
      </w:r>
      <w:r w:rsidR="008160AF">
        <w:t>:</w:t>
      </w:r>
    </w:p>
    <w:p w14:paraId="1ECE73F0" w14:textId="77777777" w:rsidR="008160AF" w:rsidRDefault="008160AF" w:rsidP="003F62CF"/>
    <w:p w14:paraId="2028B4BD" w14:textId="4055585D" w:rsidR="008160AF" w:rsidRDefault="008160AF" w:rsidP="003F62CF">
      <w:pPr>
        <w:rPr>
          <w:b/>
          <w:bCs/>
        </w:rPr>
      </w:pPr>
      <w:r>
        <w:rPr>
          <w:b/>
          <w:bCs/>
        </w:rPr>
        <w:t>t</w:t>
      </w:r>
      <w:r w:rsidRPr="008160AF">
        <w:rPr>
          <w:b/>
          <w:bCs/>
        </w:rPr>
        <w:t>inyurl.com/3y6t2xz5</w:t>
      </w:r>
    </w:p>
    <w:p w14:paraId="6492AB42" w14:textId="77777777" w:rsidR="0011415F" w:rsidRDefault="0011415F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5762770D" w14:textId="4724A9CB" w:rsidR="00894F17" w:rsidRDefault="00894F17" w:rsidP="00894F17">
      <w:pPr>
        <w:pStyle w:val="Heading1"/>
      </w:pPr>
      <w:r>
        <w:lastRenderedPageBreak/>
        <w:t>Who works for Whaikaha?</w:t>
      </w:r>
    </w:p>
    <w:p w14:paraId="777E0550" w14:textId="77777777" w:rsidR="00894F17" w:rsidRDefault="00894F17" w:rsidP="00894F17"/>
    <w:p w14:paraId="389EB4DD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85248" behindDoc="0" locked="0" layoutInCell="1" allowOverlap="1" wp14:anchorId="7346C635" wp14:editId="7D2EE1C7">
            <wp:simplePos x="0" y="0"/>
            <wp:positionH relativeFrom="margin">
              <wp:align>left</wp:align>
            </wp:positionH>
            <wp:positionV relativeFrom="paragraph">
              <wp:posOffset>252730</wp:posOffset>
            </wp:positionV>
            <wp:extent cx="1238250" cy="1389341"/>
            <wp:effectExtent l="0" t="0" r="0" b="1905"/>
            <wp:wrapNone/>
            <wp:docPr id="121515660" name="Picture 1215156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5660" name="Picture 1215156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15" cy="139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D6438" w14:textId="77777777" w:rsidR="00894F17" w:rsidRDefault="00894F17" w:rsidP="00894F17">
      <w:r>
        <w:t xml:space="preserve">Whaikaha got the </w:t>
      </w:r>
      <w:r w:rsidRPr="003E756C">
        <w:rPr>
          <w:b/>
          <w:bCs/>
        </w:rPr>
        <w:t>data</w:t>
      </w:r>
      <w:r>
        <w:t xml:space="preserve"> for the report about their workers on </w:t>
      </w:r>
      <w:r>
        <w:br/>
        <w:t>1 September 2023.</w:t>
      </w:r>
    </w:p>
    <w:p w14:paraId="3A4A7B55" w14:textId="77777777" w:rsidR="00894F17" w:rsidRDefault="00894F17" w:rsidP="00894F17"/>
    <w:p w14:paraId="566A2E30" w14:textId="77777777" w:rsidR="00894F17" w:rsidRDefault="00894F17" w:rsidP="00894F17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0A987952" wp14:editId="1672F32B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3445510" cy="1733550"/>
                <wp:effectExtent l="0" t="0" r="2540" b="0"/>
                <wp:wrapNone/>
                <wp:docPr id="119970802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510" cy="17335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26384" id="Rectangle 9" o:spid="_x0000_s1026" style="position:absolute;margin-left:220.1pt;margin-top:23.45pt;width:271.3pt;height:136.5pt;z-index:-251233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427ADE20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84224" behindDoc="0" locked="0" layoutInCell="1" allowOverlap="1" wp14:anchorId="52E76AD2" wp14:editId="12F9EEF5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1438275" cy="1438275"/>
            <wp:effectExtent l="0" t="0" r="9525" b="0"/>
            <wp:wrapNone/>
            <wp:docPr id="1230280774" name="Picture 12302807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80774" name="Picture 12302807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56C">
        <w:rPr>
          <w:b/>
          <w:bCs/>
        </w:rPr>
        <w:t>Data</w:t>
      </w:r>
      <w:r>
        <w:t xml:space="preserve"> is sets of:</w:t>
      </w:r>
    </w:p>
    <w:p w14:paraId="7EA840AC" w14:textId="77777777" w:rsidR="00894F17" w:rsidRDefault="00894F17" w:rsidP="00894F17">
      <w:pPr>
        <w:pStyle w:val="Listtoplevel"/>
      </w:pPr>
      <w:r>
        <w:t>information</w:t>
      </w:r>
    </w:p>
    <w:p w14:paraId="17C5F887" w14:textId="77777777" w:rsidR="00894F17" w:rsidRDefault="00894F17" w:rsidP="00894F17">
      <w:pPr>
        <w:pStyle w:val="Listtoplevel"/>
      </w:pPr>
      <w:r>
        <w:t>numbers.</w:t>
      </w:r>
    </w:p>
    <w:p w14:paraId="20DC1834" w14:textId="77777777" w:rsidR="00894F17" w:rsidRDefault="00894F17" w:rsidP="00894F17"/>
    <w:p w14:paraId="36994F78" w14:textId="77777777" w:rsidR="00894F17" w:rsidRDefault="00894F17" w:rsidP="00894F17"/>
    <w:p w14:paraId="328A7A7F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87296" behindDoc="0" locked="0" layoutInCell="1" allowOverlap="1" wp14:anchorId="1950D95D" wp14:editId="4DAF8CA4">
            <wp:simplePos x="0" y="0"/>
            <wp:positionH relativeFrom="margin">
              <wp:align>left</wp:align>
            </wp:positionH>
            <wp:positionV relativeFrom="paragraph">
              <wp:posOffset>142543</wp:posOffset>
            </wp:positionV>
            <wp:extent cx="1896110" cy="375285"/>
            <wp:effectExtent l="0" t="0" r="8890" b="5715"/>
            <wp:wrapNone/>
            <wp:docPr id="1554327153" name="Picture 1554327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38588" name="Picture 7404385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Whaikaha have 1 hundred and 94 people working for them.</w:t>
      </w:r>
    </w:p>
    <w:p w14:paraId="058A340E" w14:textId="77777777" w:rsidR="00894F17" w:rsidRDefault="00894F17" w:rsidP="00894F17"/>
    <w:p w14:paraId="21FBAF5D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86272" behindDoc="0" locked="0" layoutInCell="1" allowOverlap="1" wp14:anchorId="62B350D5" wp14:editId="1430F2BE">
            <wp:simplePos x="0" y="0"/>
            <wp:positionH relativeFrom="margin">
              <wp:align>left</wp:align>
            </wp:positionH>
            <wp:positionV relativeFrom="paragraph">
              <wp:posOffset>291171</wp:posOffset>
            </wp:positionV>
            <wp:extent cx="1455725" cy="1455725"/>
            <wp:effectExtent l="0" t="0" r="0" b="0"/>
            <wp:wrapNone/>
            <wp:docPr id="1832984969" name="Picture 18329849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984969" name="Picture 18329849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378" cy="145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3580E" w14:textId="658C6BDE" w:rsidR="00894F17" w:rsidRDefault="00894F17" w:rsidP="00894F17">
      <w:r>
        <w:t xml:space="preserve">Out of every </w:t>
      </w:r>
      <w:r w:rsidR="00D50103">
        <w:t>1 hundred</w:t>
      </w:r>
      <w:r>
        <w:t xml:space="preserve"> people who work for Whaikaha 70 of them are women.</w:t>
      </w:r>
    </w:p>
    <w:p w14:paraId="7CD5DFAF" w14:textId="77777777" w:rsidR="00894F17" w:rsidRDefault="00894F17" w:rsidP="00894F17"/>
    <w:p w14:paraId="33F32B2B" w14:textId="77777777" w:rsidR="00894F17" w:rsidRDefault="00894F17" w:rsidP="00894F17"/>
    <w:p w14:paraId="3483FBD1" w14:textId="5DA45849" w:rsidR="00894F17" w:rsidRDefault="004528B6" w:rsidP="00894F17">
      <w:r>
        <w:rPr>
          <w:noProof/>
        </w:rPr>
        <w:lastRenderedPageBreak/>
        <w:drawing>
          <wp:anchor distT="0" distB="0" distL="114300" distR="114300" simplePos="0" relativeHeight="252089344" behindDoc="0" locked="0" layoutInCell="1" allowOverlap="1" wp14:anchorId="52509595" wp14:editId="1516C497">
            <wp:simplePos x="0" y="0"/>
            <wp:positionH relativeFrom="margin">
              <wp:align>left</wp:align>
            </wp:positionH>
            <wp:positionV relativeFrom="paragraph">
              <wp:posOffset>690245</wp:posOffset>
            </wp:positionV>
            <wp:extent cx="1900362" cy="1274249"/>
            <wp:effectExtent l="0" t="0" r="5080" b="2540"/>
            <wp:wrapNone/>
            <wp:docPr id="990992339" name="Picture 9909923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92339" name="Picture 9909923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91" cy="127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17">
        <w:rPr>
          <w:noProof/>
        </w:rPr>
        <w:t xml:space="preserve">Out of every </w:t>
      </w:r>
      <w:r w:rsidR="00D50103">
        <w:t>1 hundred</w:t>
      </w:r>
      <w:r w:rsidR="00894F17">
        <w:rPr>
          <w:noProof/>
        </w:rPr>
        <w:t xml:space="preserve"> people working for Whaikaha</w:t>
      </w:r>
      <w:r w:rsidR="00894F17">
        <w:t>:</w:t>
      </w:r>
    </w:p>
    <w:p w14:paraId="466043D6" w14:textId="2BC91E83" w:rsidR="00894F17" w:rsidRDefault="00894F17" w:rsidP="00894F17">
      <w:pPr>
        <w:pStyle w:val="Listtoplevel"/>
      </w:pPr>
      <w:r>
        <w:t>about 78 are European</w:t>
      </w:r>
    </w:p>
    <w:p w14:paraId="76174A72" w14:textId="421EBFF9" w:rsidR="00894F17" w:rsidRPr="00966F26" w:rsidRDefault="00894F17" w:rsidP="00894F17">
      <w:pPr>
        <w:pStyle w:val="Listtoplevel"/>
      </w:pPr>
      <w:r>
        <w:t>19 are M</w:t>
      </w:r>
      <w:r>
        <w:rPr>
          <w:lang w:val="mi-NZ"/>
        </w:rPr>
        <w:t>āori</w:t>
      </w:r>
    </w:p>
    <w:p w14:paraId="768FF238" w14:textId="79F4DBF7" w:rsidR="00894F17" w:rsidRDefault="00FB383E" w:rsidP="00894F17">
      <w:pPr>
        <w:pStyle w:val="Listtoplevel"/>
      </w:pPr>
      <w:r>
        <w:drawing>
          <wp:anchor distT="0" distB="0" distL="114300" distR="114300" simplePos="0" relativeHeight="252114944" behindDoc="0" locked="0" layoutInCell="1" allowOverlap="1" wp14:anchorId="6C626F5A" wp14:editId="7DA0774C">
            <wp:simplePos x="0" y="0"/>
            <wp:positionH relativeFrom="margin">
              <wp:align>left</wp:align>
            </wp:positionH>
            <wp:positionV relativeFrom="paragraph">
              <wp:posOffset>356152</wp:posOffset>
            </wp:positionV>
            <wp:extent cx="1590261" cy="1590261"/>
            <wp:effectExtent l="0" t="0" r="0" b="0"/>
            <wp:wrapNone/>
            <wp:docPr id="892602418" name="Picture 8926024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602418" name="Picture 8926024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827" cy="1591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17">
        <w:t>about 8 are Asian</w:t>
      </w:r>
    </w:p>
    <w:p w14:paraId="0B4C4376" w14:textId="18330FE1" w:rsidR="00894F17" w:rsidRDefault="00894F17" w:rsidP="00894F17">
      <w:pPr>
        <w:pStyle w:val="Listtoplevel"/>
      </w:pPr>
      <w:r>
        <w:t>about 7 are Pacific</w:t>
      </w:r>
    </w:p>
    <w:p w14:paraId="07C4B5C0" w14:textId="77ADD028" w:rsidR="00894F17" w:rsidRDefault="00894F17" w:rsidP="00894F17">
      <w:pPr>
        <w:pStyle w:val="Listtoplevel"/>
      </w:pPr>
      <w:r>
        <w:t>about 3 are:</w:t>
      </w:r>
    </w:p>
    <w:p w14:paraId="207D3CDA" w14:textId="62C75D3E" w:rsidR="00894F17" w:rsidRDefault="00FB383E" w:rsidP="00894F17">
      <w:pPr>
        <w:pStyle w:val="Listsecondlevel"/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7C9972FC" wp14:editId="2BFBF234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1773141" cy="1299830"/>
            <wp:effectExtent l="0" t="0" r="0" b="0"/>
            <wp:wrapNone/>
            <wp:docPr id="1502852364" name="Picture 15028523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52364" name="Picture 15028523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27" cy="1301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17">
        <w:t>Middle Eastern</w:t>
      </w:r>
    </w:p>
    <w:p w14:paraId="7F943036" w14:textId="79F8ABB5" w:rsidR="00894F17" w:rsidRDefault="00894F17" w:rsidP="00894F17">
      <w:pPr>
        <w:pStyle w:val="Listsecondlevel"/>
      </w:pPr>
      <w:r>
        <w:t>Latin American</w:t>
      </w:r>
    </w:p>
    <w:p w14:paraId="730A9095" w14:textId="77777777" w:rsidR="00894F17" w:rsidRDefault="00894F17" w:rsidP="00894F17">
      <w:pPr>
        <w:pStyle w:val="Listsecondlevel"/>
      </w:pPr>
      <w:r>
        <w:t xml:space="preserve">African. </w:t>
      </w:r>
    </w:p>
    <w:p w14:paraId="7759A5D4" w14:textId="77777777" w:rsidR="00894F17" w:rsidRDefault="00894F17" w:rsidP="00894F17"/>
    <w:p w14:paraId="453BA00A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91392" behindDoc="0" locked="0" layoutInCell="1" allowOverlap="1" wp14:anchorId="2DDE16C7" wp14:editId="3C1CA8DC">
            <wp:simplePos x="0" y="0"/>
            <wp:positionH relativeFrom="margin">
              <wp:align>left</wp:align>
            </wp:positionH>
            <wp:positionV relativeFrom="paragraph">
              <wp:posOffset>16150</wp:posOffset>
            </wp:positionV>
            <wp:extent cx="1255594" cy="1299657"/>
            <wp:effectExtent l="0" t="0" r="1905" b="0"/>
            <wp:wrapNone/>
            <wp:docPr id="1432360618" name="Picture 14323606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26465" name="Picture 20399264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562" cy="130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77A60" w14:textId="77777777" w:rsidR="00894F17" w:rsidRDefault="00894F17" w:rsidP="00894F17">
      <w:r>
        <w:t>Some people might say they are more than 1 ethnicity.</w:t>
      </w:r>
    </w:p>
    <w:p w14:paraId="519E6714" w14:textId="77777777" w:rsidR="00894F17" w:rsidRDefault="00894F17" w:rsidP="00894F17"/>
    <w:p w14:paraId="44E53891" w14:textId="77777777" w:rsidR="00894F17" w:rsidRDefault="00894F17" w:rsidP="00894F17"/>
    <w:p w14:paraId="28B7E566" w14:textId="77777777" w:rsidR="00894F17" w:rsidRDefault="00894F17" w:rsidP="00894F17"/>
    <w:p w14:paraId="363568E7" w14:textId="77777777" w:rsidR="00894F17" w:rsidRDefault="00894F17" w:rsidP="00894F17">
      <w:r>
        <w:rPr>
          <w:noProof/>
        </w:rPr>
        <w:lastRenderedPageBreak/>
        <w:drawing>
          <wp:anchor distT="0" distB="0" distL="114300" distR="114300" simplePos="0" relativeHeight="252092416" behindDoc="0" locked="0" layoutInCell="1" allowOverlap="1" wp14:anchorId="3286CE39" wp14:editId="78A2336D">
            <wp:simplePos x="0" y="0"/>
            <wp:positionH relativeFrom="margin">
              <wp:align>left</wp:align>
            </wp:positionH>
            <wp:positionV relativeFrom="paragraph">
              <wp:posOffset>-143301</wp:posOffset>
            </wp:positionV>
            <wp:extent cx="1644555" cy="1050973"/>
            <wp:effectExtent l="0" t="0" r="0" b="0"/>
            <wp:wrapNone/>
            <wp:docPr id="1873493760" name="Picture 18734937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93760" name="Picture 18734937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555" cy="105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68 people who work for Whaikaha </w:t>
      </w:r>
      <w:r w:rsidRPr="00A6576C">
        <w:rPr>
          <w:b/>
          <w:bCs/>
        </w:rPr>
        <w:t>self-identif</w:t>
      </w:r>
      <w:r>
        <w:rPr>
          <w:b/>
          <w:bCs/>
        </w:rPr>
        <w:t>y</w:t>
      </w:r>
      <w:r>
        <w:t xml:space="preserve"> as disabled.</w:t>
      </w:r>
    </w:p>
    <w:p w14:paraId="3A0636EB" w14:textId="77777777" w:rsidR="00894F17" w:rsidRDefault="00894F17" w:rsidP="00894F17"/>
    <w:p w14:paraId="1B759669" w14:textId="77777777" w:rsidR="00894F17" w:rsidRDefault="00894F17" w:rsidP="00894F17"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019BCAD2" wp14:editId="13A8D02C">
                <wp:simplePos x="0" y="0"/>
                <wp:positionH relativeFrom="column">
                  <wp:posOffset>2266950</wp:posOffset>
                </wp:positionH>
                <wp:positionV relativeFrom="paragraph">
                  <wp:posOffset>201930</wp:posOffset>
                </wp:positionV>
                <wp:extent cx="3404870" cy="876300"/>
                <wp:effectExtent l="0" t="0" r="5080" b="0"/>
                <wp:wrapNone/>
                <wp:docPr id="196724284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876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7ECE0" id="Rectangle 8" o:spid="_x0000_s1026" style="position:absolute;margin-left:178.5pt;margin-top:15.9pt;width:268.1pt;height:69pt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" fillcolor="#bdd6ee [1304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072ADCF3" wp14:editId="126AF84C">
            <wp:simplePos x="0" y="0"/>
            <wp:positionH relativeFrom="margin">
              <wp:align>left</wp:align>
            </wp:positionH>
            <wp:positionV relativeFrom="paragraph">
              <wp:posOffset>87403</wp:posOffset>
            </wp:positionV>
            <wp:extent cx="1207827" cy="1388065"/>
            <wp:effectExtent l="0" t="0" r="0" b="3175"/>
            <wp:wrapNone/>
            <wp:docPr id="606483737" name="Picture 6064837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83737" name="Picture 6064837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8" cy="139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80719" w14:textId="77777777" w:rsidR="00894F17" w:rsidRDefault="00894F17" w:rsidP="00894F17">
      <w:r w:rsidRPr="00A6576C">
        <w:rPr>
          <w:b/>
          <w:bCs/>
        </w:rPr>
        <w:t>Self-identify</w:t>
      </w:r>
      <w:r>
        <w:t xml:space="preserve"> means saying you belong to a group of people. </w:t>
      </w:r>
    </w:p>
    <w:p w14:paraId="79D51276" w14:textId="77777777" w:rsidR="00894F17" w:rsidRDefault="00894F17" w:rsidP="00894F17"/>
    <w:p w14:paraId="7E322489" w14:textId="77777777" w:rsidR="00894F17" w:rsidRDefault="00894F17" w:rsidP="00894F17"/>
    <w:p w14:paraId="64B09CB8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95488" behindDoc="0" locked="0" layoutInCell="1" allowOverlap="1" wp14:anchorId="2CC440EB" wp14:editId="7FFB51E2">
            <wp:simplePos x="0" y="0"/>
            <wp:positionH relativeFrom="margin">
              <wp:align>left</wp:align>
            </wp:positionH>
            <wp:positionV relativeFrom="paragraph">
              <wp:posOffset>415148</wp:posOffset>
            </wp:positionV>
            <wp:extent cx="1310185" cy="1356705"/>
            <wp:effectExtent l="0" t="0" r="4445" b="0"/>
            <wp:wrapNone/>
            <wp:docPr id="1222522226" name="Picture 1222522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22226" name="Picture 1222522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113" cy="135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31 people chose not to say if they were disabled. </w:t>
      </w:r>
    </w:p>
    <w:p w14:paraId="66792FE9" w14:textId="77777777" w:rsidR="00894F17" w:rsidRDefault="00894F17" w:rsidP="00894F17"/>
    <w:p w14:paraId="522FDB27" w14:textId="77777777" w:rsidR="00894F17" w:rsidRDefault="00894F17" w:rsidP="00894F17"/>
    <w:p w14:paraId="10F75B63" w14:textId="77777777" w:rsidR="00894F17" w:rsidRDefault="00894F17" w:rsidP="00894F17">
      <w:r>
        <w:t>Whaikaha left out the information of these 31 people.</w:t>
      </w:r>
    </w:p>
    <w:p w14:paraId="7C798DDF" w14:textId="77777777" w:rsidR="00894F17" w:rsidRDefault="00894F17" w:rsidP="00894F17"/>
    <w:p w14:paraId="5E44AAF5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94464" behindDoc="0" locked="0" layoutInCell="1" allowOverlap="1" wp14:anchorId="6781351F" wp14:editId="62DFE75D">
            <wp:simplePos x="0" y="0"/>
            <wp:positionH relativeFrom="margin">
              <wp:align>left</wp:align>
            </wp:positionH>
            <wp:positionV relativeFrom="paragraph">
              <wp:posOffset>167422</wp:posOffset>
            </wp:positionV>
            <wp:extent cx="1091565" cy="1129665"/>
            <wp:effectExtent l="0" t="0" r="0" b="0"/>
            <wp:wrapNone/>
            <wp:docPr id="466493493" name="Picture 4664934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93493" name="Picture 4664934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F5817" w14:textId="77777777" w:rsidR="00894F17" w:rsidRDefault="00894F17" w:rsidP="00894F17">
      <w:r>
        <w:t xml:space="preserve">They did this because it is not right to </w:t>
      </w:r>
      <w:r w:rsidRPr="003D66DA">
        <w:t>guess</w:t>
      </w:r>
      <w:r>
        <w:t xml:space="preserve"> if people are disabled.</w:t>
      </w:r>
    </w:p>
    <w:p w14:paraId="63C33116" w14:textId="77777777" w:rsidR="00894F17" w:rsidRDefault="00894F17" w:rsidP="00894F17"/>
    <w:p w14:paraId="523F04D0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96512" behindDoc="0" locked="0" layoutInCell="1" allowOverlap="1" wp14:anchorId="42BBB35A" wp14:editId="35DC51FF">
            <wp:simplePos x="0" y="0"/>
            <wp:positionH relativeFrom="margin">
              <wp:align>left</wp:align>
            </wp:positionH>
            <wp:positionV relativeFrom="paragraph">
              <wp:posOffset>275457</wp:posOffset>
            </wp:positionV>
            <wp:extent cx="1221475" cy="1221475"/>
            <wp:effectExtent l="0" t="0" r="0" b="0"/>
            <wp:wrapNone/>
            <wp:docPr id="725146145" name="Picture 7251461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85366" name="Picture 3833853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475" cy="122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88803" w14:textId="77777777" w:rsidR="00894F17" w:rsidRDefault="00894F17" w:rsidP="00894F17">
      <w:r>
        <w:t xml:space="preserve">This is a rule Kia </w:t>
      </w:r>
      <w:proofErr w:type="spellStart"/>
      <w:r>
        <w:t>Toipoto</w:t>
      </w:r>
      <w:proofErr w:type="spellEnd"/>
      <w:r>
        <w:t xml:space="preserve"> says is important.</w:t>
      </w:r>
    </w:p>
    <w:p w14:paraId="1A76BCE0" w14:textId="77777777" w:rsidR="00894F17" w:rsidRDefault="00894F17" w:rsidP="00894F17"/>
    <w:p w14:paraId="5838926C" w14:textId="77777777" w:rsidR="00894F17" w:rsidRDefault="00894F17" w:rsidP="00894F17"/>
    <w:p w14:paraId="0D562A28" w14:textId="77777777" w:rsidR="00894F17" w:rsidRDefault="00894F17" w:rsidP="00894F17">
      <w:r>
        <w:rPr>
          <w:noProof/>
        </w:rPr>
        <w:lastRenderedPageBreak/>
        <w:drawing>
          <wp:anchor distT="0" distB="0" distL="114300" distR="114300" simplePos="0" relativeHeight="252097536" behindDoc="0" locked="0" layoutInCell="1" allowOverlap="1" wp14:anchorId="6042765B" wp14:editId="70C36F47">
            <wp:simplePos x="0" y="0"/>
            <wp:positionH relativeFrom="margin">
              <wp:align>left</wp:align>
            </wp:positionH>
            <wp:positionV relativeFrom="paragraph">
              <wp:posOffset>-162503</wp:posOffset>
            </wp:positionV>
            <wp:extent cx="1207827" cy="1250214"/>
            <wp:effectExtent l="0" t="0" r="0" b="7620"/>
            <wp:wrapNone/>
            <wp:docPr id="1650926995" name="Picture 16509269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26465" name="Picture 20399264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827" cy="1250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Whaikaha will ask people about their information again in the </w:t>
      </w:r>
      <w:r w:rsidRPr="00405F7B">
        <w:rPr>
          <w:b/>
          <w:bCs/>
        </w:rPr>
        <w:t>future</w:t>
      </w:r>
      <w:r>
        <w:rPr>
          <w:b/>
          <w:bCs/>
        </w:rPr>
        <w:t xml:space="preserve"> </w:t>
      </w:r>
      <w:r w:rsidRPr="00595650">
        <w:t>just in case anything has changed</w:t>
      </w:r>
      <w:r>
        <w:t>.</w:t>
      </w:r>
    </w:p>
    <w:p w14:paraId="3D9BE9BE" w14:textId="77777777" w:rsidR="00894F17" w:rsidRDefault="00894F17" w:rsidP="00894F17"/>
    <w:p w14:paraId="2162F41E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99584" behindDoc="0" locked="0" layoutInCell="1" allowOverlap="1" wp14:anchorId="1490D80E" wp14:editId="13BD3BDF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282890" cy="1282890"/>
            <wp:effectExtent l="0" t="0" r="0" b="0"/>
            <wp:wrapNone/>
            <wp:docPr id="1732047377" name="Picture 17320473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47377" name="Picture 17320473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90" cy="128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5DAEA8FC" wp14:editId="1095B69F">
                <wp:simplePos x="0" y="0"/>
                <wp:positionH relativeFrom="column">
                  <wp:posOffset>2272352</wp:posOffset>
                </wp:positionH>
                <wp:positionV relativeFrom="paragraph">
                  <wp:posOffset>231330</wp:posOffset>
                </wp:positionV>
                <wp:extent cx="3452884" cy="900752"/>
                <wp:effectExtent l="0" t="0" r="0" b="0"/>
                <wp:wrapNone/>
                <wp:docPr id="178418568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884" cy="90075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4D5CF" id="Rectangle 11" o:spid="_x0000_s1026" style="position:absolute;margin-left:178.95pt;margin-top:18.2pt;width:271.9pt;height:70.95pt;z-index:-2512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" fillcolor="#bdd6ee [1304]" stroked="f" strokeweight="1pt"/>
            </w:pict>
          </mc:Fallback>
        </mc:AlternateContent>
      </w:r>
    </w:p>
    <w:p w14:paraId="6C3BF16C" w14:textId="77777777" w:rsidR="00894F17" w:rsidRDefault="00894F17" w:rsidP="00894F17">
      <w:r>
        <w:t xml:space="preserve">The </w:t>
      </w:r>
      <w:r w:rsidRPr="00405F7B">
        <w:rPr>
          <w:b/>
          <w:bCs/>
        </w:rPr>
        <w:t>future</w:t>
      </w:r>
      <w:r>
        <w:t xml:space="preserve"> is a time that has not happened yet.</w:t>
      </w:r>
    </w:p>
    <w:p w14:paraId="52A9A3DC" w14:textId="77777777" w:rsidR="00894F17" w:rsidRDefault="00894F17" w:rsidP="00894F17"/>
    <w:p w14:paraId="510010DA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98560" behindDoc="0" locked="0" layoutInCell="1" allowOverlap="1" wp14:anchorId="5A8BBAE4" wp14:editId="3D8DA175">
            <wp:simplePos x="0" y="0"/>
            <wp:positionH relativeFrom="margin">
              <wp:align>left</wp:align>
            </wp:positionH>
            <wp:positionV relativeFrom="paragraph">
              <wp:posOffset>297199</wp:posOffset>
            </wp:positionV>
            <wp:extent cx="1269242" cy="1269242"/>
            <wp:effectExtent l="0" t="0" r="7620" b="0"/>
            <wp:wrapNone/>
            <wp:docPr id="1873318878" name="Picture 18733188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80774" name="Picture 12302807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556" cy="127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3648C" w14:textId="77777777" w:rsidR="00894F17" w:rsidRDefault="00894F17" w:rsidP="00894F17">
      <w:r>
        <w:t xml:space="preserve">This is so Whaikaha can make sure they have the right information. </w:t>
      </w:r>
    </w:p>
    <w:p w14:paraId="5385112C" w14:textId="77777777" w:rsidR="00894F17" w:rsidRDefault="00894F17" w:rsidP="00894F17"/>
    <w:p w14:paraId="32F0954F" w14:textId="77777777" w:rsidR="00894F17" w:rsidRDefault="00894F17" w:rsidP="00894F17"/>
    <w:p w14:paraId="529CC6BF" w14:textId="77777777" w:rsidR="00894F17" w:rsidRDefault="00894F17" w:rsidP="00894F17"/>
    <w:p w14:paraId="63817F6D" w14:textId="77777777" w:rsidR="00894F17" w:rsidRDefault="00894F17" w:rsidP="00894F17"/>
    <w:p w14:paraId="7A0263F7" w14:textId="77777777" w:rsidR="00894F17" w:rsidRDefault="00894F17" w:rsidP="00894F17"/>
    <w:p w14:paraId="48C20619" w14:textId="77777777" w:rsidR="00894F17" w:rsidRDefault="00894F17" w:rsidP="00894F17"/>
    <w:p w14:paraId="5670C13A" w14:textId="77777777" w:rsidR="00894F17" w:rsidRDefault="00894F17" w:rsidP="00894F17"/>
    <w:p w14:paraId="3EB1A73C" w14:textId="77777777" w:rsidR="00894F17" w:rsidRDefault="00894F17" w:rsidP="00894F17"/>
    <w:p w14:paraId="4069887B" w14:textId="77777777" w:rsidR="00894F17" w:rsidRDefault="00894F17" w:rsidP="00894F17"/>
    <w:p w14:paraId="2BA5AECD" w14:textId="77777777" w:rsidR="00894F17" w:rsidRDefault="00894F17" w:rsidP="00894F17"/>
    <w:p w14:paraId="0E2FB954" w14:textId="77777777" w:rsidR="00894F17" w:rsidRDefault="00894F17" w:rsidP="00894F17"/>
    <w:p w14:paraId="57E59099" w14:textId="77777777" w:rsidR="00894F17" w:rsidRDefault="00894F17" w:rsidP="00894F17"/>
    <w:p w14:paraId="1CE9298E" w14:textId="77777777" w:rsidR="00894F17" w:rsidRDefault="00894F17" w:rsidP="00894F17"/>
    <w:p w14:paraId="37EBFC9C" w14:textId="77777777" w:rsidR="00894F17" w:rsidRDefault="00894F17" w:rsidP="00894F17"/>
    <w:p w14:paraId="5A657443" w14:textId="3553D684" w:rsidR="00894F17" w:rsidRDefault="00894F17" w:rsidP="00894F17">
      <w:pPr>
        <w:pStyle w:val="Heading1"/>
      </w:pPr>
      <w:r>
        <w:lastRenderedPageBreak/>
        <w:t>What are the pay gaps</w:t>
      </w:r>
      <w:r w:rsidR="005254A4">
        <w:t xml:space="preserve"> at Whaikaha</w:t>
      </w:r>
      <w:r>
        <w:t>?</w:t>
      </w:r>
    </w:p>
    <w:p w14:paraId="012A2628" w14:textId="77777777" w:rsidR="00894F17" w:rsidRDefault="00894F17" w:rsidP="00894F17"/>
    <w:p w14:paraId="49066AA7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70912" behindDoc="0" locked="0" layoutInCell="1" allowOverlap="1" wp14:anchorId="5506E74E" wp14:editId="04E48AAF">
            <wp:simplePos x="0" y="0"/>
            <wp:positionH relativeFrom="margin">
              <wp:align>left</wp:align>
            </wp:positionH>
            <wp:positionV relativeFrom="paragraph">
              <wp:posOffset>315766</wp:posOffset>
            </wp:positionV>
            <wp:extent cx="1610436" cy="1028631"/>
            <wp:effectExtent l="0" t="0" r="0" b="0"/>
            <wp:wrapNone/>
            <wp:docPr id="992887881" name="Picture 992887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78276" name="Picture 11800782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639" cy="103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66343" w14:textId="77777777" w:rsidR="00894F17" w:rsidRDefault="00894F17" w:rsidP="00894F17">
      <w:r>
        <w:t xml:space="preserve">Kia </w:t>
      </w:r>
      <w:proofErr w:type="spellStart"/>
      <w:r>
        <w:t>Toipoto</w:t>
      </w:r>
      <w:proofErr w:type="spellEnd"/>
      <w:r>
        <w:t xml:space="preserve"> rules say Whaikaha need to </w:t>
      </w:r>
      <w:r w:rsidRPr="00485C1C">
        <w:rPr>
          <w:b/>
          <w:bCs/>
        </w:rPr>
        <w:t xml:space="preserve">compare </w:t>
      </w:r>
      <w:r>
        <w:t>groups of 20 people or more.</w:t>
      </w:r>
    </w:p>
    <w:p w14:paraId="3F8AB112" w14:textId="7C16F6D2" w:rsidR="00894F17" w:rsidRDefault="00894F17" w:rsidP="00894F17"/>
    <w:p w14:paraId="46B7CE10" w14:textId="707B4552" w:rsidR="00894F17" w:rsidRDefault="00F130DC" w:rsidP="00894F17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4EA90BE7" wp14:editId="475A179F">
                <wp:simplePos x="0" y="0"/>
                <wp:positionH relativeFrom="column">
                  <wp:posOffset>2276475</wp:posOffset>
                </wp:positionH>
                <wp:positionV relativeFrom="paragraph">
                  <wp:posOffset>269240</wp:posOffset>
                </wp:positionV>
                <wp:extent cx="3448050" cy="2154804"/>
                <wp:effectExtent l="0" t="0" r="0" b="0"/>
                <wp:wrapNone/>
                <wp:docPr id="187948482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215480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8F067" id="Rectangle 5" o:spid="_x0000_s1026" style="position:absolute;margin-left:179.25pt;margin-top:21.2pt;width:271.5pt;height:169.65pt;z-index:-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" fillcolor="#bdd6ee [1304]" stroked="f" strokeweight="1pt"/>
            </w:pict>
          </mc:Fallback>
        </mc:AlternateContent>
      </w:r>
    </w:p>
    <w:p w14:paraId="4D57AF82" w14:textId="441F4E2E" w:rsidR="00F130DC" w:rsidRDefault="00F130DC" w:rsidP="00894F17">
      <w:r>
        <w:rPr>
          <w:noProof/>
        </w:rPr>
        <w:drawing>
          <wp:anchor distT="0" distB="0" distL="114300" distR="114300" simplePos="0" relativeHeight="252116992" behindDoc="0" locked="0" layoutInCell="1" allowOverlap="1" wp14:anchorId="27286FF6" wp14:editId="4D81D959">
            <wp:simplePos x="0" y="0"/>
            <wp:positionH relativeFrom="margin">
              <wp:align>left</wp:align>
            </wp:positionH>
            <wp:positionV relativeFrom="paragraph">
              <wp:posOffset>359604</wp:posOffset>
            </wp:positionV>
            <wp:extent cx="1478943" cy="1571255"/>
            <wp:effectExtent l="0" t="0" r="6985" b="0"/>
            <wp:wrapNone/>
            <wp:docPr id="1270946224" name="Picture 1270946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46224" name="Picture 1270946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47" cy="157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17" w:rsidRPr="00485C1C">
        <w:rPr>
          <w:b/>
          <w:bCs/>
        </w:rPr>
        <w:t>Compare</w:t>
      </w:r>
      <w:r w:rsidR="00894F17">
        <w:t xml:space="preserve"> means to look at things </w:t>
      </w:r>
      <w:r>
        <w:t>in different groups that are the:</w:t>
      </w:r>
    </w:p>
    <w:p w14:paraId="29C730DA" w14:textId="2C9C9CAA" w:rsidR="00F130DC" w:rsidRDefault="00F130DC" w:rsidP="00F130DC">
      <w:pPr>
        <w:pStyle w:val="Listtoplevel"/>
      </w:pPr>
      <w:r>
        <w:t>same</w:t>
      </w:r>
    </w:p>
    <w:p w14:paraId="14692371" w14:textId="07432B51" w:rsidR="00894F17" w:rsidRDefault="00F130DC" w:rsidP="00282CB7">
      <w:pPr>
        <w:pStyle w:val="Listtoplevel"/>
      </w:pPr>
      <w:r>
        <w:t>different</w:t>
      </w:r>
      <w:r w:rsidR="00894F17">
        <w:t xml:space="preserve">. </w:t>
      </w:r>
    </w:p>
    <w:p w14:paraId="2081618C" w14:textId="14B42D85" w:rsidR="00894F17" w:rsidRDefault="00894F17" w:rsidP="00894F17"/>
    <w:p w14:paraId="1E87F3E1" w14:textId="5F430FC5" w:rsidR="00894F17" w:rsidRDefault="007677A5" w:rsidP="00894F17">
      <w:r>
        <w:rPr>
          <w:noProof/>
        </w:rPr>
        <w:drawing>
          <wp:anchor distT="0" distB="0" distL="114300" distR="114300" simplePos="0" relativeHeight="252155904" behindDoc="0" locked="0" layoutInCell="1" allowOverlap="1" wp14:anchorId="4F218DF0" wp14:editId="2066F28B">
            <wp:simplePos x="0" y="0"/>
            <wp:positionH relativeFrom="column">
              <wp:posOffset>-342265</wp:posOffset>
            </wp:positionH>
            <wp:positionV relativeFrom="paragraph">
              <wp:posOffset>244475</wp:posOffset>
            </wp:positionV>
            <wp:extent cx="1805940" cy="1805940"/>
            <wp:effectExtent l="0" t="0" r="3810" b="3810"/>
            <wp:wrapThrough wrapText="bothSides">
              <wp:wrapPolygon edited="0">
                <wp:start x="0" y="0"/>
                <wp:lineTo x="0" y="21418"/>
                <wp:lineTo x="21418" y="21418"/>
                <wp:lineTo x="2141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3C52B" w14:textId="035E9BD4" w:rsidR="00894F17" w:rsidRDefault="00894F17" w:rsidP="00894F17">
      <w:r>
        <w:t xml:space="preserve">Using the Kia </w:t>
      </w:r>
      <w:proofErr w:type="spellStart"/>
      <w:r>
        <w:t>Toipoto</w:t>
      </w:r>
      <w:proofErr w:type="spellEnd"/>
      <w:r>
        <w:t xml:space="preserve"> rules Whaikaha were able to report on pay gaps for: </w:t>
      </w:r>
    </w:p>
    <w:p w14:paraId="05CFF8F0" w14:textId="2DE59554" w:rsidR="00894F17" w:rsidRDefault="00894F17" w:rsidP="00894F17">
      <w:pPr>
        <w:pStyle w:val="Listtoplevel"/>
      </w:pPr>
      <w:r>
        <w:t>gender</w:t>
      </w:r>
    </w:p>
    <w:p w14:paraId="168DBB66" w14:textId="5B9E92DA" w:rsidR="00894F17" w:rsidRDefault="007677A5" w:rsidP="00894F17">
      <w:pPr>
        <w:pStyle w:val="Listtoplevel"/>
      </w:pPr>
      <w:r>
        <w:drawing>
          <wp:anchor distT="0" distB="0" distL="114300" distR="114300" simplePos="0" relativeHeight="252154880" behindDoc="1" locked="0" layoutInCell="1" allowOverlap="1" wp14:anchorId="0C6686FD" wp14:editId="6D7B6502">
            <wp:simplePos x="0" y="0"/>
            <wp:positionH relativeFrom="column">
              <wp:posOffset>-350520</wp:posOffset>
            </wp:positionH>
            <wp:positionV relativeFrom="paragraph">
              <wp:posOffset>192405</wp:posOffset>
            </wp:positionV>
            <wp:extent cx="2005330" cy="12814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17">
        <w:t>Māori</w:t>
      </w:r>
    </w:p>
    <w:p w14:paraId="565AF1F9" w14:textId="77777777" w:rsidR="00894F17" w:rsidRDefault="00894F17" w:rsidP="00894F17">
      <w:pPr>
        <w:pStyle w:val="Listtoplevel"/>
      </w:pPr>
      <w:r>
        <w:t>disabled people.</w:t>
      </w:r>
    </w:p>
    <w:p w14:paraId="2AB106C5" w14:textId="0349A224" w:rsidR="00894F17" w:rsidRDefault="00894F17" w:rsidP="00894F17">
      <w:r>
        <w:rPr>
          <w:noProof/>
        </w:rPr>
        <w:lastRenderedPageBreak/>
        <w:drawing>
          <wp:anchor distT="0" distB="0" distL="114300" distR="114300" simplePos="0" relativeHeight="252076032" behindDoc="0" locked="0" layoutInCell="1" allowOverlap="1" wp14:anchorId="32EC69E6" wp14:editId="31770BB2">
            <wp:simplePos x="0" y="0"/>
            <wp:positionH relativeFrom="margin">
              <wp:align>left</wp:align>
            </wp:positionH>
            <wp:positionV relativeFrom="paragraph">
              <wp:posOffset>-86360</wp:posOffset>
            </wp:positionV>
            <wp:extent cx="1524000" cy="1524000"/>
            <wp:effectExtent l="0" t="0" r="0" b="0"/>
            <wp:wrapNone/>
            <wp:docPr id="1905949547" name="Picture 19059495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49547" name="Picture 19059495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47" cy="1524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 every </w:t>
      </w:r>
      <w:r w:rsidR="00D50103">
        <w:t>1 hundred</w:t>
      </w:r>
      <w:r>
        <w:t xml:space="preserve"> people working at Whaikaha about 10 people </w:t>
      </w:r>
      <w:r w:rsidR="00C02330">
        <w:t>may have been</w:t>
      </w:r>
      <w:r>
        <w:t xml:space="preserve"> paid differently because of their gender. </w:t>
      </w:r>
    </w:p>
    <w:p w14:paraId="645D8A55" w14:textId="77777777" w:rsidR="00894F17" w:rsidRDefault="00894F17" w:rsidP="00894F17"/>
    <w:p w14:paraId="7390C5C1" w14:textId="1B7B768D" w:rsidR="00894F17" w:rsidRDefault="00F130DC" w:rsidP="00894F17">
      <w:r>
        <w:rPr>
          <w:noProof/>
        </w:rPr>
        <w:drawing>
          <wp:anchor distT="0" distB="0" distL="114300" distR="114300" simplePos="0" relativeHeight="252077056" behindDoc="0" locked="0" layoutInCell="1" allowOverlap="1" wp14:anchorId="5DA3D04B" wp14:editId="6A7FB7A4">
            <wp:simplePos x="0" y="0"/>
            <wp:positionH relativeFrom="margin">
              <wp:align>left</wp:align>
            </wp:positionH>
            <wp:positionV relativeFrom="paragraph">
              <wp:posOffset>211842</wp:posOffset>
            </wp:positionV>
            <wp:extent cx="1576070" cy="1576070"/>
            <wp:effectExtent l="0" t="0" r="0" b="5080"/>
            <wp:wrapNone/>
            <wp:docPr id="1750959165" name="Picture 17509591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959165" name="Picture 17509591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F6604" w14:textId="23D6BEEE" w:rsidR="00894F17" w:rsidRDefault="00894F17" w:rsidP="00894F17">
      <w:r>
        <w:t>For every 1</w:t>
      </w:r>
      <w:r w:rsidR="00D50103">
        <w:t xml:space="preserve"> hundred</w:t>
      </w:r>
      <w:r>
        <w:t xml:space="preserve"> people working for the public service in 2022 about 8 </w:t>
      </w:r>
      <w:r w:rsidR="00C02330">
        <w:t>may have been</w:t>
      </w:r>
      <w:r>
        <w:t xml:space="preserve"> paid differently because of their gender. </w:t>
      </w:r>
    </w:p>
    <w:p w14:paraId="47F96651" w14:textId="77777777" w:rsidR="00894F17" w:rsidRDefault="00894F17" w:rsidP="00894F17"/>
    <w:p w14:paraId="45D71A7A" w14:textId="12DBD177" w:rsidR="00894F17" w:rsidRDefault="002D2A5E" w:rsidP="00894F17">
      <w:r>
        <w:rPr>
          <w:noProof/>
        </w:rPr>
        <w:drawing>
          <wp:anchor distT="0" distB="0" distL="114300" distR="114300" simplePos="0" relativeHeight="252073984" behindDoc="0" locked="0" layoutInCell="1" allowOverlap="1" wp14:anchorId="2DF576D2" wp14:editId="2AF1D8B3">
            <wp:simplePos x="0" y="0"/>
            <wp:positionH relativeFrom="margin">
              <wp:posOffset>-242570</wp:posOffset>
            </wp:positionH>
            <wp:positionV relativeFrom="paragraph">
              <wp:posOffset>364490</wp:posOffset>
            </wp:positionV>
            <wp:extent cx="1875493" cy="1257300"/>
            <wp:effectExtent l="0" t="0" r="0" b="0"/>
            <wp:wrapNone/>
            <wp:docPr id="1497380216" name="Picture 14973802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80216" name="Picture 1497380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493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F871F" w14:textId="6565F102" w:rsidR="00894F17" w:rsidRDefault="00894F17" w:rsidP="00894F17">
      <w:r>
        <w:t xml:space="preserve">For every </w:t>
      </w:r>
      <w:r w:rsidR="00D50103">
        <w:t>1 hundred</w:t>
      </w:r>
      <w:r>
        <w:t xml:space="preserve"> people working at Whaikaha about 5 </w:t>
      </w:r>
      <w:r w:rsidR="00C02330">
        <w:t>may have been</w:t>
      </w:r>
      <w:r>
        <w:t xml:space="preserve"> paid differently because they were Māori. </w:t>
      </w:r>
    </w:p>
    <w:p w14:paraId="1C8F9112" w14:textId="77777777" w:rsidR="00894F17" w:rsidRDefault="00894F17" w:rsidP="00894F17"/>
    <w:p w14:paraId="4ABD2D17" w14:textId="77777777" w:rsidR="00894F17" w:rsidRDefault="00894F17" w:rsidP="00894F17">
      <w:r>
        <w:rPr>
          <w:noProof/>
        </w:rPr>
        <w:drawing>
          <wp:anchor distT="0" distB="0" distL="114300" distR="114300" simplePos="0" relativeHeight="252078080" behindDoc="0" locked="0" layoutInCell="1" allowOverlap="1" wp14:anchorId="6160EB03" wp14:editId="7D77DD2B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362075" cy="1362075"/>
            <wp:effectExtent l="0" t="0" r="9525" b="9525"/>
            <wp:wrapNone/>
            <wp:docPr id="520455870" name="Picture 5204558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455870" name="Picture 5204558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92" cy="136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7A51E" w14:textId="20C93DC1" w:rsidR="00894F17" w:rsidRDefault="00894F17" w:rsidP="00894F17">
      <w:r>
        <w:t xml:space="preserve">For every </w:t>
      </w:r>
      <w:r w:rsidR="00D50103">
        <w:t>1 hundred</w:t>
      </w:r>
      <w:r>
        <w:t xml:space="preserve"> people working in the </w:t>
      </w:r>
      <w:r w:rsidR="00282CB7">
        <w:t xml:space="preserve">Public Service </w:t>
      </w:r>
      <w:r>
        <w:t xml:space="preserve">about 7 </w:t>
      </w:r>
      <w:r w:rsidR="00C02330">
        <w:t>may have been</w:t>
      </w:r>
      <w:r>
        <w:t xml:space="preserve"> paid differently because they were Māori.</w:t>
      </w:r>
    </w:p>
    <w:p w14:paraId="470660F7" w14:textId="77777777" w:rsidR="00894F17" w:rsidRDefault="00894F17" w:rsidP="00894F17"/>
    <w:p w14:paraId="5AC2C13D" w14:textId="77777777" w:rsidR="00894F17" w:rsidRDefault="00894F17" w:rsidP="00894F17"/>
    <w:p w14:paraId="7C7C355F" w14:textId="77777777" w:rsidR="00894F17" w:rsidRDefault="00894F17" w:rsidP="00894F17"/>
    <w:p w14:paraId="03A5C9B8" w14:textId="7B812808" w:rsidR="00894F17" w:rsidRDefault="00894F17" w:rsidP="00894F17">
      <w:r>
        <w:rPr>
          <w:noProof/>
        </w:rPr>
        <w:lastRenderedPageBreak/>
        <w:drawing>
          <wp:anchor distT="0" distB="0" distL="114300" distR="114300" simplePos="0" relativeHeight="252075008" behindDoc="0" locked="0" layoutInCell="1" allowOverlap="1" wp14:anchorId="3FB0DD76" wp14:editId="53BCA251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807201" cy="1143000"/>
            <wp:effectExtent l="0" t="0" r="3175" b="0"/>
            <wp:wrapNone/>
            <wp:docPr id="1284980642" name="Picture 12849806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80642" name="Picture 12849806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0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 every </w:t>
      </w:r>
      <w:r w:rsidR="00D50103">
        <w:t>1 hundred</w:t>
      </w:r>
      <w:r>
        <w:t xml:space="preserve"> people working for Whaikaha about 8 </w:t>
      </w:r>
      <w:r w:rsidR="00C02330">
        <w:t>may have been</w:t>
      </w:r>
      <w:r>
        <w:t xml:space="preserve"> paid differently because they were disabled.</w:t>
      </w:r>
    </w:p>
    <w:p w14:paraId="0A384F85" w14:textId="4F1C37E7" w:rsidR="00894F17" w:rsidRDefault="007677A5" w:rsidP="00894F17">
      <w:r>
        <w:rPr>
          <w:noProof/>
        </w:rPr>
        <w:drawing>
          <wp:anchor distT="0" distB="0" distL="114300" distR="114300" simplePos="0" relativeHeight="252079104" behindDoc="0" locked="0" layoutInCell="1" allowOverlap="1" wp14:anchorId="7502E399" wp14:editId="332065DA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1704975" cy="1704975"/>
            <wp:effectExtent l="0" t="0" r="9525" b="0"/>
            <wp:wrapNone/>
            <wp:docPr id="27934504" name="Picture 279345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4504" name="Picture 279345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F5338" w14:textId="75AED487" w:rsidR="00894F17" w:rsidRDefault="00894F17" w:rsidP="00894F17"/>
    <w:p w14:paraId="57386422" w14:textId="77777777" w:rsidR="00894F17" w:rsidRDefault="00894F17" w:rsidP="00894F17">
      <w:r>
        <w:t xml:space="preserve">The Public Service Commission does not know what the pay gap is for disabled people. </w:t>
      </w:r>
    </w:p>
    <w:p w14:paraId="3396EB8C" w14:textId="77777777" w:rsidR="00C02330" w:rsidRDefault="00C02330" w:rsidP="00894F17"/>
    <w:p w14:paraId="3B0FEC6B" w14:textId="0C7E883E" w:rsidR="00C02330" w:rsidRDefault="00C02330" w:rsidP="00894F17"/>
    <w:p w14:paraId="73E2D2CB" w14:textId="6D3D5E81" w:rsidR="00C02330" w:rsidRDefault="00D73ED4" w:rsidP="00894F17">
      <w:r>
        <w:rPr>
          <w:noProof/>
        </w:rPr>
        <w:drawing>
          <wp:anchor distT="0" distB="0" distL="114300" distR="114300" simplePos="0" relativeHeight="252160000" behindDoc="0" locked="0" layoutInCell="1" allowOverlap="1" wp14:anchorId="3CC0FE03" wp14:editId="70CB94D9">
            <wp:simplePos x="0" y="0"/>
            <wp:positionH relativeFrom="margin">
              <wp:posOffset>-152400</wp:posOffset>
            </wp:positionH>
            <wp:positionV relativeFrom="paragraph">
              <wp:posOffset>663575</wp:posOffset>
            </wp:positionV>
            <wp:extent cx="1874520" cy="1874520"/>
            <wp:effectExtent l="0" t="0" r="0" b="0"/>
            <wp:wrapNone/>
            <wp:docPr id="1591016744" name="Picture 15910167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11648" name="Picture 17314116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Whaikaha will have to do more work to figure out if these pay gaps are because of:</w:t>
      </w:r>
    </w:p>
    <w:p w14:paraId="6ECD4A17" w14:textId="35A76A39" w:rsidR="00D73ED4" w:rsidRDefault="00D73ED4" w:rsidP="00D73ED4">
      <w:pPr>
        <w:pStyle w:val="Listtoplevel"/>
      </w:pPr>
      <w:r>
        <w:t>gender</w:t>
      </w:r>
    </w:p>
    <w:p w14:paraId="60448162" w14:textId="6AE6F5B5" w:rsidR="00D73ED4" w:rsidRDefault="00D73ED4" w:rsidP="00D73ED4">
      <w:pPr>
        <w:pStyle w:val="Listtoplevel"/>
      </w:pPr>
      <w:r>
        <w:t>ethnicity</w:t>
      </w:r>
    </w:p>
    <w:p w14:paraId="2987F4E9" w14:textId="7CA77877" w:rsidR="00D73ED4" w:rsidRDefault="00D73ED4" w:rsidP="00D73ED4">
      <w:pPr>
        <w:pStyle w:val="Listtoplevel"/>
      </w:pPr>
      <w:r>
        <w:t>disability.</w:t>
      </w:r>
    </w:p>
    <w:p w14:paraId="29664F8F" w14:textId="77777777" w:rsidR="00894F17" w:rsidRDefault="00894F17" w:rsidP="00894F17">
      <w:pPr>
        <w:spacing w:line="240" w:lineRule="auto"/>
        <w:ind w:left="0"/>
      </w:pPr>
      <w:r>
        <w:br w:type="page"/>
      </w:r>
    </w:p>
    <w:p w14:paraId="681EB77F" w14:textId="2C9487B1" w:rsidR="007F6CF9" w:rsidRDefault="007F6CF9" w:rsidP="007F6CF9">
      <w:pPr>
        <w:pStyle w:val="Heading1"/>
      </w:pPr>
      <w:r>
        <w:lastRenderedPageBreak/>
        <w:t>What will they do about the pay gaps?</w:t>
      </w:r>
    </w:p>
    <w:p w14:paraId="7E6DFFED" w14:textId="77777777" w:rsidR="00E6380C" w:rsidRDefault="00E6380C" w:rsidP="00E6380C"/>
    <w:p w14:paraId="6702488C" w14:textId="4D2FA3D6" w:rsidR="00E6380C" w:rsidRDefault="00B53675" w:rsidP="00E6380C">
      <w:r>
        <w:rPr>
          <w:noProof/>
        </w:rPr>
        <w:drawing>
          <wp:anchor distT="0" distB="0" distL="114300" distR="114300" simplePos="0" relativeHeight="251905024" behindDoc="0" locked="0" layoutInCell="1" allowOverlap="1" wp14:anchorId="6660A9A6" wp14:editId="1F5071C1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1398270" cy="1398270"/>
            <wp:effectExtent l="0" t="0" r="0" b="0"/>
            <wp:wrapNone/>
            <wp:docPr id="115428374" name="Picture 1154283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8374" name="Picture 1154283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28E2C" w14:textId="02FEDB67" w:rsidR="00E6380C" w:rsidRDefault="00E6380C" w:rsidP="00E6380C">
      <w:r>
        <w:t xml:space="preserve">Whaikaha </w:t>
      </w:r>
      <w:r w:rsidR="00355645">
        <w:t>knows</w:t>
      </w:r>
      <w:r>
        <w:t xml:space="preserve"> they need to fi</w:t>
      </w:r>
      <w:r w:rsidR="00595650">
        <w:t xml:space="preserve">nd </w:t>
      </w:r>
      <w:r>
        <w:t>out why these pay gaps are happening.</w:t>
      </w:r>
    </w:p>
    <w:p w14:paraId="0F8F0CAE" w14:textId="77777777" w:rsidR="00C24B49" w:rsidRDefault="00C24B49" w:rsidP="00E6380C"/>
    <w:p w14:paraId="6C9CD895" w14:textId="627F2AF7" w:rsidR="00C24B49" w:rsidRDefault="00FB383E" w:rsidP="00C24B49">
      <w:r>
        <w:rPr>
          <w:noProof/>
        </w:rPr>
        <w:drawing>
          <wp:anchor distT="0" distB="0" distL="114300" distR="114300" simplePos="0" relativeHeight="252119040" behindDoc="0" locked="0" layoutInCell="1" allowOverlap="1" wp14:anchorId="23D4A96F" wp14:editId="627668BB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1398896" cy="1398896"/>
            <wp:effectExtent l="0" t="0" r="0" b="0"/>
            <wp:wrapNone/>
            <wp:docPr id="893969081" name="Picture 8939690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69081" name="Picture 8939690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896" cy="1398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DC00B" w14:textId="2555AA9E" w:rsidR="00C24B49" w:rsidRDefault="00C24B49" w:rsidP="00C24B49">
      <w:r>
        <w:t xml:space="preserve">Whaikaha will make a </w:t>
      </w:r>
      <w:r w:rsidRPr="00C24B49">
        <w:rPr>
          <w:b/>
          <w:bCs/>
        </w:rPr>
        <w:t>pay gap action plan</w:t>
      </w:r>
      <w:r>
        <w:t>.</w:t>
      </w:r>
    </w:p>
    <w:p w14:paraId="58F6C66A" w14:textId="77777777" w:rsidR="00C24B49" w:rsidRDefault="00C24B49" w:rsidP="00C24B49"/>
    <w:p w14:paraId="7C566A85" w14:textId="3D63323E" w:rsidR="00C24B49" w:rsidRDefault="00C24B49" w:rsidP="00C24B49"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218B3E7B" wp14:editId="378BD3D0">
                <wp:simplePos x="0" y="0"/>
                <wp:positionH relativeFrom="column">
                  <wp:posOffset>2194560</wp:posOffset>
                </wp:positionH>
                <wp:positionV relativeFrom="paragraph">
                  <wp:posOffset>256540</wp:posOffset>
                </wp:positionV>
                <wp:extent cx="3465195" cy="1228725"/>
                <wp:effectExtent l="0" t="0" r="1905" b="9525"/>
                <wp:wrapNone/>
                <wp:docPr id="29975615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195" cy="1228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595BC8" id="Rectangle 4" o:spid="_x0000_s1026" style="position:absolute;margin-left:172.8pt;margin-top:20.2pt;width:272.85pt;height:96.75pt;z-index:-25126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" fillcolor="#bdd6ee [1304]" stroked="f" strokeweight="1pt"/>
            </w:pict>
          </mc:Fallback>
        </mc:AlternateContent>
      </w:r>
    </w:p>
    <w:p w14:paraId="582DD69A" w14:textId="4E60BD7C" w:rsidR="00C24B49" w:rsidRDefault="00AC062E" w:rsidP="00C24B49">
      <w:r>
        <w:rPr>
          <w:noProof/>
        </w:rPr>
        <w:drawing>
          <wp:anchor distT="0" distB="0" distL="114300" distR="114300" simplePos="0" relativeHeight="252121088" behindDoc="0" locked="0" layoutInCell="1" allowOverlap="1" wp14:anchorId="44051BB7" wp14:editId="70522166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330656" cy="1330656"/>
            <wp:effectExtent l="0" t="0" r="3175" b="0"/>
            <wp:wrapNone/>
            <wp:docPr id="55601220" name="Picture 556012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70881" name="Picture 691370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656" cy="133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49">
        <w:t xml:space="preserve">A </w:t>
      </w:r>
      <w:r w:rsidR="00C24B49" w:rsidRPr="00C24B49">
        <w:rPr>
          <w:b/>
          <w:bCs/>
        </w:rPr>
        <w:t xml:space="preserve">pay gap action plan </w:t>
      </w:r>
      <w:r w:rsidR="00C24B49">
        <w:t xml:space="preserve">is the things Whaikaha will do to make their pay gaps smaller. </w:t>
      </w:r>
    </w:p>
    <w:p w14:paraId="7F6BFB83" w14:textId="77777777" w:rsidR="00C24B49" w:rsidRDefault="00C24B49" w:rsidP="00E6380C"/>
    <w:p w14:paraId="607AD1D3" w14:textId="77777777" w:rsidR="0018741F" w:rsidRDefault="0018741F" w:rsidP="00E6380C"/>
    <w:p w14:paraId="760D3574" w14:textId="77777777" w:rsidR="00393526" w:rsidRDefault="00393526" w:rsidP="00E6380C"/>
    <w:p w14:paraId="1AB37486" w14:textId="77777777" w:rsidR="00C24B49" w:rsidRDefault="00C24B49" w:rsidP="00E6380C"/>
    <w:p w14:paraId="57405DA5" w14:textId="77777777" w:rsidR="00C24B49" w:rsidRDefault="00C24B49" w:rsidP="00E6380C"/>
    <w:p w14:paraId="76ACA11E" w14:textId="77777777" w:rsidR="00C24B49" w:rsidRDefault="00C24B49" w:rsidP="00E6380C"/>
    <w:p w14:paraId="450FACD6" w14:textId="77777777" w:rsidR="00C24B49" w:rsidRDefault="00C24B49" w:rsidP="00E6380C"/>
    <w:p w14:paraId="433F00B5" w14:textId="77777777" w:rsidR="00C24B49" w:rsidRDefault="00C24B49" w:rsidP="00E6380C"/>
    <w:p w14:paraId="53C1CF79" w14:textId="7ECB84B3" w:rsidR="00393526" w:rsidRDefault="00355645" w:rsidP="00E6380C">
      <w:r>
        <w:lastRenderedPageBreak/>
        <w:t xml:space="preserve">Whaikaha </w:t>
      </w:r>
      <w:r w:rsidR="00393526">
        <w:t>know</w:t>
      </w:r>
      <w:r w:rsidR="005D55A3">
        <w:t>s</w:t>
      </w:r>
      <w:r w:rsidR="00393526">
        <w:t xml:space="preserve"> they </w:t>
      </w:r>
      <w:r>
        <w:t xml:space="preserve">have different pay </w:t>
      </w:r>
      <w:r w:rsidR="00357314">
        <w:t>problems</w:t>
      </w:r>
      <w:r>
        <w:t xml:space="preserve"> </w:t>
      </w:r>
      <w:r w:rsidR="00393526">
        <w:t>because:</w:t>
      </w:r>
    </w:p>
    <w:p w14:paraId="6C6966E4" w14:textId="74C84662" w:rsidR="00393526" w:rsidRDefault="00AC062E" w:rsidP="00393526">
      <w:pPr>
        <w:pStyle w:val="Listtoplevel"/>
      </w:pPr>
      <w:r>
        <w:drawing>
          <wp:anchor distT="0" distB="0" distL="114300" distR="114300" simplePos="0" relativeHeight="252125184" behindDoc="0" locked="0" layoutInCell="1" allowOverlap="1" wp14:anchorId="68A7D993" wp14:editId="3E631ADF">
            <wp:simplePos x="0" y="0"/>
            <wp:positionH relativeFrom="margin">
              <wp:align>left</wp:align>
            </wp:positionH>
            <wp:positionV relativeFrom="paragraph">
              <wp:posOffset>13087</wp:posOffset>
            </wp:positionV>
            <wp:extent cx="1091821" cy="1091821"/>
            <wp:effectExtent l="0" t="0" r="0" b="0"/>
            <wp:wrapNone/>
            <wp:docPr id="1246324765" name="Picture 12463247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24765" name="Picture 12463247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821" cy="109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7A5">
        <w:t xml:space="preserve">Whaikaha </w:t>
      </w:r>
      <w:r w:rsidR="00355645">
        <w:t>was created in 2022</w:t>
      </w:r>
    </w:p>
    <w:p w14:paraId="7B2E9310" w14:textId="60103348" w:rsidR="00393526" w:rsidRDefault="00393526" w:rsidP="000B659A">
      <w:pPr>
        <w:pStyle w:val="Listtoplevel"/>
      </w:pPr>
      <w:r>
        <w:t>their</w:t>
      </w:r>
      <w:r w:rsidR="000D0AEB">
        <w:t xml:space="preserve"> </w:t>
      </w:r>
      <w:r w:rsidR="00C42FE9">
        <w:t>workers</w:t>
      </w:r>
      <w:r w:rsidR="00AB6322">
        <w:t xml:space="preserve"> came from different places in the </w:t>
      </w:r>
      <w:r w:rsidR="00BD03E5">
        <w:t>G</w:t>
      </w:r>
      <w:r w:rsidR="00AB6322">
        <w:t>overnment</w:t>
      </w:r>
    </w:p>
    <w:p w14:paraId="6F6BFA9B" w14:textId="031AA927" w:rsidR="00800221" w:rsidRDefault="00AC062E" w:rsidP="000B659A">
      <w:pPr>
        <w:pStyle w:val="Listtoplevel"/>
      </w:pPr>
      <w:r>
        <w:drawing>
          <wp:anchor distT="0" distB="0" distL="114300" distR="114300" simplePos="0" relativeHeight="252127232" behindDoc="0" locked="0" layoutInCell="1" allowOverlap="1" wp14:anchorId="7087C5C1" wp14:editId="7F1D0C92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1589093" cy="1057275"/>
            <wp:effectExtent l="0" t="0" r="0" b="0"/>
            <wp:wrapNone/>
            <wp:docPr id="802764673" name="Picture 8027646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764673" name="Picture 8027646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093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526">
        <w:t xml:space="preserve">their </w:t>
      </w:r>
      <w:r w:rsidR="00C42FE9">
        <w:t>workers</w:t>
      </w:r>
      <w:r w:rsidR="00AB6322">
        <w:t xml:space="preserve"> </w:t>
      </w:r>
      <w:r w:rsidR="00BD03E5">
        <w:t>ha</w:t>
      </w:r>
      <w:r w:rsidR="000C6813">
        <w:t>ve</w:t>
      </w:r>
      <w:r w:rsidR="00BD03E5">
        <w:t xml:space="preserve"> different </w:t>
      </w:r>
      <w:r w:rsidR="00BD03E5" w:rsidRPr="00A63484">
        <w:rPr>
          <w:b/>
          <w:bCs/>
        </w:rPr>
        <w:t>pay</w:t>
      </w:r>
      <w:r w:rsidR="00BD03E5">
        <w:t xml:space="preserve"> </w:t>
      </w:r>
      <w:r w:rsidR="00BD03E5" w:rsidRPr="00BD03E5">
        <w:rPr>
          <w:b/>
          <w:bCs/>
        </w:rPr>
        <w:t>agreements</w:t>
      </w:r>
      <w:r w:rsidR="00BD03E5">
        <w:t>.</w:t>
      </w:r>
    </w:p>
    <w:p w14:paraId="54E05765" w14:textId="11D0883E" w:rsidR="00BD03E5" w:rsidRDefault="00BD03E5" w:rsidP="00BD03E5"/>
    <w:p w14:paraId="57F9FF80" w14:textId="66249372" w:rsidR="00BD03E5" w:rsidRDefault="007677A5" w:rsidP="00BD03E5"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6237D2F1" wp14:editId="489DC72A">
                <wp:simplePos x="0" y="0"/>
                <wp:positionH relativeFrom="margin">
                  <wp:posOffset>2232660</wp:posOffset>
                </wp:positionH>
                <wp:positionV relativeFrom="paragraph">
                  <wp:posOffset>287020</wp:posOffset>
                </wp:positionV>
                <wp:extent cx="3501390" cy="2066925"/>
                <wp:effectExtent l="0" t="0" r="3810" b="9525"/>
                <wp:wrapNone/>
                <wp:docPr id="155569334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390" cy="2066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80E75" id="Rectangle 3" o:spid="_x0000_s1026" style="position:absolute;margin-left:175.8pt;margin-top:22.6pt;width:275.7pt;height:162.75pt;z-index:-25126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61366716" w14:textId="4A597D31" w:rsidR="00BD03E5" w:rsidRDefault="00AC062E" w:rsidP="00BD03E5">
      <w:r>
        <w:rPr>
          <w:noProof/>
        </w:rPr>
        <w:drawing>
          <wp:anchor distT="0" distB="0" distL="114300" distR="114300" simplePos="0" relativeHeight="251911168" behindDoc="0" locked="0" layoutInCell="1" allowOverlap="1" wp14:anchorId="685A5D7F" wp14:editId="243963AB">
            <wp:simplePos x="0" y="0"/>
            <wp:positionH relativeFrom="margin">
              <wp:posOffset>-635</wp:posOffset>
            </wp:positionH>
            <wp:positionV relativeFrom="paragraph">
              <wp:posOffset>205105</wp:posOffset>
            </wp:positionV>
            <wp:extent cx="1333643" cy="1543050"/>
            <wp:effectExtent l="0" t="0" r="0" b="0"/>
            <wp:wrapNone/>
            <wp:docPr id="2039926465" name="Picture 20399264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26465" name="Picture 20399264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64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3E5">
        <w:t xml:space="preserve">Here </w:t>
      </w:r>
      <w:r w:rsidR="00A63484" w:rsidRPr="00A63484">
        <w:rPr>
          <w:b/>
          <w:bCs/>
        </w:rPr>
        <w:t>pay</w:t>
      </w:r>
      <w:r w:rsidR="00A63484">
        <w:t xml:space="preserve"> </w:t>
      </w:r>
      <w:r w:rsidR="00BD03E5" w:rsidRPr="00BD03E5">
        <w:rPr>
          <w:b/>
          <w:bCs/>
        </w:rPr>
        <w:t>agreements</w:t>
      </w:r>
      <w:r w:rsidR="00BD03E5">
        <w:t xml:space="preserve"> means the rules workers have for:</w:t>
      </w:r>
    </w:p>
    <w:p w14:paraId="1C78FA48" w14:textId="312A3022" w:rsidR="00BD03E5" w:rsidRDefault="00BD03E5" w:rsidP="00BD03E5">
      <w:pPr>
        <w:pStyle w:val="Listtoplevel"/>
      </w:pPr>
      <w:r>
        <w:t>how much they get paid</w:t>
      </w:r>
    </w:p>
    <w:p w14:paraId="79E66A25" w14:textId="240C9058" w:rsidR="00BD03E5" w:rsidRDefault="00BD03E5" w:rsidP="00BD03E5">
      <w:pPr>
        <w:pStyle w:val="Listtoplevel"/>
      </w:pPr>
      <w:r>
        <w:t>how they do their work.</w:t>
      </w:r>
    </w:p>
    <w:p w14:paraId="3A0F2E7B" w14:textId="77777777" w:rsidR="00BD03E5" w:rsidRDefault="00BD03E5" w:rsidP="00BD03E5"/>
    <w:p w14:paraId="7224479B" w14:textId="6E85831B" w:rsidR="00AB6322" w:rsidRDefault="008655E4" w:rsidP="00E6380C">
      <w:r>
        <w:rPr>
          <w:noProof/>
        </w:rPr>
        <w:drawing>
          <wp:anchor distT="0" distB="0" distL="114300" distR="114300" simplePos="0" relativeHeight="251913216" behindDoc="0" locked="0" layoutInCell="1" allowOverlap="1" wp14:anchorId="64DA87AD" wp14:editId="1BAB2CD1">
            <wp:simplePos x="0" y="0"/>
            <wp:positionH relativeFrom="margin">
              <wp:align>left</wp:align>
            </wp:positionH>
            <wp:positionV relativeFrom="paragraph">
              <wp:posOffset>252900</wp:posOffset>
            </wp:positionV>
            <wp:extent cx="1362075" cy="1445173"/>
            <wp:effectExtent l="0" t="0" r="0" b="3175"/>
            <wp:wrapNone/>
            <wp:docPr id="521089646" name="Picture 5210896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89646" name="Picture 5210896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579" cy="14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FDCA7" w14:textId="093747BC" w:rsidR="00AB6322" w:rsidRDefault="00AB6322" w:rsidP="00E6380C">
      <w:r>
        <w:t xml:space="preserve">Whaikaha thinks the old </w:t>
      </w:r>
      <w:r w:rsidR="004A4240">
        <w:t>agreements</w:t>
      </w:r>
      <w:r>
        <w:t xml:space="preserve"> </w:t>
      </w:r>
      <w:r w:rsidR="00D73ED4">
        <w:t>may</w:t>
      </w:r>
      <w:r>
        <w:t xml:space="preserve"> make pay gaps look different</w:t>
      </w:r>
      <w:r w:rsidR="00BD03E5">
        <w:t xml:space="preserve"> to what they really are.</w:t>
      </w:r>
    </w:p>
    <w:p w14:paraId="383E2092" w14:textId="77777777" w:rsidR="00C24B49" w:rsidRDefault="00C24B49" w:rsidP="00E6380C"/>
    <w:p w14:paraId="045F2075" w14:textId="77777777" w:rsidR="00C24B49" w:rsidRDefault="00C24B49" w:rsidP="00E6380C"/>
    <w:p w14:paraId="67CBB350" w14:textId="77777777" w:rsidR="00AB6322" w:rsidRDefault="00AB6322" w:rsidP="00E6380C"/>
    <w:p w14:paraId="2B1EAE6C" w14:textId="67EE77D0" w:rsidR="00AB6322" w:rsidRDefault="00BD03E5" w:rsidP="00E6380C">
      <w:r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7C4667C4" wp14:editId="5A91E362">
            <wp:simplePos x="0" y="0"/>
            <wp:positionH relativeFrom="margin">
              <wp:align>left</wp:align>
            </wp:positionH>
            <wp:positionV relativeFrom="paragraph">
              <wp:posOffset>-250190</wp:posOffset>
            </wp:positionV>
            <wp:extent cx="1316990" cy="1316990"/>
            <wp:effectExtent l="0" t="0" r="0" b="0"/>
            <wp:wrapNone/>
            <wp:docPr id="1790078680" name="Picture 17900786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78680" name="Picture 17900786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322">
        <w:t>Whaikaha will look at these differences more.</w:t>
      </w:r>
    </w:p>
    <w:p w14:paraId="20C2C6EC" w14:textId="77777777" w:rsidR="00A42EA5" w:rsidRDefault="00A42EA5" w:rsidP="00E6380C"/>
    <w:p w14:paraId="0B67DEDE" w14:textId="53CD7EFA" w:rsidR="00A42EA5" w:rsidRDefault="00AC062E" w:rsidP="00E6380C">
      <w:r>
        <w:rPr>
          <w:noProof/>
        </w:rPr>
        <w:drawing>
          <wp:anchor distT="0" distB="0" distL="114300" distR="114300" simplePos="0" relativeHeight="252129280" behindDoc="0" locked="0" layoutInCell="1" allowOverlap="1" wp14:anchorId="1CCFC082" wp14:editId="70753503">
            <wp:simplePos x="0" y="0"/>
            <wp:positionH relativeFrom="margin">
              <wp:align>left</wp:align>
            </wp:positionH>
            <wp:positionV relativeFrom="paragraph">
              <wp:posOffset>212531</wp:posOffset>
            </wp:positionV>
            <wp:extent cx="1209675" cy="1568199"/>
            <wp:effectExtent l="0" t="0" r="0" b="0"/>
            <wp:wrapNone/>
            <wp:docPr id="1548962086" name="Picture 15489620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62086" name="Picture 15489620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68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310CE" w14:textId="22BD50B2" w:rsidR="00A42EA5" w:rsidRDefault="00A42EA5" w:rsidP="00E6380C">
      <w:r>
        <w:t xml:space="preserve">Whaikaha will think </w:t>
      </w:r>
      <w:r w:rsidR="00800221">
        <w:t xml:space="preserve">hard </w:t>
      </w:r>
      <w:r>
        <w:t xml:space="preserve">about rules for fair pay that work for everyone. </w:t>
      </w:r>
    </w:p>
    <w:p w14:paraId="44AE265E" w14:textId="77777777" w:rsidR="00C24B49" w:rsidRDefault="00C24B49" w:rsidP="00E6380C"/>
    <w:p w14:paraId="21A8FB6D" w14:textId="77777777" w:rsidR="00BD03E5" w:rsidRDefault="00BD03E5" w:rsidP="00E6380C"/>
    <w:p w14:paraId="740824C9" w14:textId="0426A584" w:rsidR="00A42EA5" w:rsidRDefault="00AC062E" w:rsidP="00E6380C">
      <w:r>
        <w:rPr>
          <w:noProof/>
        </w:rPr>
        <w:drawing>
          <wp:anchor distT="0" distB="0" distL="114300" distR="114300" simplePos="0" relativeHeight="252133376" behindDoc="0" locked="0" layoutInCell="1" allowOverlap="1" wp14:anchorId="284EDDDD" wp14:editId="215BD96A">
            <wp:simplePos x="0" y="0"/>
            <wp:positionH relativeFrom="margin">
              <wp:posOffset>-57150</wp:posOffset>
            </wp:positionH>
            <wp:positionV relativeFrom="paragraph">
              <wp:posOffset>588894</wp:posOffset>
            </wp:positionV>
            <wp:extent cx="1209675" cy="1354140"/>
            <wp:effectExtent l="0" t="0" r="0" b="0"/>
            <wp:wrapNone/>
            <wp:docPr id="276648445" name="Picture 2766484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48445" name="Picture 2766484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5">
        <w:t xml:space="preserve">Whaikaha </w:t>
      </w:r>
      <w:r w:rsidR="00800221">
        <w:t xml:space="preserve">knows that when making the rules </w:t>
      </w:r>
      <w:r w:rsidR="00A63484">
        <w:t xml:space="preserve">to fix pay gaps </w:t>
      </w:r>
      <w:r w:rsidR="00800221">
        <w:t>it is important to</w:t>
      </w:r>
      <w:r w:rsidR="00A42EA5">
        <w:t xml:space="preserve"> think about:</w:t>
      </w:r>
    </w:p>
    <w:p w14:paraId="23CFA763" w14:textId="721681B4" w:rsidR="00A42EA5" w:rsidRPr="00975AE2" w:rsidRDefault="00A42EA5" w:rsidP="00A42EA5">
      <w:pPr>
        <w:pStyle w:val="Listtoplevel"/>
      </w:pPr>
      <w:r w:rsidRPr="00975AE2">
        <w:t>fairness</w:t>
      </w:r>
    </w:p>
    <w:p w14:paraId="70553988" w14:textId="26DD1C0B" w:rsidR="00A42EA5" w:rsidRDefault="00A42EA5" w:rsidP="00A42EA5">
      <w:pPr>
        <w:pStyle w:val="Listtoplevel"/>
      </w:pPr>
      <w:r w:rsidRPr="00800221">
        <w:rPr>
          <w:b/>
          <w:bCs/>
        </w:rPr>
        <w:t>equity</w:t>
      </w:r>
      <w:r>
        <w:t>.</w:t>
      </w:r>
    </w:p>
    <w:p w14:paraId="25A1AD5E" w14:textId="426B4F11" w:rsidR="00A42EA5" w:rsidRDefault="00A42EA5" w:rsidP="00E6380C"/>
    <w:p w14:paraId="22917B30" w14:textId="29C514AC" w:rsidR="00A42EA5" w:rsidRDefault="00AC062E" w:rsidP="00A42EA5">
      <w:r>
        <w:rPr>
          <w:noProof/>
        </w:rPr>
        <w:drawing>
          <wp:anchor distT="0" distB="0" distL="114300" distR="114300" simplePos="0" relativeHeight="252131328" behindDoc="0" locked="0" layoutInCell="1" allowOverlap="1" wp14:anchorId="772EDDC4" wp14:editId="1E3B0961">
            <wp:simplePos x="0" y="0"/>
            <wp:positionH relativeFrom="margin">
              <wp:align>left</wp:align>
            </wp:positionH>
            <wp:positionV relativeFrom="paragraph">
              <wp:posOffset>248064</wp:posOffset>
            </wp:positionV>
            <wp:extent cx="1717675" cy="1228725"/>
            <wp:effectExtent l="0" t="0" r="0" b="9525"/>
            <wp:wrapNone/>
            <wp:docPr id="1816278363" name="Picture 18162783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78363" name="Picture 1816278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221"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5A5A333D" wp14:editId="519ABFEB">
                <wp:simplePos x="0" y="0"/>
                <wp:positionH relativeFrom="column">
                  <wp:posOffset>2247901</wp:posOffset>
                </wp:positionH>
                <wp:positionV relativeFrom="paragraph">
                  <wp:posOffset>329565</wp:posOffset>
                </wp:positionV>
                <wp:extent cx="3390900" cy="714375"/>
                <wp:effectExtent l="0" t="0" r="0" b="9525"/>
                <wp:wrapNone/>
                <wp:docPr id="20658792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714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B6490" id="Rectangle 2" o:spid="_x0000_s1026" style="position:absolute;margin-left:177pt;margin-top:25.95pt;width:267pt;height:56.25pt;z-index:-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" fillcolor="#bdd6ee [1304]" stroked="f" strokeweight="1pt"/>
            </w:pict>
          </mc:Fallback>
        </mc:AlternateContent>
      </w:r>
    </w:p>
    <w:p w14:paraId="422FB81B" w14:textId="324B46E8" w:rsidR="00A42EA5" w:rsidRDefault="00A42EA5" w:rsidP="00A42EA5">
      <w:r w:rsidRPr="00800221">
        <w:rPr>
          <w:b/>
          <w:bCs/>
        </w:rPr>
        <w:t>Equity</w:t>
      </w:r>
      <w:r>
        <w:t xml:space="preserve"> means</w:t>
      </w:r>
      <w:r w:rsidR="00800221">
        <w:t xml:space="preserve"> everyone gets what they need to live a good life. </w:t>
      </w:r>
    </w:p>
    <w:p w14:paraId="698F13A9" w14:textId="77777777" w:rsidR="00A42EA5" w:rsidRDefault="00A42EA5" w:rsidP="00E6380C"/>
    <w:p w14:paraId="7C688B2C" w14:textId="1548FE4B" w:rsidR="00A42EA5" w:rsidRDefault="00A42EA5" w:rsidP="00E6380C"/>
    <w:p w14:paraId="6485DAA7" w14:textId="77777777" w:rsidR="000C6813" w:rsidRDefault="000C6813" w:rsidP="00E6380C"/>
    <w:p w14:paraId="7E4C1E74" w14:textId="77777777" w:rsidR="000C6813" w:rsidRDefault="000C6813" w:rsidP="00E6380C"/>
    <w:p w14:paraId="08F59DC0" w14:textId="2BC27F65" w:rsidR="000D0AEB" w:rsidRDefault="00A42EA5" w:rsidP="00A42EA5">
      <w:r w:rsidRPr="00A42EA5"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3A5AC671" wp14:editId="5F9E077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755727" cy="895350"/>
            <wp:effectExtent l="0" t="0" r="0" b="0"/>
            <wp:wrapNone/>
            <wp:docPr id="1260271157" name="Picture 1260271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71157" name="Picture 1260271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2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Whaikaha will also</w:t>
      </w:r>
      <w:r w:rsidR="000D0AEB">
        <w:t xml:space="preserve"> </w:t>
      </w:r>
      <w:r>
        <w:t xml:space="preserve">talk </w:t>
      </w:r>
      <w:r w:rsidR="000D0AEB">
        <w:t xml:space="preserve">to </w:t>
      </w:r>
      <w:r>
        <w:t xml:space="preserve">their </w:t>
      </w:r>
      <w:r w:rsidR="00C42FE9">
        <w:t>workers</w:t>
      </w:r>
      <w:r w:rsidR="000D0AEB">
        <w:t xml:space="preserve"> about what they think is fair pay. </w:t>
      </w:r>
    </w:p>
    <w:p w14:paraId="70E6CC59" w14:textId="77777777" w:rsidR="00BD03E5" w:rsidRDefault="00BD03E5" w:rsidP="00A42EA5"/>
    <w:p w14:paraId="1854A590" w14:textId="5F217B9B" w:rsidR="00BD03E5" w:rsidRDefault="00BD03E5" w:rsidP="00A42EA5"/>
    <w:p w14:paraId="5E3760E6" w14:textId="1F8536A5" w:rsidR="00A42EA5" w:rsidRDefault="00BD03E5" w:rsidP="00A42EA5">
      <w:r>
        <w:rPr>
          <w:noProof/>
        </w:rPr>
        <w:drawing>
          <wp:anchor distT="0" distB="0" distL="114300" distR="114300" simplePos="0" relativeHeight="251919360" behindDoc="0" locked="0" layoutInCell="1" allowOverlap="1" wp14:anchorId="1D2439A6" wp14:editId="3D40205D">
            <wp:simplePos x="0" y="0"/>
            <wp:positionH relativeFrom="margin">
              <wp:posOffset>257175</wp:posOffset>
            </wp:positionH>
            <wp:positionV relativeFrom="paragraph">
              <wp:posOffset>-347980</wp:posOffset>
            </wp:positionV>
            <wp:extent cx="1036955" cy="1200785"/>
            <wp:effectExtent l="0" t="0" r="0" b="0"/>
            <wp:wrapNone/>
            <wp:docPr id="852617401" name="Picture 8526174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17401" name="Picture 85261740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A5">
        <w:t xml:space="preserve">All this work is hard. </w:t>
      </w:r>
    </w:p>
    <w:p w14:paraId="5B94D1DA" w14:textId="77777777" w:rsidR="00A42EA5" w:rsidRDefault="00A42EA5" w:rsidP="00E6380C"/>
    <w:p w14:paraId="1C246295" w14:textId="6B15300D" w:rsidR="000D0AEB" w:rsidRDefault="000D0AEB" w:rsidP="00E6380C"/>
    <w:p w14:paraId="3FC0C73A" w14:textId="2F92808C" w:rsidR="00595650" w:rsidRDefault="00BD03E5" w:rsidP="00E6380C">
      <w:r>
        <w:rPr>
          <w:noProof/>
        </w:rPr>
        <w:drawing>
          <wp:anchor distT="0" distB="0" distL="114300" distR="114300" simplePos="0" relativeHeight="251926528" behindDoc="0" locked="0" layoutInCell="1" allowOverlap="1" wp14:anchorId="121B6AD8" wp14:editId="2DA5E66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18895" cy="995680"/>
            <wp:effectExtent l="0" t="0" r="0" b="0"/>
            <wp:wrapNone/>
            <wp:docPr id="235275638" name="Picture 2352756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75638" name="Picture 2352756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AEB">
        <w:t>Whaikaha thinks</w:t>
      </w:r>
      <w:r w:rsidR="000F2839">
        <w:t xml:space="preserve"> all</w:t>
      </w:r>
      <w:r w:rsidR="00A42EA5">
        <w:t xml:space="preserve"> </w:t>
      </w:r>
      <w:r w:rsidR="000D0AEB">
        <w:t xml:space="preserve">this work may take up to 2 years to do. </w:t>
      </w:r>
    </w:p>
    <w:p w14:paraId="73415FD2" w14:textId="77777777" w:rsidR="00595650" w:rsidRDefault="00595650">
      <w:pPr>
        <w:spacing w:line="240" w:lineRule="auto"/>
        <w:ind w:left="0"/>
      </w:pPr>
      <w:r>
        <w:br w:type="page"/>
      </w:r>
    </w:p>
    <w:p w14:paraId="21F435B7" w14:textId="001B73BF" w:rsidR="007F6CF9" w:rsidRDefault="007F6CF9" w:rsidP="007F6CF9">
      <w:pPr>
        <w:pStyle w:val="Heading1"/>
      </w:pPr>
      <w:r>
        <w:lastRenderedPageBreak/>
        <w:t>Who is work</w:t>
      </w:r>
      <w:r w:rsidR="000B4CDE">
        <w:t>ing to fix the pay gaps</w:t>
      </w:r>
      <w:r>
        <w:t>?</w:t>
      </w:r>
    </w:p>
    <w:p w14:paraId="2C6D8A80" w14:textId="77777777" w:rsidR="008A0635" w:rsidRDefault="008A0635" w:rsidP="00E6380C"/>
    <w:p w14:paraId="2C7826B4" w14:textId="49F8BE5A" w:rsidR="002C169D" w:rsidRDefault="002C169D" w:rsidP="00E6380C"/>
    <w:p w14:paraId="631F4347" w14:textId="486E1508" w:rsidR="008A0635" w:rsidRDefault="000C6813" w:rsidP="00E6380C">
      <w:r>
        <w:rPr>
          <w:noProof/>
        </w:rPr>
        <w:drawing>
          <wp:anchor distT="0" distB="0" distL="114300" distR="114300" simplePos="0" relativeHeight="252137472" behindDoc="0" locked="0" layoutInCell="1" allowOverlap="1" wp14:anchorId="590F2E29" wp14:editId="4229B1F1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2031651" cy="402609"/>
            <wp:effectExtent l="0" t="0" r="6985" b="0"/>
            <wp:wrapNone/>
            <wp:docPr id="1475410317" name="Picture 14754103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72602" name="Picture 10969726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651" cy="402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635">
        <w:t xml:space="preserve">The people </w:t>
      </w:r>
      <w:r w:rsidR="00221766">
        <w:t>at</w:t>
      </w:r>
      <w:r w:rsidR="008A0635">
        <w:t xml:space="preserve"> Whaikaha </w:t>
      </w:r>
      <w:r w:rsidR="007F6CF9">
        <w:t>working on the pay gap</w:t>
      </w:r>
      <w:r w:rsidR="00C24B49">
        <w:t xml:space="preserve"> action plan</w:t>
      </w:r>
      <w:r w:rsidR="008A0635">
        <w:t xml:space="preserve"> are the </w:t>
      </w:r>
      <w:r w:rsidR="008A0635" w:rsidRPr="008A0635">
        <w:rPr>
          <w:b/>
          <w:bCs/>
        </w:rPr>
        <w:t>Remuneration Working Group</w:t>
      </w:r>
      <w:r w:rsidR="008A0635">
        <w:t>.</w:t>
      </w:r>
    </w:p>
    <w:p w14:paraId="7EA122BF" w14:textId="77777777" w:rsidR="008A0635" w:rsidRDefault="008A0635" w:rsidP="00E6380C"/>
    <w:p w14:paraId="64EA8516" w14:textId="0AD9B4AE" w:rsidR="008A0635" w:rsidRDefault="00EA7FFC" w:rsidP="00E6380C">
      <w:r>
        <w:rPr>
          <w:noProof/>
        </w:rPr>
        <w:drawing>
          <wp:anchor distT="0" distB="0" distL="114300" distR="114300" simplePos="0" relativeHeight="251936768" behindDoc="0" locked="0" layoutInCell="1" allowOverlap="1" wp14:anchorId="2A62808A" wp14:editId="6B314822">
            <wp:simplePos x="0" y="0"/>
            <wp:positionH relativeFrom="margin">
              <wp:align>left</wp:align>
            </wp:positionH>
            <wp:positionV relativeFrom="paragraph">
              <wp:posOffset>117684</wp:posOffset>
            </wp:positionV>
            <wp:extent cx="1221475" cy="1221475"/>
            <wp:effectExtent l="0" t="0" r="0" b="0"/>
            <wp:wrapNone/>
            <wp:docPr id="1566738986" name="Picture 15667389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38986" name="Picture 15667389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872" cy="1223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E2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6DD83FB7" wp14:editId="04B1CD8F">
                <wp:simplePos x="0" y="0"/>
                <wp:positionH relativeFrom="margin">
                  <wp:align>right</wp:align>
                </wp:positionH>
                <wp:positionV relativeFrom="paragraph">
                  <wp:posOffset>249299</wp:posOffset>
                </wp:positionV>
                <wp:extent cx="3425588" cy="852985"/>
                <wp:effectExtent l="0" t="0" r="3810" b="4445"/>
                <wp:wrapNone/>
                <wp:docPr id="9859088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588" cy="8529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979B68" id="Rectangle 2" o:spid="_x0000_s1026" style="position:absolute;margin-left:218.55pt;margin-top:19.65pt;width:269.75pt;height:67.15pt;z-index:-2513848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74AA0F35" w14:textId="0633C358" w:rsidR="008A0635" w:rsidRDefault="008A0635" w:rsidP="00E6380C">
      <w:r w:rsidRPr="008A0635">
        <w:rPr>
          <w:b/>
          <w:bCs/>
        </w:rPr>
        <w:t>Remuneration</w:t>
      </w:r>
      <w:r>
        <w:t xml:space="preserve"> means </w:t>
      </w:r>
      <w:r w:rsidR="00F238E2">
        <w:t>the pay you get for work.</w:t>
      </w:r>
    </w:p>
    <w:p w14:paraId="53AD0609" w14:textId="77777777" w:rsidR="00F238E2" w:rsidRDefault="00F238E2" w:rsidP="00E6380C"/>
    <w:p w14:paraId="768EAFC5" w14:textId="27EAA25D" w:rsidR="00F238E2" w:rsidRDefault="00752A09" w:rsidP="00E6380C">
      <w:r>
        <w:rPr>
          <w:noProof/>
        </w:rPr>
        <w:drawing>
          <wp:anchor distT="0" distB="0" distL="114300" distR="114300" simplePos="0" relativeHeight="251938816" behindDoc="0" locked="0" layoutInCell="1" allowOverlap="1" wp14:anchorId="32409B44" wp14:editId="70054890">
            <wp:simplePos x="0" y="0"/>
            <wp:positionH relativeFrom="margin">
              <wp:align>left</wp:align>
            </wp:positionH>
            <wp:positionV relativeFrom="paragraph">
              <wp:posOffset>225633</wp:posOffset>
            </wp:positionV>
            <wp:extent cx="1524000" cy="1524000"/>
            <wp:effectExtent l="0" t="0" r="0" b="0"/>
            <wp:wrapNone/>
            <wp:docPr id="1582961837" name="Picture 158296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61837" name="Picture 158296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590" cy="152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E2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4985D4FA" wp14:editId="0FE6AEB0">
                <wp:simplePos x="0" y="0"/>
                <wp:positionH relativeFrom="column">
                  <wp:posOffset>2279176</wp:posOffset>
                </wp:positionH>
                <wp:positionV relativeFrom="paragraph">
                  <wp:posOffset>266586</wp:posOffset>
                </wp:positionV>
                <wp:extent cx="3446060" cy="1153236"/>
                <wp:effectExtent l="0" t="0" r="2540" b="8890"/>
                <wp:wrapNone/>
                <wp:docPr id="9565446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060" cy="115323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F17D29" id="Rectangle 3" o:spid="_x0000_s1026" style="position:absolute;margin-left:179.45pt;margin-top:21pt;width:271.35pt;height:90.8pt;z-index:-25138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" fillcolor="#bdd6ee [1304]" stroked="f" strokeweight="1pt"/>
            </w:pict>
          </mc:Fallback>
        </mc:AlternateContent>
      </w:r>
    </w:p>
    <w:p w14:paraId="467B5BFD" w14:textId="57671056" w:rsidR="00F238E2" w:rsidRDefault="00F238E2" w:rsidP="00E6380C">
      <w:r>
        <w:t xml:space="preserve">A </w:t>
      </w:r>
      <w:r w:rsidRPr="00F238E2">
        <w:rPr>
          <w:b/>
          <w:bCs/>
        </w:rPr>
        <w:t>Remuneration Working Group</w:t>
      </w:r>
      <w:r>
        <w:t xml:space="preserve"> is a group of people researching things </w:t>
      </w:r>
      <w:r w:rsidR="00310544">
        <w:t>to do with</w:t>
      </w:r>
      <w:r>
        <w:t xml:space="preserve"> pay. </w:t>
      </w:r>
    </w:p>
    <w:p w14:paraId="5E8046CD" w14:textId="77777777" w:rsidR="008A0635" w:rsidRDefault="008A0635" w:rsidP="00E6380C"/>
    <w:p w14:paraId="1453B3D6" w14:textId="77777777" w:rsidR="008A0635" w:rsidRDefault="008A0635" w:rsidP="00E6380C"/>
    <w:p w14:paraId="0E5B8EA6" w14:textId="24A4F668" w:rsidR="00975AE2" w:rsidRDefault="00AC062E" w:rsidP="00E6380C">
      <w:r>
        <w:rPr>
          <w:noProof/>
        </w:rPr>
        <w:drawing>
          <wp:anchor distT="0" distB="0" distL="114300" distR="114300" simplePos="0" relativeHeight="252135424" behindDoc="0" locked="0" layoutInCell="1" allowOverlap="1" wp14:anchorId="6895E3FA" wp14:editId="4B4356DC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1733550" cy="1733550"/>
            <wp:effectExtent l="0" t="0" r="0" b="0"/>
            <wp:wrapNone/>
            <wp:docPr id="480952392" name="Picture 4809523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52392" name="Picture 4809523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E2">
        <w:t>Th</w:t>
      </w:r>
      <w:r w:rsidR="00BD03E5">
        <w:t>e Remuneration Working Group</w:t>
      </w:r>
      <w:r w:rsidR="00F238E2">
        <w:t xml:space="preserve"> will talk to people about</w:t>
      </w:r>
      <w:r w:rsidR="00975AE2">
        <w:t>:</w:t>
      </w:r>
    </w:p>
    <w:p w14:paraId="60072B63" w14:textId="5EACC240" w:rsidR="007E4591" w:rsidRDefault="00975AE2" w:rsidP="00975AE2">
      <w:pPr>
        <w:pStyle w:val="Listtoplevel"/>
      </w:pPr>
      <w:r>
        <w:t>making the rules for fair pay</w:t>
      </w:r>
    </w:p>
    <w:p w14:paraId="5B729958" w14:textId="0868CC6B" w:rsidR="00975AE2" w:rsidRDefault="007E4591" w:rsidP="007E4591">
      <w:pPr>
        <w:pStyle w:val="Listtoplevel"/>
      </w:pPr>
      <w:r>
        <w:t>the fair pay action plan</w:t>
      </w:r>
      <w:r w:rsidR="00975AE2">
        <w:t>.</w:t>
      </w:r>
    </w:p>
    <w:p w14:paraId="7AB2EC50" w14:textId="78C9020D" w:rsidR="00975AE2" w:rsidRDefault="00975AE2" w:rsidP="00975AE2"/>
    <w:p w14:paraId="1A1B067B" w14:textId="1371997C" w:rsidR="00975AE2" w:rsidRDefault="00975AE2" w:rsidP="00975AE2">
      <w:r>
        <w:rPr>
          <w:noProof/>
        </w:rPr>
        <w:lastRenderedPageBreak/>
        <w:drawing>
          <wp:anchor distT="0" distB="0" distL="114300" distR="114300" simplePos="0" relativeHeight="251940864" behindDoc="0" locked="0" layoutInCell="1" allowOverlap="1" wp14:anchorId="3A6C74ED" wp14:editId="67BE180A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885825" cy="885825"/>
            <wp:effectExtent l="0" t="0" r="9525" b="9525"/>
            <wp:wrapNone/>
            <wp:docPr id="397259537" name="Picture 3972595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59537" name="Picture 3972595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Remuneration Working Group will do this during:</w:t>
      </w:r>
    </w:p>
    <w:p w14:paraId="1996E55B" w14:textId="0BFFE235" w:rsidR="00BD03E5" w:rsidRDefault="00975AE2" w:rsidP="00BD03E5">
      <w:pPr>
        <w:pStyle w:val="Listtoplevel"/>
      </w:pPr>
      <w:r>
        <w:drawing>
          <wp:anchor distT="0" distB="0" distL="114300" distR="114300" simplePos="0" relativeHeight="251942912" behindDoc="0" locked="0" layoutInCell="1" allowOverlap="1" wp14:anchorId="0FF551E3" wp14:editId="7295C46C">
            <wp:simplePos x="0" y="0"/>
            <wp:positionH relativeFrom="margin">
              <wp:align>left</wp:align>
            </wp:positionH>
            <wp:positionV relativeFrom="paragraph">
              <wp:posOffset>641985</wp:posOffset>
            </wp:positionV>
            <wp:extent cx="847725" cy="847725"/>
            <wp:effectExtent l="0" t="0" r="9525" b="9525"/>
            <wp:wrapNone/>
            <wp:docPr id="1749900664" name="Picture 17499006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00664" name="Picture 17499006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8E2">
        <w:t xml:space="preserve"> 2023</w:t>
      </w:r>
    </w:p>
    <w:p w14:paraId="712FA714" w14:textId="50DB66B4" w:rsidR="008A0635" w:rsidRDefault="00F238E2" w:rsidP="00BD03E5">
      <w:pPr>
        <w:pStyle w:val="Listtoplevel"/>
      </w:pPr>
      <w:r>
        <w:t xml:space="preserve"> 2024.</w:t>
      </w:r>
    </w:p>
    <w:p w14:paraId="4E1F8CFC" w14:textId="77777777" w:rsidR="00975AE2" w:rsidRDefault="00975AE2" w:rsidP="00975AE2"/>
    <w:p w14:paraId="27D55009" w14:textId="77777777" w:rsidR="00975AE2" w:rsidRDefault="00975AE2" w:rsidP="00975AE2"/>
    <w:p w14:paraId="6113C16E" w14:textId="383D4EEA" w:rsidR="000D0AEB" w:rsidRDefault="00975AE2" w:rsidP="000D0AEB">
      <w:r>
        <w:t>The Remuneration Working Group</w:t>
      </w:r>
      <w:r w:rsidR="00F238E2">
        <w:t xml:space="preserve"> </w:t>
      </w:r>
      <w:r w:rsidR="000D0AEB">
        <w:t xml:space="preserve">think it is important to </w:t>
      </w:r>
      <w:r w:rsidR="003A5124">
        <w:t>talk</w:t>
      </w:r>
      <w:r w:rsidR="000D0AEB">
        <w:t xml:space="preserve"> with:</w:t>
      </w:r>
    </w:p>
    <w:p w14:paraId="0524AD14" w14:textId="5ABB89BA" w:rsidR="000D0AEB" w:rsidRDefault="00530B9A" w:rsidP="000D0AEB">
      <w:pPr>
        <w:pStyle w:val="Listtoplevel"/>
      </w:pPr>
      <w:r>
        <w:drawing>
          <wp:anchor distT="0" distB="0" distL="114300" distR="114300" simplePos="0" relativeHeight="251930624" behindDoc="0" locked="0" layoutInCell="1" allowOverlap="1" wp14:anchorId="60A0D14C" wp14:editId="2F10247C">
            <wp:simplePos x="0" y="0"/>
            <wp:positionH relativeFrom="margin">
              <wp:align>left</wp:align>
            </wp:positionH>
            <wp:positionV relativeFrom="paragraph">
              <wp:posOffset>71092</wp:posOffset>
            </wp:positionV>
            <wp:extent cx="1658203" cy="884062"/>
            <wp:effectExtent l="0" t="0" r="0" b="0"/>
            <wp:wrapNone/>
            <wp:docPr id="868962884" name="Picture 8689628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62884" name="Picture 8689628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88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53">
        <w:t xml:space="preserve">the </w:t>
      </w:r>
      <w:r w:rsidR="00C42FE9">
        <w:t>workers</w:t>
      </w:r>
      <w:r w:rsidR="00975AE2">
        <w:t xml:space="preserve"> at Whaikaha</w:t>
      </w:r>
    </w:p>
    <w:p w14:paraId="619B4975" w14:textId="03FB297C" w:rsidR="000D0AEB" w:rsidRDefault="000D0AEB" w:rsidP="000D0AEB">
      <w:pPr>
        <w:pStyle w:val="Listtoplevel"/>
      </w:pPr>
      <w:r>
        <w:t xml:space="preserve">the </w:t>
      </w:r>
      <w:r w:rsidRPr="00171F53">
        <w:rPr>
          <w:b/>
          <w:bCs/>
        </w:rPr>
        <w:t>Public Service Association</w:t>
      </w:r>
      <w:r>
        <w:t xml:space="preserve">. </w:t>
      </w:r>
    </w:p>
    <w:p w14:paraId="39F6F6F6" w14:textId="77777777" w:rsidR="00171F53" w:rsidRDefault="00171F53" w:rsidP="00171F53"/>
    <w:p w14:paraId="518F5327" w14:textId="77777777" w:rsidR="00171F53" w:rsidRDefault="00171F53" w:rsidP="00171F53"/>
    <w:p w14:paraId="7D3E3CF7" w14:textId="2CC6B46D" w:rsidR="00171F53" w:rsidRDefault="00171F53" w:rsidP="00171F53"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71594870" wp14:editId="5BBFB102">
                <wp:simplePos x="0" y="0"/>
                <wp:positionH relativeFrom="margin">
                  <wp:align>right</wp:align>
                </wp:positionH>
                <wp:positionV relativeFrom="paragraph">
                  <wp:posOffset>-88710</wp:posOffset>
                </wp:positionV>
                <wp:extent cx="3445965" cy="1480782"/>
                <wp:effectExtent l="0" t="0" r="2540" b="5715"/>
                <wp:wrapNone/>
                <wp:docPr id="66030349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5965" cy="148078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71DBB" id="Rectangle 10" o:spid="_x0000_s1026" style="position:absolute;margin-left:220.15pt;margin-top:-7pt;width:271.35pt;height:116.6pt;z-index:-25143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>
        <w:t xml:space="preserve">The </w:t>
      </w:r>
      <w:r w:rsidRPr="00171F53">
        <w:rPr>
          <w:b/>
          <w:bCs/>
        </w:rPr>
        <w:t>Public Service Association</w:t>
      </w:r>
      <w:r>
        <w:t xml:space="preserve"> is the </w:t>
      </w:r>
      <w:r w:rsidRPr="00171F53">
        <w:rPr>
          <w:b/>
          <w:bCs/>
        </w:rPr>
        <w:t>union</w:t>
      </w:r>
      <w:r>
        <w:t xml:space="preserve"> that supports public service workers in Aotearoa New Zealand. </w:t>
      </w:r>
    </w:p>
    <w:p w14:paraId="01B3D292" w14:textId="77777777" w:rsidR="00171F53" w:rsidRDefault="00171F53" w:rsidP="00171F53"/>
    <w:p w14:paraId="5F387BBF" w14:textId="7F5AF72C" w:rsidR="00171F53" w:rsidRDefault="003A5124" w:rsidP="00171F53">
      <w:r>
        <w:rPr>
          <w:noProof/>
        </w:rPr>
        <w:drawing>
          <wp:anchor distT="0" distB="0" distL="114300" distR="114300" simplePos="0" relativeHeight="251928576" behindDoc="0" locked="0" layoutInCell="1" allowOverlap="1" wp14:anchorId="12068089" wp14:editId="1085A3BF">
            <wp:simplePos x="0" y="0"/>
            <wp:positionH relativeFrom="margin">
              <wp:align>left</wp:align>
            </wp:positionH>
            <wp:positionV relativeFrom="paragraph">
              <wp:posOffset>219501</wp:posOffset>
            </wp:positionV>
            <wp:extent cx="1337481" cy="1337481"/>
            <wp:effectExtent l="0" t="0" r="0" b="0"/>
            <wp:wrapNone/>
            <wp:docPr id="1735423652" name="Picture 17354236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23652" name="Picture 17354236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81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F53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2320F3B2" wp14:editId="4CDE84D9">
                <wp:simplePos x="0" y="0"/>
                <wp:positionH relativeFrom="column">
                  <wp:posOffset>2292824</wp:posOffset>
                </wp:positionH>
                <wp:positionV relativeFrom="paragraph">
                  <wp:posOffset>280916</wp:posOffset>
                </wp:positionV>
                <wp:extent cx="3452883" cy="1078174"/>
                <wp:effectExtent l="0" t="0" r="0" b="8255"/>
                <wp:wrapNone/>
                <wp:docPr id="96587786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2883" cy="107817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7A744" id="Rectangle 11" o:spid="_x0000_s1026" style="position:absolute;margin-left:180.55pt;margin-top:22.1pt;width:271.9pt;height:84.9pt;z-index:-25142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" fillcolor="#bdd6ee [1304]" stroked="f" strokeweight="1pt"/>
            </w:pict>
          </mc:Fallback>
        </mc:AlternateContent>
      </w:r>
    </w:p>
    <w:p w14:paraId="5E5D928F" w14:textId="23092F2A" w:rsidR="00171F53" w:rsidRDefault="00171F53" w:rsidP="00171F53">
      <w:r>
        <w:t xml:space="preserve">A </w:t>
      </w:r>
      <w:r w:rsidRPr="00171F53">
        <w:rPr>
          <w:b/>
          <w:bCs/>
        </w:rPr>
        <w:t>union</w:t>
      </w:r>
      <w:r>
        <w:t xml:space="preserve"> is a </w:t>
      </w:r>
      <w:r w:rsidR="00C24B49">
        <w:t>group</w:t>
      </w:r>
      <w:r>
        <w:t xml:space="preserve"> workers can join that </w:t>
      </w:r>
      <w:r w:rsidR="00F46E65">
        <w:t>supports them to be</w:t>
      </w:r>
      <w:r>
        <w:t xml:space="preserve"> treated fairly at work. </w:t>
      </w:r>
    </w:p>
    <w:p w14:paraId="4939B78C" w14:textId="1CC7D7D2" w:rsidR="00FD29E2" w:rsidRDefault="00986388" w:rsidP="00FD29E2">
      <w:r>
        <w:rPr>
          <w:noProof/>
        </w:rPr>
        <w:lastRenderedPageBreak/>
        <w:drawing>
          <wp:anchor distT="0" distB="0" distL="114300" distR="114300" simplePos="0" relativeHeight="251947008" behindDoc="0" locked="0" layoutInCell="1" allowOverlap="1" wp14:anchorId="0B5BCBDC" wp14:editId="563D06DD">
            <wp:simplePos x="0" y="0"/>
            <wp:positionH relativeFrom="margin">
              <wp:align>left</wp:align>
            </wp:positionH>
            <wp:positionV relativeFrom="paragraph">
              <wp:posOffset>446054</wp:posOffset>
            </wp:positionV>
            <wp:extent cx="2031651" cy="402609"/>
            <wp:effectExtent l="0" t="0" r="6985" b="0"/>
            <wp:wrapNone/>
            <wp:docPr id="199573681" name="Picture 1995736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72602" name="Picture 10969726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651" cy="402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9E2">
        <w:t xml:space="preserve">The </w:t>
      </w:r>
      <w:r w:rsidR="00FD29E2" w:rsidRPr="00FD29E2">
        <w:rPr>
          <w:b/>
          <w:bCs/>
        </w:rPr>
        <w:t>Deputy Chief Executive</w:t>
      </w:r>
      <w:r w:rsidR="007677A5">
        <w:rPr>
          <w:b/>
          <w:bCs/>
        </w:rPr>
        <w:t xml:space="preserve"> </w:t>
      </w:r>
      <w:r w:rsidR="00975AE2" w:rsidRPr="00975AE2">
        <w:rPr>
          <w:b/>
          <w:bCs/>
        </w:rPr>
        <w:t>P</w:t>
      </w:r>
      <w:r w:rsidR="00FD29E2" w:rsidRPr="00FD29E2">
        <w:rPr>
          <w:b/>
          <w:bCs/>
        </w:rPr>
        <w:t>eople and Culture</w:t>
      </w:r>
      <w:r w:rsidR="00FD29E2">
        <w:t xml:space="preserve"> at Whaikaha is the person </w:t>
      </w:r>
      <w:r w:rsidR="00310544">
        <w:t xml:space="preserve">who </w:t>
      </w:r>
      <w:r w:rsidR="00975AE2">
        <w:t xml:space="preserve">is </w:t>
      </w:r>
      <w:r w:rsidR="00FD29E2">
        <w:t xml:space="preserve">making </w:t>
      </w:r>
      <w:r w:rsidR="00C24B49">
        <w:t xml:space="preserve">sure </w:t>
      </w:r>
      <w:r w:rsidR="00FD29E2">
        <w:t xml:space="preserve">the fair pay </w:t>
      </w:r>
      <w:r w:rsidR="00C24B49">
        <w:t xml:space="preserve">action </w:t>
      </w:r>
      <w:r w:rsidR="00FD29E2">
        <w:t>plan happen</w:t>
      </w:r>
      <w:r w:rsidR="00C24B49">
        <w:t>s</w:t>
      </w:r>
      <w:r w:rsidR="00FD29E2">
        <w:t xml:space="preserve">. </w:t>
      </w:r>
    </w:p>
    <w:p w14:paraId="018987BF" w14:textId="77777777" w:rsidR="00FD29E2" w:rsidRDefault="00FD29E2" w:rsidP="00FD29E2"/>
    <w:p w14:paraId="3F5EF697" w14:textId="11FD93DD" w:rsidR="007F6CF9" w:rsidRDefault="007677A5" w:rsidP="00FD29E2"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7A1E0DCF" wp14:editId="7E78B9EA">
                <wp:simplePos x="0" y="0"/>
                <wp:positionH relativeFrom="margin">
                  <wp:align>right</wp:align>
                </wp:positionH>
                <wp:positionV relativeFrom="paragraph">
                  <wp:posOffset>271780</wp:posOffset>
                </wp:positionV>
                <wp:extent cx="3445510" cy="2545080"/>
                <wp:effectExtent l="0" t="0" r="2540" b="7620"/>
                <wp:wrapNone/>
                <wp:docPr id="3892485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060" cy="25450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94189" id="Rectangle 4" o:spid="_x0000_s1026" style="position:absolute;margin-left:220.1pt;margin-top:21.4pt;width:271.3pt;height:200.4pt;z-index:-251382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2A46CC94" w14:textId="481E3ADC" w:rsidR="00C24B49" w:rsidRDefault="007677A5" w:rsidP="00FD29E2">
      <w:r>
        <w:rPr>
          <w:noProof/>
        </w:rPr>
        <w:drawing>
          <wp:anchor distT="0" distB="0" distL="114300" distR="114300" simplePos="0" relativeHeight="251949056" behindDoc="0" locked="0" layoutInCell="1" allowOverlap="1" wp14:anchorId="384EA1CA" wp14:editId="242E7517">
            <wp:simplePos x="0" y="0"/>
            <wp:positionH relativeFrom="margin">
              <wp:align>left</wp:align>
            </wp:positionH>
            <wp:positionV relativeFrom="paragraph">
              <wp:posOffset>501015</wp:posOffset>
            </wp:positionV>
            <wp:extent cx="1619250" cy="1619250"/>
            <wp:effectExtent l="0" t="0" r="0" b="0"/>
            <wp:wrapNone/>
            <wp:docPr id="418393706" name="Picture 4183937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93706" name="Picture 4183937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AE2">
        <w:t>The</w:t>
      </w:r>
      <w:r w:rsidR="00FD29E2">
        <w:t xml:space="preserve"> </w:t>
      </w:r>
      <w:r w:rsidR="00FD29E2" w:rsidRPr="00FD29E2">
        <w:rPr>
          <w:b/>
          <w:bCs/>
        </w:rPr>
        <w:t>Deputy Chief Executive</w:t>
      </w:r>
      <w:r w:rsidR="00FD29E2">
        <w:t xml:space="preserve"> </w:t>
      </w:r>
      <w:r w:rsidR="00C24B49" w:rsidRPr="00C24B49">
        <w:rPr>
          <w:b/>
          <w:bCs/>
        </w:rPr>
        <w:t>People and Culture</w:t>
      </w:r>
      <w:r w:rsidR="00C24B49">
        <w:t xml:space="preserve"> </w:t>
      </w:r>
      <w:r w:rsidR="00FD29E2">
        <w:t>is</w:t>
      </w:r>
      <w:r w:rsidR="00C24B49">
        <w:t>:</w:t>
      </w:r>
    </w:p>
    <w:p w14:paraId="11FCF938" w14:textId="62840C6B" w:rsidR="00FD29E2" w:rsidRDefault="000B3729" w:rsidP="00C24B49">
      <w:pPr>
        <w:pStyle w:val="Listtoplevel"/>
      </w:pPr>
      <w:r>
        <w:t>1</w:t>
      </w:r>
      <w:r w:rsidR="000C71E7">
        <w:t xml:space="preserve"> of </w:t>
      </w:r>
      <w:r>
        <w:t>a</w:t>
      </w:r>
      <w:r w:rsidR="000C71E7">
        <w:t xml:space="preserve"> team in charge</w:t>
      </w:r>
    </w:p>
    <w:p w14:paraId="14F4725F" w14:textId="7C5C5421" w:rsidR="00C24B49" w:rsidRDefault="00C24B49" w:rsidP="007677A5">
      <w:pPr>
        <w:pStyle w:val="Listtoplevel"/>
      </w:pPr>
      <w:r>
        <w:t xml:space="preserve">the person in charge of </w:t>
      </w:r>
      <w:r w:rsidRPr="0011415F">
        <w:rPr>
          <w:b/>
          <w:bCs/>
        </w:rPr>
        <w:t>People and Culture</w:t>
      </w:r>
      <w:r>
        <w:t xml:space="preserve"> at Whaikaha.</w:t>
      </w:r>
    </w:p>
    <w:p w14:paraId="1D39135C" w14:textId="034F67FE" w:rsidR="00FD29E2" w:rsidRDefault="007677A5" w:rsidP="00FD29E2">
      <w:r>
        <w:rPr>
          <w:noProof/>
        </w:rPr>
        <w:drawing>
          <wp:anchor distT="0" distB="0" distL="114300" distR="114300" simplePos="0" relativeHeight="251951104" behindDoc="0" locked="0" layoutInCell="1" allowOverlap="1" wp14:anchorId="554C012D" wp14:editId="4BF4E8E5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1552575" cy="1566545"/>
            <wp:effectExtent l="0" t="0" r="9525" b="0"/>
            <wp:wrapNone/>
            <wp:docPr id="412484078" name="Picture 4124840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84078" name="Picture 4124840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B0C7F" w14:textId="303F3134" w:rsidR="00FD29E2" w:rsidRDefault="000C6813" w:rsidP="00FD29E2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757B3A20" wp14:editId="1AFA110B">
                <wp:simplePos x="0" y="0"/>
                <wp:positionH relativeFrom="margin">
                  <wp:align>right</wp:align>
                </wp:positionH>
                <wp:positionV relativeFrom="paragraph">
                  <wp:posOffset>233681</wp:posOffset>
                </wp:positionV>
                <wp:extent cx="3440430" cy="1143000"/>
                <wp:effectExtent l="0" t="0" r="7620" b="0"/>
                <wp:wrapNone/>
                <wp:docPr id="140065623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0430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27769" id="Rectangle 5" o:spid="_x0000_s1026" style="position:absolute;margin-left:219.7pt;margin-top:18.4pt;width:270.9pt;height:90pt;z-index:-251381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</w:p>
    <w:p w14:paraId="6E0ABDD1" w14:textId="0B310615" w:rsidR="0017785E" w:rsidRDefault="00FD29E2" w:rsidP="00FD29E2">
      <w:r w:rsidRPr="00FD29E2">
        <w:rPr>
          <w:b/>
          <w:bCs/>
        </w:rPr>
        <w:t>People and Culture</w:t>
      </w:r>
      <w:r>
        <w:t xml:space="preserve"> is a group at Whaikaha that </w:t>
      </w:r>
      <w:r w:rsidR="007F3D70">
        <w:t xml:space="preserve">makes sure all </w:t>
      </w:r>
      <w:r w:rsidR="00975AE2">
        <w:t>kinds</w:t>
      </w:r>
      <w:r w:rsidR="007F3D70">
        <w:t xml:space="preserve"> of people </w:t>
      </w:r>
      <w:r w:rsidR="007E4591">
        <w:t xml:space="preserve">get to </w:t>
      </w:r>
      <w:r w:rsidR="000C6813">
        <w:t>work with them</w:t>
      </w:r>
      <w:r w:rsidR="007F3D70">
        <w:t xml:space="preserve">. </w:t>
      </w:r>
    </w:p>
    <w:p w14:paraId="64382ABE" w14:textId="77777777" w:rsidR="0017785E" w:rsidRDefault="0017785E" w:rsidP="00FD29E2"/>
    <w:p w14:paraId="1AA83ABE" w14:textId="77777777" w:rsidR="0017785E" w:rsidRDefault="0017785E" w:rsidP="00FD29E2"/>
    <w:p w14:paraId="7CC0E374" w14:textId="5F7F2B0E" w:rsidR="00221766" w:rsidRDefault="00221766">
      <w:pPr>
        <w:spacing w:line="240" w:lineRule="auto"/>
        <w:ind w:left="0"/>
      </w:pPr>
      <w:r>
        <w:br w:type="page"/>
      </w:r>
    </w:p>
    <w:p w14:paraId="1D53AC08" w14:textId="7D83D3F1" w:rsidR="0017785E" w:rsidRDefault="00221766" w:rsidP="0017785E">
      <w:pPr>
        <w:pStyle w:val="Heading1"/>
      </w:pPr>
      <w:r>
        <w:lastRenderedPageBreak/>
        <w:t>How to contact Whaikaha</w:t>
      </w:r>
    </w:p>
    <w:p w14:paraId="550EDE87" w14:textId="77777777" w:rsidR="0017785E" w:rsidRDefault="0017785E" w:rsidP="002D3645"/>
    <w:p w14:paraId="272884EE" w14:textId="77777777" w:rsidR="0017785E" w:rsidRDefault="0017785E" w:rsidP="002D3645"/>
    <w:p w14:paraId="713A44FA" w14:textId="6DB2F95A" w:rsidR="0017785E" w:rsidRDefault="0017785E" w:rsidP="002D3645">
      <w:r>
        <w:t>You can contact Whaikaha by:</w:t>
      </w:r>
    </w:p>
    <w:p w14:paraId="63DED944" w14:textId="3E09685E" w:rsidR="002D3645" w:rsidRDefault="005D73DD" w:rsidP="002D3645">
      <w:pPr>
        <w:pStyle w:val="Listtoplevel"/>
      </w:pPr>
      <w:r>
        <w:drawing>
          <wp:anchor distT="0" distB="0" distL="114300" distR="114300" simplePos="0" relativeHeight="252008448" behindDoc="0" locked="0" layoutInCell="1" allowOverlap="1" wp14:anchorId="5CF27B34" wp14:editId="144C00A9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485900" cy="1485900"/>
            <wp:effectExtent l="0" t="0" r="0" b="0"/>
            <wp:wrapNone/>
            <wp:docPr id="1152601840" name="Picture 11526018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01840" name="Picture 11526018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645">
        <w:t>email</w:t>
      </w:r>
      <w:r w:rsidR="00221766">
        <w:t xml:space="preserve"> at</w:t>
      </w:r>
      <w:r w:rsidR="002D3645">
        <w:t>:</w:t>
      </w:r>
    </w:p>
    <w:p w14:paraId="6F95908F" w14:textId="7D225996" w:rsidR="002D3645" w:rsidRDefault="00221766" w:rsidP="002D3645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221766">
        <w:rPr>
          <w:b/>
          <w:bCs/>
        </w:rPr>
        <w:t>contact@whaikaha.govt.nz</w:t>
      </w:r>
    </w:p>
    <w:p w14:paraId="5D7F5E6C" w14:textId="77777777" w:rsidR="00221766" w:rsidRPr="002D3645" w:rsidRDefault="00221766" w:rsidP="00221766"/>
    <w:p w14:paraId="46C275AD" w14:textId="67FC89DB" w:rsidR="0017785E" w:rsidRDefault="005D73DD" w:rsidP="002D3645">
      <w:pPr>
        <w:pStyle w:val="Listtoplevel"/>
      </w:pPr>
      <w:r>
        <w:drawing>
          <wp:anchor distT="0" distB="0" distL="114300" distR="114300" simplePos="0" relativeHeight="252010496" behindDoc="0" locked="0" layoutInCell="1" allowOverlap="1" wp14:anchorId="6FB274B9" wp14:editId="4658C2FD">
            <wp:simplePos x="0" y="0"/>
            <wp:positionH relativeFrom="margin">
              <wp:posOffset>11099</wp:posOffset>
            </wp:positionH>
            <wp:positionV relativeFrom="paragraph">
              <wp:posOffset>89010</wp:posOffset>
            </wp:positionV>
            <wp:extent cx="1466850" cy="1567986"/>
            <wp:effectExtent l="0" t="0" r="0" b="0"/>
            <wp:wrapNone/>
            <wp:docPr id="1674029060" name="Picture 16740290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29060" name="Picture 16740290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6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85E">
        <w:t>phone on:</w:t>
      </w:r>
    </w:p>
    <w:p w14:paraId="37E8DE0D" w14:textId="518B4C57" w:rsidR="0017785E" w:rsidRDefault="0017785E" w:rsidP="002D3645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2D3645">
        <w:rPr>
          <w:b/>
          <w:bCs/>
        </w:rPr>
        <w:t>0800 566 601</w:t>
      </w:r>
    </w:p>
    <w:p w14:paraId="68CDE6D1" w14:textId="77777777" w:rsidR="00221766" w:rsidRDefault="00221766" w:rsidP="00221766"/>
    <w:p w14:paraId="24B870B7" w14:textId="0BFCE893" w:rsidR="0017785E" w:rsidRDefault="005D73DD" w:rsidP="002D3645">
      <w:pPr>
        <w:pStyle w:val="Listtoplevel"/>
      </w:pPr>
      <w:r>
        <w:drawing>
          <wp:anchor distT="0" distB="0" distL="114300" distR="114300" simplePos="0" relativeHeight="252012544" behindDoc="0" locked="0" layoutInCell="1" allowOverlap="1" wp14:anchorId="40D16969" wp14:editId="4D469EEB">
            <wp:simplePos x="0" y="0"/>
            <wp:positionH relativeFrom="margin">
              <wp:align>left</wp:align>
            </wp:positionH>
            <wp:positionV relativeFrom="paragraph">
              <wp:posOffset>313690</wp:posOffset>
            </wp:positionV>
            <wp:extent cx="1400175" cy="1400175"/>
            <wp:effectExtent l="0" t="0" r="9525" b="9525"/>
            <wp:wrapNone/>
            <wp:docPr id="1506095328" name="Picture 15060953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095328" name="Picture 15060953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747" cy="140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85E">
        <w:t>text</w:t>
      </w:r>
      <w:r w:rsidR="00221766">
        <w:t xml:space="preserve"> on</w:t>
      </w:r>
      <w:r w:rsidR="0017785E">
        <w:t>:</w:t>
      </w:r>
    </w:p>
    <w:p w14:paraId="2B8F1E65" w14:textId="168E1FB1" w:rsidR="0017785E" w:rsidRPr="002D3645" w:rsidRDefault="0017785E" w:rsidP="002D3645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2D3645">
        <w:rPr>
          <w:b/>
          <w:bCs/>
        </w:rPr>
        <w:t>4206</w:t>
      </w:r>
    </w:p>
    <w:p w14:paraId="520EF08C" w14:textId="77777777" w:rsidR="0017785E" w:rsidRDefault="0017785E" w:rsidP="002D3645"/>
    <w:p w14:paraId="1BE06BFC" w14:textId="5BBA8263" w:rsidR="007677A5" w:rsidRDefault="007677A5" w:rsidP="007677A5"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2157952" behindDoc="0" locked="0" layoutInCell="1" allowOverlap="1" wp14:anchorId="5505F65A" wp14:editId="47D792E7">
            <wp:simplePos x="0" y="0"/>
            <wp:positionH relativeFrom="margin">
              <wp:posOffset>72390</wp:posOffset>
            </wp:positionH>
            <wp:positionV relativeFrom="paragraph">
              <wp:posOffset>349885</wp:posOffset>
            </wp:positionV>
            <wp:extent cx="1266825" cy="1318895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B6BAE" w14:textId="030B1893" w:rsidR="007677A5" w:rsidRDefault="007677A5" w:rsidP="007677A5">
      <w:r>
        <w:t>You can find more about how to contact Whaikaha on their website at:</w:t>
      </w:r>
    </w:p>
    <w:p w14:paraId="647EB079" w14:textId="77777777" w:rsidR="007677A5" w:rsidRDefault="007677A5" w:rsidP="007677A5"/>
    <w:p w14:paraId="6B450FFC" w14:textId="77777777" w:rsidR="007677A5" w:rsidRDefault="007677A5" w:rsidP="007677A5">
      <w:pPr>
        <w:rPr>
          <w:b/>
          <w:bCs/>
        </w:rPr>
      </w:pPr>
      <w:r w:rsidRPr="00221766">
        <w:rPr>
          <w:b/>
          <w:bCs/>
        </w:rPr>
        <w:t>www.whaikaha.govt.nz/contact-us</w:t>
      </w:r>
    </w:p>
    <w:p w14:paraId="5F8E7001" w14:textId="77777777" w:rsidR="004528B6" w:rsidRDefault="004528B6" w:rsidP="002D3645"/>
    <w:p w14:paraId="5B839F55" w14:textId="77777777" w:rsidR="00221766" w:rsidRDefault="00221766" w:rsidP="002D3645"/>
    <w:p w14:paraId="2716D4B3" w14:textId="195CBF53" w:rsidR="00221766" w:rsidRPr="00EF59FC" w:rsidRDefault="00221766" w:rsidP="00221766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2054528" behindDoc="0" locked="0" layoutInCell="1" allowOverlap="1" wp14:anchorId="2D3305F2" wp14:editId="6BC86116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 w:rsidR="0053005A"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31EAA2C8" w14:textId="77777777" w:rsidR="00221766" w:rsidRPr="00EF59FC" w:rsidRDefault="00221766" w:rsidP="00221766">
      <w:pPr>
        <w:rPr>
          <w:rFonts w:eastAsia="Times New Roman" w:cs="Arial"/>
          <w:sz w:val="26"/>
          <w:szCs w:val="32"/>
          <w:lang w:val="en-GB" w:eastAsia="en-NZ"/>
        </w:rPr>
      </w:pPr>
    </w:p>
    <w:p w14:paraId="11739EA3" w14:textId="571AE16E" w:rsidR="00221766" w:rsidRPr="00EF59FC" w:rsidRDefault="00221766" w:rsidP="00221766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1B998DBD" w14:textId="2440211F" w:rsidR="00221766" w:rsidRPr="00EF59FC" w:rsidRDefault="00AC062E" w:rsidP="0022176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2053504" behindDoc="0" locked="0" layoutInCell="1" allowOverlap="1" wp14:anchorId="28099F8E" wp14:editId="5B20BC39">
            <wp:simplePos x="0" y="0"/>
            <wp:positionH relativeFrom="column">
              <wp:posOffset>-109220</wp:posOffset>
            </wp:positionH>
            <wp:positionV relativeFrom="paragraph">
              <wp:posOffset>222250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F39D0" w14:textId="3D472C20" w:rsidR="00221766" w:rsidRPr="00EF59FC" w:rsidRDefault="00221766" w:rsidP="00221766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4AB9DC92" w14:textId="77777777" w:rsidR="00221766" w:rsidRPr="00EF59FC" w:rsidRDefault="00221766" w:rsidP="0022176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574F9831" w14:textId="3E8D7E2E" w:rsidR="00221766" w:rsidRPr="00EF59FC" w:rsidRDefault="00221766" w:rsidP="00221766">
      <w:pPr>
        <w:numPr>
          <w:ilvl w:val="0"/>
          <w:numId w:val="13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238E70C3" w14:textId="77777777" w:rsidR="00221766" w:rsidRPr="00EF59FC" w:rsidRDefault="00221766" w:rsidP="00221766">
      <w:pPr>
        <w:rPr>
          <w:rFonts w:eastAsia="Times New Roman" w:cs="Arial"/>
          <w:szCs w:val="32"/>
        </w:rPr>
      </w:pPr>
    </w:p>
    <w:p w14:paraId="2A889DF7" w14:textId="77777777" w:rsidR="00221766" w:rsidRPr="00EF59FC" w:rsidRDefault="00221766" w:rsidP="00221766">
      <w:pPr>
        <w:rPr>
          <w:rFonts w:eastAsia="Times New Roman" w:cs="Arial"/>
          <w:b/>
          <w:bCs/>
          <w:szCs w:val="32"/>
        </w:rPr>
      </w:pPr>
    </w:p>
    <w:p w14:paraId="5620DE40" w14:textId="77777777" w:rsidR="00221766" w:rsidRPr="00EF59FC" w:rsidRDefault="00221766" w:rsidP="00221766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2052480" behindDoc="0" locked="0" layoutInCell="1" allowOverlap="1" wp14:anchorId="30FE2AEB" wp14:editId="261B08FA">
            <wp:simplePos x="0" y="0"/>
            <wp:positionH relativeFrom="margin">
              <wp:posOffset>38099</wp:posOffset>
            </wp:positionH>
            <wp:positionV relativeFrom="paragraph">
              <wp:posOffset>112395</wp:posOffset>
            </wp:positionV>
            <wp:extent cx="1266825" cy="1319314"/>
            <wp:effectExtent l="0" t="0" r="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075" cy="132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45FB2F11" w14:textId="77777777" w:rsidR="00221766" w:rsidRPr="00EF59FC" w:rsidRDefault="00221766" w:rsidP="00221766">
      <w:pPr>
        <w:rPr>
          <w:rFonts w:eastAsia="Times New Roman" w:cs="Arial"/>
          <w:szCs w:val="32"/>
        </w:rPr>
      </w:pPr>
    </w:p>
    <w:p w14:paraId="504975A4" w14:textId="59CE9567" w:rsidR="00221766" w:rsidRDefault="00221766" w:rsidP="00221766">
      <w:pPr>
        <w:rPr>
          <w:rFonts w:eastAsia="Times New Roman" w:cs="Arial"/>
          <w:b/>
          <w:bCs/>
          <w:szCs w:val="32"/>
        </w:rPr>
      </w:pPr>
      <w:r w:rsidRPr="00221766">
        <w:rPr>
          <w:rFonts w:eastAsia="Times New Roman" w:cs="Arial"/>
          <w:b/>
          <w:bCs/>
          <w:szCs w:val="32"/>
        </w:rPr>
        <w:t>www.nzrelay.co.nz</w:t>
      </w:r>
    </w:p>
    <w:p w14:paraId="72DCBA16" w14:textId="77777777" w:rsidR="00221766" w:rsidRDefault="00221766" w:rsidP="00221766">
      <w:pPr>
        <w:rPr>
          <w:rFonts w:eastAsia="Times New Roman" w:cs="Arial"/>
          <w:b/>
          <w:bCs/>
          <w:szCs w:val="32"/>
        </w:rPr>
      </w:pPr>
    </w:p>
    <w:p w14:paraId="14EBE65A" w14:textId="77777777" w:rsidR="007677A5" w:rsidRDefault="007677A5">
      <w:pPr>
        <w:spacing w:line="240" w:lineRule="auto"/>
        <w:ind w:left="0"/>
        <w:rPr>
          <w:rFonts w:eastAsia="Times New Roman" w:cs="Arial"/>
          <w:szCs w:val="32"/>
          <w:lang w:eastAsia="en-NZ"/>
        </w:rPr>
      </w:pPr>
      <w:bookmarkStart w:id="0" w:name="_Hlk53559738"/>
      <w:r>
        <w:rPr>
          <w:rFonts w:eastAsia="Times New Roman" w:cs="Arial"/>
          <w:szCs w:val="32"/>
          <w:lang w:eastAsia="en-NZ"/>
        </w:rPr>
        <w:br w:type="page"/>
      </w:r>
    </w:p>
    <w:p w14:paraId="309C4A62" w14:textId="7A29B4D3" w:rsidR="00EC5F32" w:rsidRPr="00E43F08" w:rsidRDefault="0037296E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09B31D5" wp14:editId="3C9D5536">
                <wp:simplePos x="0" y="0"/>
                <wp:positionH relativeFrom="margin">
                  <wp:posOffset>-343535</wp:posOffset>
                </wp:positionH>
                <wp:positionV relativeFrom="paragraph">
                  <wp:posOffset>-326299</wp:posOffset>
                </wp:positionV>
                <wp:extent cx="6234430" cy="9240520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05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8388C" id="Rectangle: Rounded Corners 24" o:spid="_x0000_s1026" style="position:absolute;margin-left:-27.05pt;margin-top:-25.7pt;width:490.9pt;height:727.6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="00EC5F32">
        <w:rPr>
          <w:rFonts w:eastAsia="Times New Roman" w:cs="Arial"/>
          <w:i/>
          <w:iCs/>
          <w:noProof/>
          <w:szCs w:val="32"/>
          <w:lang w:eastAsia="en-NZ"/>
        </w:rPr>
        <w:drawing>
          <wp:anchor distT="0" distB="0" distL="114300" distR="114300" simplePos="0" relativeHeight="251804672" behindDoc="0" locked="0" layoutInCell="1" allowOverlap="1" wp14:anchorId="1F7259A0" wp14:editId="2D0AF764">
            <wp:simplePos x="0" y="0"/>
            <wp:positionH relativeFrom="margin">
              <wp:align>left</wp:align>
            </wp:positionH>
            <wp:positionV relativeFrom="paragraph">
              <wp:posOffset>88331</wp:posOffset>
            </wp:positionV>
            <wp:extent cx="1893914" cy="375314"/>
            <wp:effectExtent l="0" t="0" r="0" b="5715"/>
            <wp:wrapNone/>
            <wp:docPr id="42" name="Picture 42" descr="Whaikaha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Whaikaha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914" cy="37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231516">
        <w:rPr>
          <w:rFonts w:eastAsia="Times New Roman" w:cs="Arial"/>
          <w:szCs w:val="32"/>
          <w:lang w:eastAsia="en-NZ"/>
        </w:rPr>
        <w:t xml:space="preserve">Whaikaha </w:t>
      </w:r>
      <w:r w:rsidR="00221766">
        <w:rPr>
          <w:rFonts w:eastAsia="Times New Roman" w:cs="Arial"/>
          <w:szCs w:val="32"/>
          <w:lang w:eastAsia="en-NZ"/>
        </w:rPr>
        <w:t>–</w:t>
      </w:r>
      <w:r w:rsidR="0053005A">
        <w:rPr>
          <w:rFonts w:eastAsia="Times New Roman" w:cs="Arial"/>
          <w:szCs w:val="32"/>
          <w:lang w:eastAsia="en-NZ"/>
        </w:rPr>
        <w:t xml:space="preserve"> </w:t>
      </w:r>
      <w:r w:rsidR="00231516">
        <w:rPr>
          <w:rFonts w:eastAsia="Times New Roman" w:cs="Arial"/>
          <w:szCs w:val="32"/>
          <w:lang w:eastAsia="en-NZ"/>
        </w:rPr>
        <w:t xml:space="preserve">Ministry of Disabled People. </w:t>
      </w:r>
    </w:p>
    <w:p w14:paraId="76DE549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A5FE72B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31238C01" wp14:editId="6AEB354B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5C342D05" w14:textId="77777777" w:rsidR="00EC5F32" w:rsidRPr="00E43F08" w:rsidRDefault="00683296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FFF1783" wp14:editId="198E0B14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FEED5" w14:textId="154205D1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706A4F4C" w14:textId="20E5D428" w:rsidR="00EC5F32" w:rsidRPr="00E43F08" w:rsidRDefault="007677A5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1120" behindDoc="1" locked="0" layoutInCell="1" allowOverlap="1" wp14:anchorId="5E966F03" wp14:editId="672C8606">
            <wp:simplePos x="0" y="0"/>
            <wp:positionH relativeFrom="margin">
              <wp:posOffset>225425</wp:posOffset>
            </wp:positionH>
            <wp:positionV relativeFrom="paragraph">
              <wp:posOffset>234950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1025B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3F743EB1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995D9C6" w14:textId="737E66BB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t>Changepeople.org</w:t>
      </w:r>
    </w:p>
    <w:p w14:paraId="34D07A17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3CE8932E" w14:textId="5337FBEF" w:rsidR="00EC5F32" w:rsidRPr="00E43F08" w:rsidRDefault="007677A5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5216" behindDoc="0" locked="0" layoutInCell="1" allowOverlap="1" wp14:anchorId="0D1B221C" wp14:editId="17D9B4D0">
            <wp:simplePos x="0" y="0"/>
            <wp:positionH relativeFrom="margin">
              <wp:posOffset>3175</wp:posOffset>
            </wp:positionH>
            <wp:positionV relativeFrom="paragraph">
              <wp:posOffset>23495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25521696" wp14:editId="795970D1">
            <wp:simplePos x="0" y="0"/>
            <wp:positionH relativeFrom="column">
              <wp:posOffset>-147320</wp:posOffset>
            </wp:positionH>
            <wp:positionV relativeFrom="paragraph">
              <wp:posOffset>371475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t>Photosymbols.com</w:t>
      </w:r>
    </w:p>
    <w:p w14:paraId="416328D9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422DE35" w14:textId="4B3D5403" w:rsidR="00EC5F32" w:rsidRPr="00AF668B" w:rsidRDefault="007677A5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9792" behindDoc="0" locked="0" layoutInCell="1" allowOverlap="1" wp14:anchorId="059FC97F" wp14:editId="6C5BA472">
            <wp:simplePos x="0" y="0"/>
            <wp:positionH relativeFrom="column">
              <wp:posOffset>948055</wp:posOffset>
            </wp:positionH>
            <wp:positionV relativeFrom="paragraph">
              <wp:posOffset>207010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18B354C6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32C7E847" w14:textId="7C43AC7E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53005A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3A26B60C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04A034B4" wp14:editId="111283C2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315307">
      <w:footerReference w:type="even" r:id="rId107"/>
      <w:footerReference w:type="default" r:id="rId108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37FC8" w14:textId="77777777" w:rsidR="00D072CC" w:rsidRDefault="00D072CC">
      <w:pPr>
        <w:spacing w:line="240" w:lineRule="auto"/>
      </w:pPr>
      <w:r>
        <w:separator/>
      </w:r>
    </w:p>
  </w:endnote>
  <w:endnote w:type="continuationSeparator" w:id="0">
    <w:p w14:paraId="1083E317" w14:textId="77777777" w:rsidR="00D072CC" w:rsidRDefault="00D072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D625CC9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18E57F8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03ED046B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6CF310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B4F63" w14:textId="77777777" w:rsidR="00D072CC" w:rsidRDefault="00D072CC">
      <w:pPr>
        <w:spacing w:line="240" w:lineRule="auto"/>
      </w:pPr>
      <w:r>
        <w:separator/>
      </w:r>
    </w:p>
  </w:footnote>
  <w:footnote w:type="continuationSeparator" w:id="0">
    <w:p w14:paraId="342ADDC3" w14:textId="77777777" w:rsidR="00D072CC" w:rsidRDefault="00D072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10"/>
  </w:num>
  <w:num w:numId="4" w16cid:durableId="90706847">
    <w:abstractNumId w:val="11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2"/>
  </w:num>
  <w:num w:numId="13" w16cid:durableId="640429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BC4049"/>
    <w:rsid w:val="000013CC"/>
    <w:rsid w:val="00005DB6"/>
    <w:rsid w:val="000064D2"/>
    <w:rsid w:val="0001686A"/>
    <w:rsid w:val="000227B4"/>
    <w:rsid w:val="0003092A"/>
    <w:rsid w:val="0004557B"/>
    <w:rsid w:val="00066ED0"/>
    <w:rsid w:val="00085E05"/>
    <w:rsid w:val="00087592"/>
    <w:rsid w:val="0009079F"/>
    <w:rsid w:val="000919F9"/>
    <w:rsid w:val="000A3C46"/>
    <w:rsid w:val="000B3729"/>
    <w:rsid w:val="000B4CDE"/>
    <w:rsid w:val="000C5283"/>
    <w:rsid w:val="000C6813"/>
    <w:rsid w:val="000C71E7"/>
    <w:rsid w:val="000D0AEB"/>
    <w:rsid w:val="000D2B45"/>
    <w:rsid w:val="000F2839"/>
    <w:rsid w:val="000F3B9E"/>
    <w:rsid w:val="001139FB"/>
    <w:rsid w:val="0011415F"/>
    <w:rsid w:val="00122416"/>
    <w:rsid w:val="00124C15"/>
    <w:rsid w:val="00124EA8"/>
    <w:rsid w:val="0014116C"/>
    <w:rsid w:val="0015164E"/>
    <w:rsid w:val="00157691"/>
    <w:rsid w:val="00162D27"/>
    <w:rsid w:val="00171F53"/>
    <w:rsid w:val="001754F4"/>
    <w:rsid w:val="0017785E"/>
    <w:rsid w:val="00184BE7"/>
    <w:rsid w:val="0018741F"/>
    <w:rsid w:val="001A00D4"/>
    <w:rsid w:val="001A0251"/>
    <w:rsid w:val="001A528D"/>
    <w:rsid w:val="001B0CDE"/>
    <w:rsid w:val="001B4DD5"/>
    <w:rsid w:val="001D223E"/>
    <w:rsid w:val="001D3C33"/>
    <w:rsid w:val="001E3429"/>
    <w:rsid w:val="001E7F45"/>
    <w:rsid w:val="00200F85"/>
    <w:rsid w:val="00201791"/>
    <w:rsid w:val="00221766"/>
    <w:rsid w:val="00226F54"/>
    <w:rsid w:val="00231516"/>
    <w:rsid w:val="00234B40"/>
    <w:rsid w:val="00257D60"/>
    <w:rsid w:val="00261BF8"/>
    <w:rsid w:val="00263F5D"/>
    <w:rsid w:val="00266B9F"/>
    <w:rsid w:val="00282CB7"/>
    <w:rsid w:val="002A1E73"/>
    <w:rsid w:val="002A4A14"/>
    <w:rsid w:val="002B2E4A"/>
    <w:rsid w:val="002B47EA"/>
    <w:rsid w:val="002B654A"/>
    <w:rsid w:val="002B6BF6"/>
    <w:rsid w:val="002C169D"/>
    <w:rsid w:val="002C3BE9"/>
    <w:rsid w:val="002C592F"/>
    <w:rsid w:val="002D2A5E"/>
    <w:rsid w:val="002D3645"/>
    <w:rsid w:val="002F115B"/>
    <w:rsid w:val="002F5A4F"/>
    <w:rsid w:val="00301757"/>
    <w:rsid w:val="00310544"/>
    <w:rsid w:val="00315307"/>
    <w:rsid w:val="00316BA4"/>
    <w:rsid w:val="00323EB3"/>
    <w:rsid w:val="00355645"/>
    <w:rsid w:val="00357314"/>
    <w:rsid w:val="003714C8"/>
    <w:rsid w:val="00371C85"/>
    <w:rsid w:val="0037296E"/>
    <w:rsid w:val="00392ECD"/>
    <w:rsid w:val="00393526"/>
    <w:rsid w:val="003A5124"/>
    <w:rsid w:val="003D66DA"/>
    <w:rsid w:val="003E756C"/>
    <w:rsid w:val="003F07F7"/>
    <w:rsid w:val="003F4754"/>
    <w:rsid w:val="003F5628"/>
    <w:rsid w:val="003F60C4"/>
    <w:rsid w:val="003F62CF"/>
    <w:rsid w:val="00403D0E"/>
    <w:rsid w:val="00405F7B"/>
    <w:rsid w:val="004468D9"/>
    <w:rsid w:val="004528B6"/>
    <w:rsid w:val="004535B5"/>
    <w:rsid w:val="004567B0"/>
    <w:rsid w:val="00483052"/>
    <w:rsid w:val="00485C1C"/>
    <w:rsid w:val="004A4240"/>
    <w:rsid w:val="004F56C0"/>
    <w:rsid w:val="005022E7"/>
    <w:rsid w:val="00503AD5"/>
    <w:rsid w:val="00522E5E"/>
    <w:rsid w:val="005238D8"/>
    <w:rsid w:val="005254A4"/>
    <w:rsid w:val="0053005A"/>
    <w:rsid w:val="00530B9A"/>
    <w:rsid w:val="00535C95"/>
    <w:rsid w:val="00557CCF"/>
    <w:rsid w:val="00570380"/>
    <w:rsid w:val="005921AD"/>
    <w:rsid w:val="00595650"/>
    <w:rsid w:val="005B0D14"/>
    <w:rsid w:val="005B5359"/>
    <w:rsid w:val="005D48E5"/>
    <w:rsid w:val="005D48F5"/>
    <w:rsid w:val="005D55A3"/>
    <w:rsid w:val="005D73DD"/>
    <w:rsid w:val="005F3E92"/>
    <w:rsid w:val="0060011B"/>
    <w:rsid w:val="00631C2E"/>
    <w:rsid w:val="00644996"/>
    <w:rsid w:val="0064667B"/>
    <w:rsid w:val="00667EAE"/>
    <w:rsid w:val="00683296"/>
    <w:rsid w:val="00690D1B"/>
    <w:rsid w:val="00695985"/>
    <w:rsid w:val="006B45FC"/>
    <w:rsid w:val="006C5C26"/>
    <w:rsid w:val="006C7F09"/>
    <w:rsid w:val="006D12ED"/>
    <w:rsid w:val="006D5E28"/>
    <w:rsid w:val="006E050D"/>
    <w:rsid w:val="006F1AE0"/>
    <w:rsid w:val="006F7D56"/>
    <w:rsid w:val="00705CA3"/>
    <w:rsid w:val="007165B6"/>
    <w:rsid w:val="00716C02"/>
    <w:rsid w:val="00736E4E"/>
    <w:rsid w:val="00740507"/>
    <w:rsid w:val="00745E9D"/>
    <w:rsid w:val="00752A09"/>
    <w:rsid w:val="00760F43"/>
    <w:rsid w:val="00763625"/>
    <w:rsid w:val="00766464"/>
    <w:rsid w:val="007677A5"/>
    <w:rsid w:val="007829EC"/>
    <w:rsid w:val="00796CCD"/>
    <w:rsid w:val="007A7FE0"/>
    <w:rsid w:val="007C7764"/>
    <w:rsid w:val="007D7792"/>
    <w:rsid w:val="007E4591"/>
    <w:rsid w:val="007E6EAA"/>
    <w:rsid w:val="007E71B0"/>
    <w:rsid w:val="007E7233"/>
    <w:rsid w:val="007F3D70"/>
    <w:rsid w:val="007F6CF9"/>
    <w:rsid w:val="00800221"/>
    <w:rsid w:val="0080178A"/>
    <w:rsid w:val="00806DB8"/>
    <w:rsid w:val="008160AF"/>
    <w:rsid w:val="00840E1C"/>
    <w:rsid w:val="00863D53"/>
    <w:rsid w:val="008655E4"/>
    <w:rsid w:val="00870AFB"/>
    <w:rsid w:val="008848CB"/>
    <w:rsid w:val="00887F23"/>
    <w:rsid w:val="00894F17"/>
    <w:rsid w:val="008A0635"/>
    <w:rsid w:val="008A09D1"/>
    <w:rsid w:val="008A1D93"/>
    <w:rsid w:val="008B29C5"/>
    <w:rsid w:val="008B72BB"/>
    <w:rsid w:val="008C1068"/>
    <w:rsid w:val="008D437D"/>
    <w:rsid w:val="008E24DA"/>
    <w:rsid w:val="009149BE"/>
    <w:rsid w:val="00917E7E"/>
    <w:rsid w:val="009213A6"/>
    <w:rsid w:val="009411B0"/>
    <w:rsid w:val="0094516C"/>
    <w:rsid w:val="00966F26"/>
    <w:rsid w:val="00974E0B"/>
    <w:rsid w:val="00975AE2"/>
    <w:rsid w:val="0098180B"/>
    <w:rsid w:val="00983FB1"/>
    <w:rsid w:val="00986388"/>
    <w:rsid w:val="009A73BA"/>
    <w:rsid w:val="009F04C2"/>
    <w:rsid w:val="00A00729"/>
    <w:rsid w:val="00A12915"/>
    <w:rsid w:val="00A1608E"/>
    <w:rsid w:val="00A307A6"/>
    <w:rsid w:val="00A42EA5"/>
    <w:rsid w:val="00A446F2"/>
    <w:rsid w:val="00A610F7"/>
    <w:rsid w:val="00A63484"/>
    <w:rsid w:val="00A6576C"/>
    <w:rsid w:val="00A67570"/>
    <w:rsid w:val="00A71BA7"/>
    <w:rsid w:val="00A76522"/>
    <w:rsid w:val="00A915A7"/>
    <w:rsid w:val="00AA7073"/>
    <w:rsid w:val="00AB6322"/>
    <w:rsid w:val="00AC062E"/>
    <w:rsid w:val="00AE76C4"/>
    <w:rsid w:val="00B12610"/>
    <w:rsid w:val="00B13421"/>
    <w:rsid w:val="00B306FD"/>
    <w:rsid w:val="00B43BB6"/>
    <w:rsid w:val="00B50B0B"/>
    <w:rsid w:val="00B53675"/>
    <w:rsid w:val="00B60F22"/>
    <w:rsid w:val="00B71E23"/>
    <w:rsid w:val="00B730E4"/>
    <w:rsid w:val="00B81A2E"/>
    <w:rsid w:val="00B967A7"/>
    <w:rsid w:val="00B970F5"/>
    <w:rsid w:val="00BA1FB3"/>
    <w:rsid w:val="00BB6A24"/>
    <w:rsid w:val="00BC3F02"/>
    <w:rsid w:val="00BC4049"/>
    <w:rsid w:val="00BC7E04"/>
    <w:rsid w:val="00BD03E5"/>
    <w:rsid w:val="00BD34B6"/>
    <w:rsid w:val="00BD4C18"/>
    <w:rsid w:val="00BF47FC"/>
    <w:rsid w:val="00BF5DDC"/>
    <w:rsid w:val="00C02330"/>
    <w:rsid w:val="00C200AE"/>
    <w:rsid w:val="00C24B49"/>
    <w:rsid w:val="00C34A54"/>
    <w:rsid w:val="00C42FE9"/>
    <w:rsid w:val="00C53E41"/>
    <w:rsid w:val="00C6598E"/>
    <w:rsid w:val="00C716AF"/>
    <w:rsid w:val="00C76221"/>
    <w:rsid w:val="00C967C1"/>
    <w:rsid w:val="00CB7068"/>
    <w:rsid w:val="00CC4DB4"/>
    <w:rsid w:val="00CE5FA1"/>
    <w:rsid w:val="00D072CC"/>
    <w:rsid w:val="00D07FC6"/>
    <w:rsid w:val="00D2062C"/>
    <w:rsid w:val="00D245DB"/>
    <w:rsid w:val="00D37FDA"/>
    <w:rsid w:val="00D50103"/>
    <w:rsid w:val="00D50BE8"/>
    <w:rsid w:val="00D57F5F"/>
    <w:rsid w:val="00D652D9"/>
    <w:rsid w:val="00D668C4"/>
    <w:rsid w:val="00D67451"/>
    <w:rsid w:val="00D73ED4"/>
    <w:rsid w:val="00D852B6"/>
    <w:rsid w:val="00DA5177"/>
    <w:rsid w:val="00DA7FBE"/>
    <w:rsid w:val="00DB2F01"/>
    <w:rsid w:val="00DC5D2A"/>
    <w:rsid w:val="00DF2E18"/>
    <w:rsid w:val="00E17BF8"/>
    <w:rsid w:val="00E25EA4"/>
    <w:rsid w:val="00E27735"/>
    <w:rsid w:val="00E301CA"/>
    <w:rsid w:val="00E45FB9"/>
    <w:rsid w:val="00E46D81"/>
    <w:rsid w:val="00E56A37"/>
    <w:rsid w:val="00E6380C"/>
    <w:rsid w:val="00E70E61"/>
    <w:rsid w:val="00E75644"/>
    <w:rsid w:val="00E757C5"/>
    <w:rsid w:val="00EA567F"/>
    <w:rsid w:val="00EA7FFC"/>
    <w:rsid w:val="00EC48E2"/>
    <w:rsid w:val="00EC5F32"/>
    <w:rsid w:val="00ED521E"/>
    <w:rsid w:val="00EF2F76"/>
    <w:rsid w:val="00EF4A04"/>
    <w:rsid w:val="00F130DC"/>
    <w:rsid w:val="00F16A3C"/>
    <w:rsid w:val="00F20BCC"/>
    <w:rsid w:val="00F238E2"/>
    <w:rsid w:val="00F30CF0"/>
    <w:rsid w:val="00F32DCE"/>
    <w:rsid w:val="00F46E65"/>
    <w:rsid w:val="00F87859"/>
    <w:rsid w:val="00FB383E"/>
    <w:rsid w:val="00FC1BD7"/>
    <w:rsid w:val="00FD1E11"/>
    <w:rsid w:val="00FD29E2"/>
    <w:rsid w:val="00FE1F91"/>
    <w:rsid w:val="00FF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7B003"/>
  <w15:chartTrackingRefBased/>
  <w15:docId w15:val="{69526BDB-BCC6-4755-861D-A2DFE1A12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778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60F43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footer" Target="footer1.xm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footer" Target="footer2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Hume\Download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16A61-F5B7-49D9-AB6C-0168A9603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8</TotalTime>
  <Pages>31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</dc:creator>
  <cp:keywords/>
  <dc:description/>
  <cp:lastModifiedBy>Kathryn Parrish</cp:lastModifiedBy>
  <cp:revision>2</cp:revision>
  <cp:lastPrinted>2023-11-26T05:05:00Z</cp:lastPrinted>
  <dcterms:created xsi:type="dcterms:W3CDTF">2023-11-28T04:58:00Z</dcterms:created>
  <dcterms:modified xsi:type="dcterms:W3CDTF">2023-11-28T04:58:00Z</dcterms:modified>
</cp:coreProperties>
</file>